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5F83A" w14:textId="01E57AC2" w:rsidR="00C00BC1" w:rsidRPr="00F753BD" w:rsidRDefault="00C00BC1" w:rsidP="00F753BD">
      <w:pPr>
        <w:pStyle w:val="OZNPROJEKTUwskazaniedatylubwersjiprojektu"/>
        <w:keepNext/>
      </w:pPr>
      <w:bookmarkStart w:id="0" w:name="_Hlk223361680"/>
      <w:bookmarkStart w:id="1" w:name="_Hlk223706491"/>
      <w:r w:rsidRPr="00F753BD">
        <w:t>Projekt</w:t>
      </w:r>
    </w:p>
    <w:p w14:paraId="67D090D9" w14:textId="77777777" w:rsidR="00C00BC1" w:rsidRPr="00F753BD" w:rsidRDefault="00C00BC1" w:rsidP="00C00BC1">
      <w:pPr>
        <w:pStyle w:val="OZNRODZAKTUtznustawalubrozporzdzenieiorganwydajcy"/>
      </w:pPr>
      <w:r w:rsidRPr="00F753BD">
        <w:t>USTAWA</w:t>
      </w:r>
    </w:p>
    <w:p w14:paraId="4751D57C" w14:textId="1C534C60" w:rsidR="00C00BC1" w:rsidRPr="00F753BD" w:rsidRDefault="00C00BC1" w:rsidP="00C00BC1">
      <w:pPr>
        <w:pStyle w:val="DATAAKTUdatauchwalenialubwydaniaaktu"/>
      </w:pPr>
      <w:r w:rsidRPr="00F753BD">
        <w:t>z dnia</w:t>
      </w:r>
    </w:p>
    <w:p w14:paraId="2977CB2B" w14:textId="42A5C622" w:rsidR="00C00BC1" w:rsidRPr="00F753BD" w:rsidRDefault="00C00BC1">
      <w:pPr>
        <w:pStyle w:val="TYTUAKTUprzedmiotregulacjiustawylubrozporzdzenia"/>
      </w:pPr>
      <w:r w:rsidRPr="00F753BD">
        <w:t>o zmianie ustawy o podatkach i opłatach lokalnych</w:t>
      </w:r>
      <w:r w:rsidR="00461C58">
        <w:t>, ustawy o</w:t>
      </w:r>
      <w:r w:rsidR="00461C58" w:rsidRPr="00CC301E">
        <w:t xml:space="preserve"> podatku dochodowym od osób fizycznych</w:t>
      </w:r>
      <w:r w:rsidR="000A6079">
        <w:t xml:space="preserve"> oraz</w:t>
      </w:r>
      <w:r w:rsidR="007471C2">
        <w:t xml:space="preserve"> </w:t>
      </w:r>
      <w:r w:rsidR="000A6079">
        <w:t xml:space="preserve">ustawy </w:t>
      </w:r>
      <w:r w:rsidR="000A6079" w:rsidRPr="00CC301E">
        <w:t>o podatku od czynności cywilnoprawnych</w:t>
      </w:r>
    </w:p>
    <w:p w14:paraId="7A714DF3" w14:textId="77BD6C8F" w:rsidR="00C00BC1" w:rsidRPr="00F753BD" w:rsidRDefault="00C00BC1">
      <w:pPr>
        <w:pStyle w:val="ARTartustawynprozporzdzenia"/>
        <w:keepNext/>
      </w:pPr>
      <w:r w:rsidRPr="00F753BD">
        <w:rPr>
          <w:rStyle w:val="Ppogrubienie"/>
        </w:rPr>
        <w:t>Art. 1.</w:t>
      </w:r>
      <w:r w:rsidRPr="00F753BD">
        <w:t> W ustawie z dnia 12 stycznia 1991 r. o podatkach i opłatach lokalnych (Dz. U. z 2025 r. poz. 707) wprowadza się następujące zmiany:</w:t>
      </w:r>
    </w:p>
    <w:p w14:paraId="0759FB7D" w14:textId="54349F3C" w:rsidR="00174B74" w:rsidRPr="00F753BD" w:rsidRDefault="00C00BC1" w:rsidP="00D60F6F">
      <w:pPr>
        <w:pStyle w:val="PKTpunkt"/>
      </w:pPr>
      <w:r w:rsidRPr="00F753BD">
        <w:t>1)</w:t>
      </w:r>
      <w:r w:rsidRPr="00F753BD">
        <w:tab/>
        <w:t xml:space="preserve">w art. </w:t>
      </w:r>
      <w:r w:rsidR="00174B74" w:rsidRPr="00F753BD">
        <w:t>1a w ust. 1 w pkt 7 kropkę zastępuje się średnikiem i dodaje się pkt 8 w brzmieniu:</w:t>
      </w:r>
    </w:p>
    <w:p w14:paraId="6E3E5789" w14:textId="38FA9CF7" w:rsidR="00C00BC1" w:rsidRPr="00F753BD" w:rsidRDefault="002A0FC1">
      <w:pPr>
        <w:pStyle w:val="ZPKTzmpktartykuempunktem"/>
        <w:keepNext/>
      </w:pPr>
      <w:r w:rsidRPr="00F753BD">
        <w:t>„</w:t>
      </w:r>
      <w:r w:rsidR="00174B74" w:rsidRPr="00F753BD">
        <w:t>8)</w:t>
      </w:r>
      <w:r w:rsidR="00174B74" w:rsidRPr="00F753BD">
        <w:tab/>
        <w:t>świadczenie usług zakwaterowania:</w:t>
      </w:r>
    </w:p>
    <w:p w14:paraId="37065A54" w14:textId="7FCE2A6F" w:rsidR="00735A73" w:rsidRDefault="00174B74" w:rsidP="001545E2">
      <w:pPr>
        <w:pStyle w:val="ZLITwPKTzmlitwpktartykuempunktem"/>
      </w:pPr>
      <w:r w:rsidRPr="00F753BD">
        <w:t>a)</w:t>
      </w:r>
      <w:r w:rsidRPr="00F753BD">
        <w:tab/>
        <w:t>świadczenie usług hotelarskich w rozumieniu</w:t>
      </w:r>
      <w:r w:rsidR="007413F4" w:rsidRPr="00F753BD">
        <w:t xml:space="preserve"> art. 3 ust. 1 pkt 8 </w:t>
      </w:r>
      <w:r w:rsidRPr="00F753BD">
        <w:t>ustawy z dnia 29 sierpnia 1997 r. o usługach hotelarskich oraz usługach pilotów wycieczek i przewodników turystycznych (Dz. U. z 2023 r. poz. 1944)</w:t>
      </w:r>
      <w:r w:rsidR="00B36B5D">
        <w:t xml:space="preserve">, </w:t>
      </w:r>
      <w:r w:rsidR="001545E2">
        <w:t>w obiektach hotelarskich</w:t>
      </w:r>
      <w:r w:rsidR="000D5CD5">
        <w:t xml:space="preserve"> spełniających wymagania</w:t>
      </w:r>
      <w:r w:rsidR="001545E2">
        <w:t xml:space="preserve"> </w:t>
      </w:r>
      <w:r w:rsidR="001F0C4A">
        <w:t>określone</w:t>
      </w:r>
      <w:r w:rsidR="001545E2">
        <w:t xml:space="preserve"> w art. 3</w:t>
      </w:r>
      <w:r w:rsidR="000D5CD5">
        <w:t>5 ust. 1</w:t>
      </w:r>
      <w:r w:rsidR="001545E2">
        <w:t xml:space="preserve"> tej ustawy </w:t>
      </w:r>
      <w:r w:rsidR="00247268">
        <w:t xml:space="preserve">lub </w:t>
      </w:r>
      <w:r w:rsidR="001545E2">
        <w:t>w innych obiektach, o których mowa w art. 35 ust. 2 i 3 tej ustawy,</w:t>
      </w:r>
    </w:p>
    <w:p w14:paraId="390D6065" w14:textId="5D10A14B" w:rsidR="00174B74" w:rsidRPr="00735A73" w:rsidRDefault="00735A73" w:rsidP="00735A73">
      <w:pPr>
        <w:pStyle w:val="ZLITwPKTzmlitwpktartykuempunktem"/>
      </w:pPr>
      <w:r>
        <w:t>b</w:t>
      </w:r>
      <w:r w:rsidR="00174B74" w:rsidRPr="00735A73">
        <w:t>)</w:t>
      </w:r>
      <w:r w:rsidR="00174B74" w:rsidRPr="00735A73">
        <w:tab/>
      </w:r>
      <w:r w:rsidR="001C158C" w:rsidRPr="00735A73">
        <w:t>udzielanie noclegów</w:t>
      </w:r>
      <w:r w:rsidR="00174B74" w:rsidRPr="00735A73">
        <w:t xml:space="preserve"> w</w:t>
      </w:r>
      <w:r w:rsidR="00B65557" w:rsidRPr="00735A73">
        <w:t xml:space="preserve"> sanatoriach uzdrowiskowych, sanatoriach uzdrowiskowych dla dzieci i w sanatoriach w urządzonych podziemnych wyrobiskach górniczych</w:t>
      </w:r>
      <w:r w:rsidR="00174B74" w:rsidRPr="00735A73">
        <w:t xml:space="preserve">, o których mowa w </w:t>
      </w:r>
      <w:r w:rsidR="00B65557" w:rsidRPr="00735A73">
        <w:t xml:space="preserve">art. 6 pkt </w:t>
      </w:r>
      <w:r w:rsidR="007D32FA" w:rsidRPr="00735A73">
        <w:t>2</w:t>
      </w:r>
      <w:r w:rsidR="00B65557" w:rsidRPr="00735A73">
        <w:t xml:space="preserve">, 3 i 6 </w:t>
      </w:r>
      <w:r w:rsidR="00174B74" w:rsidRPr="00735A73">
        <w:t>ustaw</w:t>
      </w:r>
      <w:r w:rsidR="00B65557" w:rsidRPr="00735A73">
        <w:t>y</w:t>
      </w:r>
      <w:r w:rsidR="00174B74" w:rsidRPr="00735A73">
        <w:t xml:space="preserve"> z dnia 28</w:t>
      </w:r>
      <w:r w:rsidR="00444958">
        <w:t> </w:t>
      </w:r>
      <w:r w:rsidR="00174B74" w:rsidRPr="00735A73">
        <w:t>lipca 2005 r. o lecznictwie uzdrowiskowym, uzdrowiskach i obszarach ochrony uzdrowiskowej oraz o gminach uzdrowiskowych</w:t>
      </w:r>
      <w:r w:rsidR="00497018" w:rsidRPr="00735A73">
        <w:t xml:space="preserve"> (Dz.</w:t>
      </w:r>
      <w:r w:rsidR="006E2DC1" w:rsidRPr="00735A73">
        <w:t xml:space="preserve"> </w:t>
      </w:r>
      <w:r w:rsidR="00497018" w:rsidRPr="00735A73">
        <w:t>U. z 2025 r.</w:t>
      </w:r>
      <w:r w:rsidR="00444958">
        <w:t xml:space="preserve"> </w:t>
      </w:r>
      <w:r w:rsidR="00497018" w:rsidRPr="00735A73">
        <w:t>poz.</w:t>
      </w:r>
      <w:r w:rsidR="00444958">
        <w:t> </w:t>
      </w:r>
      <w:r w:rsidR="00497018" w:rsidRPr="00735A73">
        <w:t>1135)</w:t>
      </w:r>
      <w:r w:rsidR="00174B74" w:rsidRPr="00735A73">
        <w:t>.</w:t>
      </w:r>
      <w:r w:rsidR="002A0FC1" w:rsidRPr="00735A73">
        <w:t>”</w:t>
      </w:r>
      <w:r w:rsidR="00A14B52" w:rsidRPr="00735A73">
        <w:t>;</w:t>
      </w:r>
    </w:p>
    <w:p w14:paraId="6BFBBAE5" w14:textId="5B883208" w:rsidR="00174B74" w:rsidRPr="00F753BD" w:rsidRDefault="00174B74">
      <w:pPr>
        <w:pStyle w:val="PKTpunkt"/>
        <w:keepNext/>
      </w:pPr>
      <w:r w:rsidRPr="00F753BD">
        <w:t>2)</w:t>
      </w:r>
      <w:r w:rsidRPr="00F753BD">
        <w:tab/>
        <w:t>art. 17</w:t>
      </w:r>
      <w:r w:rsidR="00E77785" w:rsidRPr="00F753BD">
        <w:t xml:space="preserve"> otrzymuje brzmienie</w:t>
      </w:r>
      <w:r w:rsidRPr="00F753BD">
        <w:t>:</w:t>
      </w:r>
    </w:p>
    <w:p w14:paraId="3AD6B396" w14:textId="778D7B6A" w:rsidR="00DA0DF3" w:rsidRPr="00222FC0" w:rsidRDefault="002A0FC1" w:rsidP="00E46796">
      <w:pPr>
        <w:pStyle w:val="ZARTzmartartykuempunktem"/>
        <w:keepNext/>
      </w:pPr>
      <w:r w:rsidRPr="001A19DA">
        <w:t>„</w:t>
      </w:r>
      <w:r w:rsidR="008476A3" w:rsidRPr="00E46796">
        <w:t>Art.</w:t>
      </w:r>
      <w:r w:rsidR="001D21CF">
        <w:t xml:space="preserve"> </w:t>
      </w:r>
      <w:r w:rsidR="008476A3" w:rsidRPr="00E46796">
        <w:t>17.</w:t>
      </w:r>
      <w:r w:rsidR="000D7F24">
        <w:t xml:space="preserve"> </w:t>
      </w:r>
      <w:r w:rsidR="00DA0DF3" w:rsidRPr="001A19DA">
        <w:t>1. Rada gminy</w:t>
      </w:r>
      <w:r w:rsidR="00DA0DF3" w:rsidRPr="00F753BD">
        <w:t xml:space="preserve"> może wprowadzić</w:t>
      </w:r>
      <w:r w:rsidR="00E77785" w:rsidRPr="00F753BD">
        <w:t>:</w:t>
      </w:r>
    </w:p>
    <w:p w14:paraId="1B7E5EEB" w14:textId="5B948BD1" w:rsidR="00E77785" w:rsidRPr="00F753BD" w:rsidRDefault="00DA0DF3" w:rsidP="00E46796">
      <w:pPr>
        <w:pStyle w:val="ZPKTzmpktartykuempunktem"/>
        <w:keepNext/>
      </w:pPr>
      <w:r w:rsidRPr="00F753BD">
        <w:t>1)</w:t>
      </w:r>
      <w:r w:rsidR="005E216F" w:rsidRPr="00F753BD">
        <w:tab/>
      </w:r>
      <w:r w:rsidR="00E77785" w:rsidRPr="00F753BD">
        <w:t>opłatę miejscową:</w:t>
      </w:r>
    </w:p>
    <w:p w14:paraId="59B44BBF" w14:textId="6105AA3E" w:rsidR="00DA0DF3" w:rsidRPr="00F753BD" w:rsidRDefault="00E77785" w:rsidP="00E46796">
      <w:pPr>
        <w:pStyle w:val="ZLITwPKTzmlitwpktartykuempunktem"/>
      </w:pPr>
      <w:r w:rsidRPr="00F753BD">
        <w:t>a)</w:t>
      </w:r>
      <w:r w:rsidRPr="00F753BD">
        <w:tab/>
      </w:r>
      <w:r w:rsidR="00DA0DF3" w:rsidRPr="00F753BD">
        <w:t>w miejscowościach posiadających walory krajobrazowe</w:t>
      </w:r>
      <w:r w:rsidR="00497018" w:rsidRPr="00F753BD">
        <w:t>,</w:t>
      </w:r>
    </w:p>
    <w:p w14:paraId="4D76F10B" w14:textId="0342E19A" w:rsidR="00E77785" w:rsidRPr="00F753BD" w:rsidRDefault="00E77785" w:rsidP="00E46796">
      <w:pPr>
        <w:pStyle w:val="ZLITwPKTzmlitwpktartykuempunktem"/>
        <w:keepNext/>
      </w:pPr>
      <w:r w:rsidRPr="00F753BD">
        <w:t>b)</w:t>
      </w:r>
      <w:r w:rsidRPr="00F753BD">
        <w:tab/>
        <w:t xml:space="preserve">w miejscowościach lub częściach miejscowości, </w:t>
      </w:r>
      <w:r w:rsidR="00F67B9C">
        <w:t xml:space="preserve">znajdujących się na obszarach, </w:t>
      </w:r>
      <w:r w:rsidRPr="00F753BD">
        <w:t>którym nadano status obszaru ochrony uzdrowiskowej na zasadach określonych w ustawie z dnia 28 lipca 2005 r. o lecznictwie uzdrowiskowym, uzdrowiskach i obszarach ochrony uzdrowiskowej oraz o gminach uzdrowiskowych</w:t>
      </w:r>
      <w:r w:rsidR="007149DC">
        <w:t>,</w:t>
      </w:r>
    </w:p>
    <w:p w14:paraId="725DDE11" w14:textId="4F1C7FA2" w:rsidR="007149DC" w:rsidRDefault="00DA0DF3" w:rsidP="00E46796">
      <w:pPr>
        <w:pStyle w:val="ZPKTzmpktartykuempunktem"/>
      </w:pPr>
      <w:r w:rsidRPr="00F753BD">
        <w:t>2)</w:t>
      </w:r>
      <w:r w:rsidRPr="00F753BD">
        <w:tab/>
      </w:r>
      <w:r w:rsidR="00AD283E" w:rsidRPr="00F753BD">
        <w:t xml:space="preserve">opłatę uzdrowiskową w miejscowościach lub częściach miejscowości, </w:t>
      </w:r>
      <w:r w:rsidR="00F67B9C">
        <w:t xml:space="preserve">znajdujących się na obszarach, </w:t>
      </w:r>
      <w:r w:rsidR="00AD283E" w:rsidRPr="00F753BD">
        <w:t xml:space="preserve">którym nadano status uzdrowiska na zasadach określonych w </w:t>
      </w:r>
      <w:r w:rsidR="00AD283E" w:rsidRPr="00F753BD">
        <w:lastRenderedPageBreak/>
        <w:t>ustawie z dnia 28 lipca 2005</w:t>
      </w:r>
      <w:r w:rsidR="00B03DFC">
        <w:t> </w:t>
      </w:r>
      <w:r w:rsidR="00AD283E" w:rsidRPr="00F753BD">
        <w:t xml:space="preserve">r. o lecznictwie uzdrowiskowym, uzdrowiskach i obszarach ochrony uzdrowiskowej oraz o gminach uzdrowiskowych </w:t>
      </w:r>
    </w:p>
    <w:p w14:paraId="2816A1D9" w14:textId="6CAED639" w:rsidR="00AD283E" w:rsidRPr="00F753BD" w:rsidRDefault="007149DC" w:rsidP="00A073A1">
      <w:pPr>
        <w:pStyle w:val="ZCZWSPPKTzmczciwsppktartykuempunktem"/>
      </w:pPr>
      <w:r>
        <w:rPr>
          <w:rFonts w:cs="Times"/>
        </w:rPr>
        <w:t>–</w:t>
      </w:r>
      <w:r w:rsidR="00AE459D">
        <w:t xml:space="preserve"> </w:t>
      </w:r>
      <w:r w:rsidR="00AD283E" w:rsidRPr="00F753BD">
        <w:t>w których są świadczone usługi zakwaterowania.</w:t>
      </w:r>
    </w:p>
    <w:p w14:paraId="5174200E" w14:textId="09C49A1B" w:rsidR="00AB3E69" w:rsidRPr="00AF0F19" w:rsidRDefault="00751968" w:rsidP="00AB3E69">
      <w:pPr>
        <w:pStyle w:val="ZUSTzmustartykuempunktem"/>
      </w:pPr>
      <w:r w:rsidRPr="00E46796">
        <w:t>2</w:t>
      </w:r>
      <w:r w:rsidR="00B65557" w:rsidRPr="00E46796">
        <w:t>.</w:t>
      </w:r>
      <w:r w:rsidR="001D21CF">
        <w:t xml:space="preserve"> </w:t>
      </w:r>
      <w:r w:rsidR="00AB3E69" w:rsidRPr="00AF0F19">
        <w:t>Stawka opłaty:</w:t>
      </w:r>
    </w:p>
    <w:p w14:paraId="6EFE8CB4" w14:textId="48F9C716" w:rsidR="00AB3E69" w:rsidRPr="00AB3E69" w:rsidRDefault="00AB3E69" w:rsidP="00AB3E69">
      <w:pPr>
        <w:pStyle w:val="ZPKTzmpktartykuempunktem"/>
      </w:pPr>
      <w:r w:rsidRPr="00F753BD">
        <w:t>1)</w:t>
      </w:r>
      <w:r w:rsidRPr="00AB3E69">
        <w:tab/>
        <w:t>miejscowej, o której mowa w ust. 1 pkt 1:</w:t>
      </w:r>
    </w:p>
    <w:p w14:paraId="3668CA81" w14:textId="3160EDA2" w:rsidR="00AB3E69" w:rsidRPr="00F753BD" w:rsidRDefault="00AB3E69" w:rsidP="00AB3E69">
      <w:pPr>
        <w:pStyle w:val="ZLITwPKTzmlitwpktartykuempunktem"/>
      </w:pPr>
      <w:r w:rsidRPr="00F753BD">
        <w:t>a)</w:t>
      </w:r>
      <w:r w:rsidRPr="00F753BD">
        <w:tab/>
        <w:t>lit. a</w:t>
      </w:r>
      <w:r>
        <w:t>,</w:t>
      </w:r>
      <w:r w:rsidRPr="00F753BD">
        <w:t xml:space="preserve"> nie może przekroczyć </w:t>
      </w:r>
      <w:r w:rsidR="004C69AD">
        <w:t>5,00</w:t>
      </w:r>
      <w:r w:rsidRPr="00F753BD">
        <w:t xml:space="preserve"> zł za noc,</w:t>
      </w:r>
    </w:p>
    <w:p w14:paraId="6D2D8D1A" w14:textId="1EB0033B" w:rsidR="00AB3E69" w:rsidRPr="00F753BD" w:rsidRDefault="00AB3E69" w:rsidP="00AB3E69">
      <w:pPr>
        <w:pStyle w:val="ZLITwPKTzmlitwpktartykuempunktem"/>
      </w:pPr>
      <w:r w:rsidRPr="00F753BD">
        <w:t>b)</w:t>
      </w:r>
      <w:r w:rsidRPr="00F753BD">
        <w:tab/>
        <w:t>lit. b</w:t>
      </w:r>
      <w:r>
        <w:t>,</w:t>
      </w:r>
      <w:r w:rsidRPr="00F753BD">
        <w:t xml:space="preserve"> nie może przekroczyć 5,</w:t>
      </w:r>
      <w:r w:rsidR="00211ADC">
        <w:t>50</w:t>
      </w:r>
      <w:r w:rsidR="00211ADC" w:rsidRPr="00F753BD">
        <w:t xml:space="preserve"> </w:t>
      </w:r>
      <w:r w:rsidRPr="00F753BD">
        <w:t>zł za noc;</w:t>
      </w:r>
    </w:p>
    <w:p w14:paraId="560D25E8" w14:textId="3D2AB734" w:rsidR="00AB3E69" w:rsidRDefault="00AB3E69" w:rsidP="00AD6930">
      <w:pPr>
        <w:pStyle w:val="ZPKTzmpktartykuempunktem"/>
      </w:pPr>
      <w:r w:rsidRPr="00AB3E69">
        <w:t>2)</w:t>
      </w:r>
      <w:r w:rsidRPr="00AB3E69">
        <w:tab/>
        <w:t>uzdrowiskowej nie może przekroczyć 6,86 zł za noc.</w:t>
      </w:r>
    </w:p>
    <w:p w14:paraId="24315CEF" w14:textId="5658B661" w:rsidR="004625F9" w:rsidRPr="00E30770" w:rsidRDefault="00AB3E69">
      <w:pPr>
        <w:pStyle w:val="ZUSTzmustartykuempunktem"/>
      </w:pPr>
      <w:r>
        <w:t>3.</w:t>
      </w:r>
      <w:r w:rsidR="001D21CF">
        <w:t xml:space="preserve"> </w:t>
      </w:r>
      <w:r w:rsidR="00C615CD" w:rsidRPr="00222FC0">
        <w:t xml:space="preserve">W miejscowości lub części miejscowości, która </w:t>
      </w:r>
      <w:r w:rsidR="00574CFA">
        <w:t xml:space="preserve">jednocześnie </w:t>
      </w:r>
      <w:r w:rsidR="00C615CD" w:rsidRPr="00222FC0">
        <w:t>spełnia warunki, o których mowa w ust</w:t>
      </w:r>
      <w:r w:rsidR="007149DC">
        <w:t>.</w:t>
      </w:r>
      <w:r w:rsidR="00C615CD" w:rsidRPr="00222FC0">
        <w:t xml:space="preserve"> 1 pkt 1 i 2, rada gminy może wprowadzić tylko </w:t>
      </w:r>
      <w:r w:rsidR="00222FC0" w:rsidRPr="00E46796">
        <w:t>jedną</w:t>
      </w:r>
      <w:r w:rsidR="000F36F9">
        <w:t xml:space="preserve"> z </w:t>
      </w:r>
      <w:r w:rsidR="00C615CD" w:rsidRPr="00222FC0">
        <w:t>opłat</w:t>
      </w:r>
      <w:r w:rsidR="000F36F9">
        <w:t xml:space="preserve"> określonych w ust. 1</w:t>
      </w:r>
      <w:r w:rsidR="00C615CD" w:rsidRPr="00222FC0">
        <w:t>.</w:t>
      </w:r>
      <w:r w:rsidR="000514C5">
        <w:t xml:space="preserve"> </w:t>
      </w:r>
    </w:p>
    <w:p w14:paraId="1E649A38" w14:textId="4D579686" w:rsidR="00072F94" w:rsidRPr="00072F94" w:rsidRDefault="00AB3E69" w:rsidP="00072F94">
      <w:pPr>
        <w:pStyle w:val="ZUSTzmustartykuempunktem"/>
      </w:pPr>
      <w:r>
        <w:t>4</w:t>
      </w:r>
      <w:r w:rsidR="004625F9">
        <w:t>.</w:t>
      </w:r>
      <w:r w:rsidR="001D21CF">
        <w:t xml:space="preserve"> </w:t>
      </w:r>
      <w:r w:rsidR="00B65557" w:rsidRPr="00F753BD">
        <w:t>Zobowiązany</w:t>
      </w:r>
      <w:r w:rsidR="00E32F6A">
        <w:t>m</w:t>
      </w:r>
      <w:r w:rsidR="00B65557" w:rsidRPr="00F753BD">
        <w:t xml:space="preserve"> do zapłaty opłaty miejscowej </w:t>
      </w:r>
      <w:r w:rsidR="00856D0F" w:rsidRPr="00F753BD">
        <w:t>i</w:t>
      </w:r>
      <w:r w:rsidR="00B65557" w:rsidRPr="00F753BD">
        <w:t xml:space="preserve"> opłaty uzdrowiskowej </w:t>
      </w:r>
      <w:r w:rsidR="00E32F6A">
        <w:t>jest</w:t>
      </w:r>
      <w:r w:rsidR="00B65557" w:rsidRPr="00F753BD">
        <w:t xml:space="preserve"> osob</w:t>
      </w:r>
      <w:r w:rsidR="00E32F6A">
        <w:t>a</w:t>
      </w:r>
      <w:r w:rsidR="00B65557" w:rsidRPr="00F753BD">
        <w:t xml:space="preserve"> fizyczn</w:t>
      </w:r>
      <w:r w:rsidR="00E32F6A">
        <w:t>a</w:t>
      </w:r>
      <w:r w:rsidR="00B65557" w:rsidRPr="00F753BD">
        <w:t>, któr</w:t>
      </w:r>
      <w:r w:rsidR="00E32F6A">
        <w:t>ej</w:t>
      </w:r>
      <w:r w:rsidR="00B65557" w:rsidRPr="00F753BD">
        <w:t xml:space="preserve"> przez </w:t>
      </w:r>
      <w:r w:rsidR="002B70CF">
        <w:t xml:space="preserve">okres obejmujący </w:t>
      </w:r>
      <w:r w:rsidR="00B65557" w:rsidRPr="001A19DA">
        <w:t>co najmniej jedną noc</w:t>
      </w:r>
      <w:r w:rsidR="00563B95">
        <w:t>,</w:t>
      </w:r>
      <w:r w:rsidR="00B65557" w:rsidRPr="00F753BD">
        <w:t xml:space="preserve"> </w:t>
      </w:r>
      <w:r w:rsidR="00E32F6A">
        <w:t>jest</w:t>
      </w:r>
      <w:r w:rsidR="007149DC" w:rsidRPr="00F753BD">
        <w:t xml:space="preserve"> </w:t>
      </w:r>
      <w:r w:rsidR="00B65557" w:rsidRPr="00F753BD">
        <w:t>świadczon</w:t>
      </w:r>
      <w:r w:rsidR="00E32F6A">
        <w:t>a</w:t>
      </w:r>
      <w:r w:rsidR="00B65557" w:rsidRPr="00F753BD">
        <w:t xml:space="preserve"> </w:t>
      </w:r>
      <w:r w:rsidR="00B65557" w:rsidRPr="001A19DA">
        <w:t>usług</w:t>
      </w:r>
      <w:r w:rsidR="00E32F6A">
        <w:t>a</w:t>
      </w:r>
      <w:r w:rsidR="00B65557" w:rsidRPr="001A19DA">
        <w:t xml:space="preserve"> zakwaterowania</w:t>
      </w:r>
      <w:r w:rsidR="00B65557" w:rsidRPr="00F753BD">
        <w:t xml:space="preserve"> w miejscowości lub części miejscowości, w któr</w:t>
      </w:r>
      <w:r w:rsidR="009B6111">
        <w:t>e</w:t>
      </w:r>
      <w:r w:rsidR="001D21CF">
        <w:t>j</w:t>
      </w:r>
      <w:r w:rsidR="00B65557" w:rsidRPr="00F753BD">
        <w:t xml:space="preserve"> wprowadzono te opłaty</w:t>
      </w:r>
      <w:r w:rsidR="001C3315">
        <w:t>.</w:t>
      </w:r>
    </w:p>
    <w:p w14:paraId="424054A4" w14:textId="64DB4D50" w:rsidR="00D32810" w:rsidRDefault="00AB3E69" w:rsidP="00E46796">
      <w:pPr>
        <w:pStyle w:val="ZUSTzmustartykuempunktem"/>
        <w:keepNext/>
      </w:pPr>
      <w:r>
        <w:t>5</w:t>
      </w:r>
      <w:r w:rsidR="00FF5948" w:rsidRPr="00FF5948">
        <w:t>.</w:t>
      </w:r>
      <w:r w:rsidR="001D21CF">
        <w:t xml:space="preserve"> </w:t>
      </w:r>
      <w:r w:rsidR="00FF5948" w:rsidRPr="00FF5948">
        <w:t>Przez jedną noc, o któr</w:t>
      </w:r>
      <w:r w:rsidR="00FF5948">
        <w:t>ej</w:t>
      </w:r>
      <w:r w:rsidR="00FF5948" w:rsidRPr="00FF5948">
        <w:t xml:space="preserve"> mowa w ust. </w:t>
      </w:r>
      <w:r>
        <w:t>4</w:t>
      </w:r>
      <w:r w:rsidR="00FF5948" w:rsidRPr="00FF5948">
        <w:t xml:space="preserve">, rozumie się </w:t>
      </w:r>
      <w:r w:rsidR="00FF5948">
        <w:t>okres</w:t>
      </w:r>
      <w:r w:rsidR="00D32810">
        <w:t>, w którym</w:t>
      </w:r>
      <w:r w:rsidR="000514C5">
        <w:t xml:space="preserve"> </w:t>
      </w:r>
      <w:r w:rsidR="00FF5948" w:rsidRPr="00FF5948">
        <w:t>świadczen</w:t>
      </w:r>
      <w:r w:rsidR="00D32810">
        <w:t>ie</w:t>
      </w:r>
      <w:r w:rsidR="00FF5948" w:rsidRPr="00FF5948">
        <w:t xml:space="preserve"> osobie fizycznej usługi zakwaterowania rozpoczyna się w </w:t>
      </w:r>
      <w:r w:rsidR="009B6111">
        <w:t>danym</w:t>
      </w:r>
      <w:r w:rsidR="009B6111" w:rsidRPr="00FF5948">
        <w:t xml:space="preserve"> </w:t>
      </w:r>
      <w:r w:rsidR="00FF5948" w:rsidRPr="00FF5948">
        <w:t>dniu kalendarzowym i kończ</w:t>
      </w:r>
      <w:r w:rsidR="00D32810">
        <w:t>y</w:t>
      </w:r>
      <w:r w:rsidR="00FF5948" w:rsidRPr="00FF5948">
        <w:t xml:space="preserve"> się </w:t>
      </w:r>
      <w:r w:rsidR="00D32810">
        <w:t>następnego</w:t>
      </w:r>
      <w:r w:rsidR="009B6111" w:rsidRPr="009B6111">
        <w:t xml:space="preserve"> dnia</w:t>
      </w:r>
      <w:r w:rsidR="00D32810">
        <w:t xml:space="preserve">. </w:t>
      </w:r>
    </w:p>
    <w:p w14:paraId="6A18BB39" w14:textId="24598666" w:rsidR="00FC2DAF" w:rsidRPr="00E46796" w:rsidRDefault="00AB3E69" w:rsidP="00E46796">
      <w:pPr>
        <w:pStyle w:val="ZUSTzmustartykuempunktem"/>
        <w:keepNext/>
      </w:pPr>
      <w:r>
        <w:t>6</w:t>
      </w:r>
      <w:r w:rsidR="003303B0" w:rsidRPr="00F753BD">
        <w:t>.</w:t>
      </w:r>
      <w:r w:rsidR="001D21CF">
        <w:t xml:space="preserve"> </w:t>
      </w:r>
      <w:r w:rsidR="003303B0" w:rsidRPr="00F753BD">
        <w:t>Zwalnia się z opłaty miejscowej oraz opłaty uzdrowiskowej:</w:t>
      </w:r>
    </w:p>
    <w:p w14:paraId="4AE8870C" w14:textId="0D9C6652" w:rsidR="003303B0" w:rsidRPr="00F753BD" w:rsidRDefault="003303B0" w:rsidP="00E46796">
      <w:pPr>
        <w:pStyle w:val="ZPKTzmpktartykuempunktem"/>
      </w:pPr>
      <w:r w:rsidRPr="00F753BD">
        <w:t>1)</w:t>
      </w:r>
      <w:r w:rsidR="002E72D9" w:rsidRPr="00F753BD">
        <w:tab/>
      </w:r>
      <w:r w:rsidRPr="00F753BD">
        <w:t xml:space="preserve">pod warunkiem wzajemności </w:t>
      </w:r>
      <w:bookmarkStart w:id="2" w:name="_Hlk236215957"/>
      <w:r w:rsidRPr="00F753BD">
        <w:t>–</w:t>
      </w:r>
      <w:bookmarkEnd w:id="2"/>
      <w:r w:rsidRPr="00F753BD">
        <w:t xml:space="preserve"> członków personelu przedstawicielstw dyplomatycznych i urzędów konsularnych oraz inne osoby zrównane z nimi na podstawie ustaw, umów lub zwyczajów międzynarodowych, jeżeli nie są obywatelami polskimi i nie mają miejsca pobytu stałego na terytorium Rzeczypospolitej Polskiej</w:t>
      </w:r>
      <w:r w:rsidR="007149DC">
        <w:t>;</w:t>
      </w:r>
    </w:p>
    <w:p w14:paraId="46800369" w14:textId="33D87029" w:rsidR="00E21607" w:rsidRDefault="003303B0" w:rsidP="00E21607">
      <w:pPr>
        <w:pStyle w:val="ZPKTzmpktartykuempunktem"/>
      </w:pPr>
      <w:r w:rsidRPr="00F753BD">
        <w:t>2)</w:t>
      </w:r>
      <w:r w:rsidRPr="00F753BD">
        <w:tab/>
      </w:r>
      <w:r w:rsidR="00B331DE" w:rsidRPr="00B331DE">
        <w:t xml:space="preserve">osoby, których niepełnosprawność została potwierdzona orzeczeniem o znacznym stopniu niepełnosprawności, </w:t>
      </w:r>
      <w:r w:rsidR="00E21607">
        <w:t>a w przypadku osób</w:t>
      </w:r>
      <w:r w:rsidR="00E21607" w:rsidRPr="00B331DE">
        <w:t xml:space="preserve"> niewidom</w:t>
      </w:r>
      <w:r w:rsidR="00E21607">
        <w:t>ych również osoby</w:t>
      </w:r>
      <w:r w:rsidR="00F521B2">
        <w:t>,</w:t>
      </w:r>
      <w:r w:rsidR="00E21607">
        <w:t xml:space="preserve"> </w:t>
      </w:r>
      <w:r w:rsidR="00E21607" w:rsidRPr="00E21607">
        <w:t xml:space="preserve">których niepełnosprawność została potwierdzona </w:t>
      </w:r>
      <w:r w:rsidR="00E21607" w:rsidRPr="00B331DE">
        <w:t>orzeczeniem o umiarkowanym stopniu niepełnosprawności z symbolem 04-O</w:t>
      </w:r>
      <w:r w:rsidR="007A1D69">
        <w:t xml:space="preserve">, </w:t>
      </w:r>
      <w:r w:rsidR="00E21607" w:rsidRPr="00E21607">
        <w:t>zgodnie z przepisami ustawy z dnia 27 sierpnia 1997 r. o rehabilitacji zawodowej i społecznej oraz zatrudnieniu osób niepełnosprawnych (Dz. U. z 202</w:t>
      </w:r>
      <w:r w:rsidR="00B06ACB">
        <w:t>6</w:t>
      </w:r>
      <w:r w:rsidR="00E21607" w:rsidRPr="00E21607">
        <w:t xml:space="preserve"> r. poz. </w:t>
      </w:r>
      <w:r w:rsidR="00B06ACB">
        <w:t>88</w:t>
      </w:r>
      <w:r w:rsidR="0088404C">
        <w:t>4</w:t>
      </w:r>
      <w:r w:rsidR="007E768A">
        <w:t xml:space="preserve"> i 1102</w:t>
      </w:r>
      <w:r w:rsidR="00E21607" w:rsidRPr="00E21607">
        <w:t>)</w:t>
      </w:r>
      <w:r w:rsidR="00B66FB2">
        <w:t>;</w:t>
      </w:r>
    </w:p>
    <w:p w14:paraId="2E1CE1B2" w14:textId="4F0886B7" w:rsidR="00E21607" w:rsidRDefault="00E21607" w:rsidP="00E21607">
      <w:pPr>
        <w:pStyle w:val="ZPKTzmpktartykuempunktem"/>
      </w:pPr>
      <w:r>
        <w:t>3)</w:t>
      </w:r>
      <w:r>
        <w:tab/>
        <w:t xml:space="preserve">osoby </w:t>
      </w:r>
      <w:r w:rsidRPr="00E21607">
        <w:t>w wieku do 16 lat</w:t>
      </w:r>
      <w:r>
        <w:t xml:space="preserve">, których niepełnosprawność została orzeczona </w:t>
      </w:r>
      <w:r w:rsidRPr="00E21607">
        <w:t>zgodnie z przepisami ustawy z dnia 27 sierpnia 1997 r. o rehabilitacji zawodowej i społecznej oraz zatrudnieniu osób niepełnosprawnych</w:t>
      </w:r>
      <w:r w:rsidR="007A1D69">
        <w:t>;</w:t>
      </w:r>
    </w:p>
    <w:p w14:paraId="7B6ECB0E" w14:textId="525DE9D5" w:rsidR="003303B0" w:rsidRPr="00F753BD" w:rsidRDefault="00E21607" w:rsidP="00461C58">
      <w:pPr>
        <w:pStyle w:val="ZPKTzmpktartykuempunktem"/>
      </w:pPr>
      <w:r>
        <w:lastRenderedPageBreak/>
        <w:t>4)</w:t>
      </w:r>
      <w:r w:rsidR="00B66FB2">
        <w:tab/>
      </w:r>
      <w:r>
        <w:t>jedną osobę towarzyszącą osob</w:t>
      </w:r>
      <w:r w:rsidR="00B66FB2">
        <w:t>ie</w:t>
      </w:r>
      <w:r>
        <w:t>, o któr</w:t>
      </w:r>
      <w:r w:rsidR="00B66FB2">
        <w:t>ej</w:t>
      </w:r>
      <w:r>
        <w:t xml:space="preserve"> mowa w pkt </w:t>
      </w:r>
      <w:r w:rsidR="00B66FB2">
        <w:t>2 lub 3;</w:t>
      </w:r>
    </w:p>
    <w:p w14:paraId="21B47120" w14:textId="77E065B8" w:rsidR="00230BCF" w:rsidRDefault="007A1D69" w:rsidP="00212388">
      <w:pPr>
        <w:pStyle w:val="ZPKTzmpktartykuempunktem"/>
      </w:pPr>
      <w:r>
        <w:t>5</w:t>
      </w:r>
      <w:r w:rsidR="003303B0" w:rsidRPr="00F753BD">
        <w:t>)</w:t>
      </w:r>
      <w:r w:rsidR="00FC2DAF" w:rsidRPr="00F753BD">
        <w:tab/>
      </w:r>
      <w:r w:rsidR="003303B0" w:rsidRPr="00F753BD">
        <w:t>dzieci i młodzież szkolną w zorganizowanych grupach</w:t>
      </w:r>
      <w:r w:rsidR="00817C22">
        <w:t xml:space="preserve"> oraz ich opiekunów</w:t>
      </w:r>
      <w:r w:rsidR="00230BCF">
        <w:t>;</w:t>
      </w:r>
    </w:p>
    <w:p w14:paraId="140A59C4" w14:textId="0D54CB81" w:rsidR="003303B0" w:rsidRPr="00E30770" w:rsidRDefault="007A1D69" w:rsidP="00E46796">
      <w:pPr>
        <w:pStyle w:val="ZPKTzmpktartykuempunktem"/>
      </w:pPr>
      <w:r>
        <w:t>6</w:t>
      </w:r>
      <w:r w:rsidR="00230BCF">
        <w:t>)</w:t>
      </w:r>
      <w:r w:rsidR="00230BCF">
        <w:tab/>
      </w:r>
      <w:r w:rsidR="00C615CD" w:rsidRPr="00E30770">
        <w:t xml:space="preserve">osoby, którym </w:t>
      </w:r>
      <w:r w:rsidR="00ED3F8A" w:rsidRPr="00E30770">
        <w:t xml:space="preserve">przez okres </w:t>
      </w:r>
      <w:r w:rsidR="00222FC0" w:rsidRPr="00E46796">
        <w:t xml:space="preserve">powyżej </w:t>
      </w:r>
      <w:r w:rsidR="00F75335">
        <w:t>29</w:t>
      </w:r>
      <w:r w:rsidR="00F75335" w:rsidRPr="00E30770">
        <w:t xml:space="preserve"> </w:t>
      </w:r>
      <w:r w:rsidR="00ED3F8A" w:rsidRPr="00E30770">
        <w:t>następujących po sobie nocy</w:t>
      </w:r>
      <w:r w:rsidR="00563B95">
        <w:t>,</w:t>
      </w:r>
      <w:r w:rsidR="00E30770" w:rsidRPr="00E46796">
        <w:t xml:space="preserve"> </w:t>
      </w:r>
      <w:r w:rsidR="007149DC" w:rsidRPr="00E46796">
        <w:t>są</w:t>
      </w:r>
      <w:r w:rsidR="007149DC" w:rsidRPr="00E30770">
        <w:t xml:space="preserve"> </w:t>
      </w:r>
      <w:r w:rsidR="00AC2919" w:rsidRPr="00E30770">
        <w:t xml:space="preserve">świadczone usługi zakwaterowania </w:t>
      </w:r>
      <w:r w:rsidR="00E30770" w:rsidRPr="00E30770">
        <w:t>w</w:t>
      </w:r>
      <w:r w:rsidR="00AC2919">
        <w:t xml:space="preserve"> </w:t>
      </w:r>
      <w:r w:rsidR="00574CFA">
        <w:t>obiektach</w:t>
      </w:r>
      <w:r w:rsidR="00AC2919" w:rsidRPr="00AC2919">
        <w:t xml:space="preserve"> </w:t>
      </w:r>
      <w:r w:rsidR="00AC2919">
        <w:t xml:space="preserve">znajdujących się w </w:t>
      </w:r>
      <w:r w:rsidR="00AC2919" w:rsidRPr="00E30770">
        <w:t>miejscowościach lub częściach miejscowości</w:t>
      </w:r>
      <w:r w:rsidR="006F6B16">
        <w:t xml:space="preserve"> na terenie danej gminy</w:t>
      </w:r>
      <w:r w:rsidR="00AC2919" w:rsidRPr="00E30770">
        <w:t>, w których wprowadzono opłatę miejscową albo opłatę uzdrowiskową</w:t>
      </w:r>
      <w:r w:rsidR="00574CFA">
        <w:t>, zwan</w:t>
      </w:r>
      <w:r w:rsidR="00FB5A5B">
        <w:t>ych</w:t>
      </w:r>
      <w:r w:rsidR="00574CFA">
        <w:t xml:space="preserve"> dalej </w:t>
      </w:r>
      <w:r w:rsidR="00AC2919">
        <w:t>„</w:t>
      </w:r>
      <w:r w:rsidR="00574CFA">
        <w:t>obiektami”</w:t>
      </w:r>
      <w:r w:rsidR="00D32810">
        <w:t xml:space="preserve"> </w:t>
      </w:r>
      <w:r w:rsidR="000B3626" w:rsidRPr="000B3626">
        <w:t>–</w:t>
      </w:r>
      <w:r w:rsidR="00F67B9C">
        <w:t xml:space="preserve"> </w:t>
      </w:r>
      <w:r w:rsidR="00D32810">
        <w:t>przez</w:t>
      </w:r>
      <w:r w:rsidR="00F67B9C">
        <w:t xml:space="preserve"> cały okres</w:t>
      </w:r>
      <w:r w:rsidR="00B7696C">
        <w:t xml:space="preserve"> zakwaterowania</w:t>
      </w:r>
      <w:r w:rsidR="00461C58">
        <w:t>.</w:t>
      </w:r>
    </w:p>
    <w:p w14:paraId="08131208" w14:textId="29C480B4" w:rsidR="002F20B4" w:rsidRDefault="00AB3E69">
      <w:pPr>
        <w:pStyle w:val="ZUSTzmustartykuempunktem"/>
      </w:pPr>
      <w:r>
        <w:t>7</w:t>
      </w:r>
      <w:r w:rsidR="00087FD5" w:rsidRPr="00F753BD">
        <w:t>.</w:t>
      </w:r>
      <w:r w:rsidR="001D21CF">
        <w:t xml:space="preserve"> </w:t>
      </w:r>
      <w:r w:rsidR="00492C84" w:rsidRPr="00E30770">
        <w:t xml:space="preserve">Obowiązek </w:t>
      </w:r>
      <w:r w:rsidR="003F143B">
        <w:t>zapłaty</w:t>
      </w:r>
      <w:r w:rsidR="008D4F97" w:rsidRPr="00E30770">
        <w:t xml:space="preserve"> opłaty miejscowej albo </w:t>
      </w:r>
      <w:r w:rsidR="00492C84" w:rsidRPr="00E30770">
        <w:t xml:space="preserve">opłaty uzdrowiskowej powstaje </w:t>
      </w:r>
      <w:r w:rsidR="008D4F97" w:rsidRPr="00E30770">
        <w:t>w dniu</w:t>
      </w:r>
      <w:r w:rsidR="00FC2DAF" w:rsidRPr="00E30770">
        <w:t xml:space="preserve"> </w:t>
      </w:r>
      <w:r w:rsidR="00230BCF" w:rsidRPr="00E30770">
        <w:t xml:space="preserve">stanowiącym początek okresu, w którym osobie, o której mowa w ust. </w:t>
      </w:r>
      <w:r w:rsidR="00FE5E6F">
        <w:t>4</w:t>
      </w:r>
      <w:r w:rsidR="00230BCF" w:rsidRPr="00E30770">
        <w:t xml:space="preserve">, </w:t>
      </w:r>
      <w:r w:rsidR="008D4F97" w:rsidRPr="00E30770">
        <w:t>rozpoczę</w:t>
      </w:r>
      <w:r w:rsidR="00230BCF" w:rsidRPr="00E30770">
        <w:t>to</w:t>
      </w:r>
      <w:r w:rsidR="008D4F97" w:rsidRPr="00E30770">
        <w:t xml:space="preserve"> świadczeni</w:t>
      </w:r>
      <w:r w:rsidR="00230BCF" w:rsidRPr="00E30770">
        <w:t>e</w:t>
      </w:r>
      <w:r w:rsidR="008D4F97" w:rsidRPr="00E30770">
        <w:t xml:space="preserve"> usługi zakwaterowania</w:t>
      </w:r>
      <w:r w:rsidR="000A4821" w:rsidRPr="000A4821">
        <w:t xml:space="preserve"> w </w:t>
      </w:r>
      <w:r w:rsidR="002F20B4">
        <w:t xml:space="preserve">danym </w:t>
      </w:r>
      <w:r w:rsidR="000A4821" w:rsidRPr="000A4821">
        <w:t>obiekcie</w:t>
      </w:r>
      <w:r w:rsidR="002F20B4">
        <w:t>.</w:t>
      </w:r>
    </w:p>
    <w:p w14:paraId="7ECC11D6" w14:textId="509A7DDE" w:rsidR="00230BCF" w:rsidRPr="00E30770" w:rsidRDefault="00AB3E69">
      <w:pPr>
        <w:pStyle w:val="ZUSTzmustartykuempunktem"/>
      </w:pPr>
      <w:r>
        <w:t>8</w:t>
      </w:r>
      <w:r w:rsidR="00574596" w:rsidRPr="00222FC0">
        <w:t>.</w:t>
      </w:r>
      <w:r w:rsidR="001D21CF">
        <w:t xml:space="preserve"> </w:t>
      </w:r>
      <w:r w:rsidR="00BB0CA4">
        <w:t xml:space="preserve">Opłatę miejscową albo opłatę uzdrowiskową uiszcza się </w:t>
      </w:r>
      <w:bookmarkStart w:id="3" w:name="_Hlk236217538"/>
      <w:r w:rsidR="008D4F97" w:rsidRPr="00E46796">
        <w:rPr>
          <w:lang w:eastAsia="en-US"/>
        </w:rPr>
        <w:t xml:space="preserve">ostatniego dnia </w:t>
      </w:r>
      <w:r w:rsidR="00230BCF" w:rsidRPr="00E30770">
        <w:t xml:space="preserve">okresu, w którym osobie, o której mowa w ust. </w:t>
      </w:r>
      <w:r>
        <w:t>4</w:t>
      </w:r>
      <w:r w:rsidR="00230BCF" w:rsidRPr="00E30770">
        <w:t xml:space="preserve">, </w:t>
      </w:r>
      <w:r w:rsidR="007149DC" w:rsidRPr="00E30770">
        <w:t>jest</w:t>
      </w:r>
      <w:r w:rsidR="007149DC" w:rsidRPr="007149DC">
        <w:t xml:space="preserve"> </w:t>
      </w:r>
      <w:r w:rsidR="00230BCF" w:rsidRPr="00E30770">
        <w:rPr>
          <w:lang w:eastAsia="en-US"/>
        </w:rPr>
        <w:t>świadcz</w:t>
      </w:r>
      <w:r w:rsidR="00230BCF" w:rsidRPr="00E30770">
        <w:t>ona</w:t>
      </w:r>
      <w:r w:rsidR="00FC2DAF" w:rsidRPr="00E30770">
        <w:t xml:space="preserve"> </w:t>
      </w:r>
      <w:r w:rsidR="008D4F97" w:rsidRPr="00E30770">
        <w:rPr>
          <w:lang w:eastAsia="en-US"/>
        </w:rPr>
        <w:t>usług</w:t>
      </w:r>
      <w:r w:rsidR="00230BCF" w:rsidRPr="00E30770">
        <w:t>a</w:t>
      </w:r>
      <w:r w:rsidR="008D4F97" w:rsidRPr="00E46796">
        <w:rPr>
          <w:lang w:eastAsia="en-US"/>
        </w:rPr>
        <w:t xml:space="preserve"> zakwaterowania</w:t>
      </w:r>
      <w:r w:rsidR="000A4821">
        <w:t xml:space="preserve"> </w:t>
      </w:r>
      <w:r w:rsidR="000A4821" w:rsidRPr="000A4821">
        <w:t xml:space="preserve">w </w:t>
      </w:r>
      <w:r w:rsidR="002F20B4">
        <w:t xml:space="preserve">danym </w:t>
      </w:r>
      <w:r w:rsidR="000A4821" w:rsidRPr="000A4821">
        <w:t>obiekcie</w:t>
      </w:r>
      <w:r w:rsidR="000A4821" w:rsidRPr="00F47544">
        <w:t>.</w:t>
      </w:r>
      <w:bookmarkEnd w:id="3"/>
    </w:p>
    <w:p w14:paraId="35B3B298" w14:textId="3BDA07D1" w:rsidR="006C1C59" w:rsidRPr="00222FC0" w:rsidRDefault="00AB3E69" w:rsidP="00E46796">
      <w:pPr>
        <w:pStyle w:val="ZUSTzmustartykuempunktem"/>
      </w:pPr>
      <w:r>
        <w:t>9</w:t>
      </w:r>
      <w:r w:rsidR="00DA0DF3" w:rsidRPr="00F753BD">
        <w:t>.</w:t>
      </w:r>
      <w:r w:rsidR="00763384">
        <w:t xml:space="preserve"> </w:t>
      </w:r>
      <w:r w:rsidR="00DA0DF3" w:rsidRPr="00F753BD">
        <w:t>P</w:t>
      </w:r>
      <w:r w:rsidR="006B2619" w:rsidRPr="00F753BD">
        <w:t xml:space="preserve">obór opłaty miejscowej </w:t>
      </w:r>
      <w:r w:rsidR="002A0FC1" w:rsidRPr="00F753BD">
        <w:t>albo</w:t>
      </w:r>
      <w:r w:rsidR="006B2619" w:rsidRPr="00F753BD">
        <w:t xml:space="preserve"> opłaty uzdrowiskowej następuje przez płatnik</w:t>
      </w:r>
      <w:r w:rsidR="00BF0F86" w:rsidRPr="00F753BD">
        <w:t xml:space="preserve">ów, którymi są </w:t>
      </w:r>
      <w:r w:rsidR="00DA0DF3" w:rsidRPr="00F753BD">
        <w:t>podmioty świadczące usługi</w:t>
      </w:r>
      <w:r w:rsidR="00497018" w:rsidRPr="00F753BD">
        <w:t xml:space="preserve"> zakwaterowania</w:t>
      </w:r>
      <w:r w:rsidR="00DA0DF3" w:rsidRPr="00F753BD">
        <w:t>.</w:t>
      </w:r>
    </w:p>
    <w:p w14:paraId="72BE9995" w14:textId="366A9F63" w:rsidR="00DB5EAB" w:rsidRPr="00F753BD" w:rsidRDefault="00AB3E69">
      <w:pPr>
        <w:pStyle w:val="ZUSTzmustartykuempunktem"/>
      </w:pPr>
      <w:r>
        <w:t>10</w:t>
      </w:r>
      <w:r w:rsidR="00252DD3" w:rsidRPr="00F753BD">
        <w:t>.</w:t>
      </w:r>
      <w:r w:rsidR="00763384">
        <w:t xml:space="preserve"> </w:t>
      </w:r>
      <w:r w:rsidR="00DA0DF3" w:rsidRPr="00F753BD">
        <w:t>P</w:t>
      </w:r>
      <w:r w:rsidR="00C92BF0">
        <w:t>łatnicy</w:t>
      </w:r>
      <w:r w:rsidR="00BF0F86" w:rsidRPr="00F753BD">
        <w:t xml:space="preserve"> </w:t>
      </w:r>
      <w:r w:rsidR="00DA0DF3" w:rsidRPr="00F753BD">
        <w:t xml:space="preserve">mogą uzależnić </w:t>
      </w:r>
      <w:r w:rsidR="00050801">
        <w:t xml:space="preserve">rozpoczęcie </w:t>
      </w:r>
      <w:r w:rsidR="00DA0DF3" w:rsidRPr="00F753BD">
        <w:t>świadczeni</w:t>
      </w:r>
      <w:r w:rsidR="00050801">
        <w:t>a</w:t>
      </w:r>
      <w:r w:rsidR="00DA0DF3" w:rsidRPr="00F753BD">
        <w:t xml:space="preserve"> usługi </w:t>
      </w:r>
      <w:r w:rsidR="00EB19A9" w:rsidRPr="00F753BD">
        <w:t xml:space="preserve">zakwaterowania </w:t>
      </w:r>
      <w:r w:rsidR="00DA0DF3" w:rsidRPr="00F753BD">
        <w:t xml:space="preserve">od </w:t>
      </w:r>
      <w:r w:rsidR="006F6B16">
        <w:t>dokonania</w:t>
      </w:r>
      <w:r w:rsidR="00B9145F">
        <w:t xml:space="preserve">, najpóźniej </w:t>
      </w:r>
      <w:r w:rsidR="00B9145F" w:rsidRPr="000A4821">
        <w:t xml:space="preserve">w dniu rozpoczęcia świadczenia </w:t>
      </w:r>
      <w:r w:rsidR="00B9145F">
        <w:t xml:space="preserve">tej </w:t>
      </w:r>
      <w:r w:rsidR="00B9145F" w:rsidRPr="000A4821">
        <w:t>usługi</w:t>
      </w:r>
      <w:r w:rsidR="00B9145F">
        <w:t>,</w:t>
      </w:r>
      <w:r w:rsidR="006F6B16">
        <w:t xml:space="preserve"> </w:t>
      </w:r>
      <w:r w:rsidR="00DA0DF3" w:rsidRPr="00F753BD">
        <w:t>wpła</w:t>
      </w:r>
      <w:r w:rsidR="006F6B16">
        <w:t>ty</w:t>
      </w:r>
      <w:r w:rsidR="00DA0DF3" w:rsidRPr="00F753BD">
        <w:t xml:space="preserve"> na poczet należnej opłaty miejscowej </w:t>
      </w:r>
      <w:r w:rsidR="00110162" w:rsidRPr="00F753BD">
        <w:t>albo</w:t>
      </w:r>
      <w:r w:rsidR="00DA0DF3" w:rsidRPr="00F753BD">
        <w:t xml:space="preserve"> </w:t>
      </w:r>
      <w:r w:rsidR="005C48D4" w:rsidRPr="00F753BD">
        <w:t xml:space="preserve">opłaty </w:t>
      </w:r>
      <w:r w:rsidR="00DA0DF3" w:rsidRPr="00F753BD">
        <w:t>uzdrowiskowej</w:t>
      </w:r>
      <w:r w:rsidR="006F6B16">
        <w:t xml:space="preserve"> </w:t>
      </w:r>
      <w:r w:rsidR="006F6B16" w:rsidRPr="000A4821">
        <w:t xml:space="preserve">w wysokości </w:t>
      </w:r>
      <w:r w:rsidR="007F3059">
        <w:t>należnej</w:t>
      </w:r>
      <w:r w:rsidR="007B60BB">
        <w:t>,</w:t>
      </w:r>
      <w:r w:rsidR="007F3059" w:rsidRPr="000A4821">
        <w:t xml:space="preserve"> </w:t>
      </w:r>
      <w:r w:rsidR="006F6B16" w:rsidRPr="000A4821">
        <w:t>odpowiednio, opłaty miejscowej albo opłaty uzdrowiskowej od deklarowanej liczby nocy, przez które będzie świadczona usługa zakwaterowania</w:t>
      </w:r>
      <w:r w:rsidR="006F6B16">
        <w:t xml:space="preserve"> </w:t>
      </w:r>
      <w:r w:rsidR="006F6B16" w:rsidRPr="000A4821">
        <w:t xml:space="preserve">w </w:t>
      </w:r>
      <w:r w:rsidR="006F6B16">
        <w:t xml:space="preserve">danym </w:t>
      </w:r>
      <w:r w:rsidR="006F6B16" w:rsidRPr="000A4821">
        <w:t>obiekcie osobie</w:t>
      </w:r>
      <w:r w:rsidR="006F6B16">
        <w:t xml:space="preserve">, o której mowa w ust. </w:t>
      </w:r>
      <w:r>
        <w:t>4</w:t>
      </w:r>
      <w:r w:rsidR="00DA0DF3" w:rsidRPr="00F753BD">
        <w:t>.</w:t>
      </w:r>
    </w:p>
    <w:p w14:paraId="1BDE1208" w14:textId="6E877A83" w:rsidR="008E283C" w:rsidRDefault="00FB2494">
      <w:pPr>
        <w:pStyle w:val="ZUSTzmustartykuempunktem"/>
      </w:pPr>
      <w:r>
        <w:t>1</w:t>
      </w:r>
      <w:r w:rsidR="00AB3E69">
        <w:t>1</w:t>
      </w:r>
      <w:r w:rsidR="00DB5EAB" w:rsidRPr="00F753BD">
        <w:t>.</w:t>
      </w:r>
      <w:r w:rsidR="00763384">
        <w:t xml:space="preserve"> </w:t>
      </w:r>
      <w:r w:rsidR="00E855FF">
        <w:t>W przypadku</w:t>
      </w:r>
      <w:r w:rsidR="008E283C">
        <w:t xml:space="preserve"> gdy</w:t>
      </w:r>
      <w:r w:rsidR="00E855FF">
        <w:t xml:space="preserve"> </w:t>
      </w:r>
      <w:r w:rsidR="008E283C">
        <w:t xml:space="preserve">po rozpoczęciu </w:t>
      </w:r>
      <w:r w:rsidR="008E283C" w:rsidRPr="00F753BD">
        <w:t>świadczeni</w:t>
      </w:r>
      <w:r w:rsidR="008E283C">
        <w:t>a</w:t>
      </w:r>
      <w:r w:rsidR="008E283C" w:rsidRPr="00F753BD">
        <w:t xml:space="preserve"> usługi zakwaterowania</w:t>
      </w:r>
      <w:r w:rsidR="00E74DCB">
        <w:t xml:space="preserve"> w danym obiekcie</w:t>
      </w:r>
      <w:r w:rsidR="00212388">
        <w:t>,</w:t>
      </w:r>
      <w:r w:rsidR="008E283C" w:rsidRPr="00F753BD">
        <w:t xml:space="preserve"> </w:t>
      </w:r>
      <w:r w:rsidR="00574596">
        <w:t xml:space="preserve">deklarowana </w:t>
      </w:r>
      <w:r w:rsidR="008E283C" w:rsidRPr="008E283C">
        <w:t>liczb</w:t>
      </w:r>
      <w:r w:rsidR="008E283C">
        <w:t>a</w:t>
      </w:r>
      <w:r w:rsidR="008E283C" w:rsidRPr="008E283C">
        <w:t xml:space="preserve"> nocy, przez które będzie świadczona </w:t>
      </w:r>
      <w:r w:rsidR="008E283C">
        <w:t xml:space="preserve">ta </w:t>
      </w:r>
      <w:r w:rsidR="008E283C" w:rsidRPr="008E283C">
        <w:t>usługa</w:t>
      </w:r>
      <w:r w:rsidR="00225899">
        <w:t>,</w:t>
      </w:r>
      <w:r w:rsidR="008E283C" w:rsidRPr="008E283C">
        <w:t xml:space="preserve"> </w:t>
      </w:r>
      <w:r w:rsidR="008E283C">
        <w:t>przekroczy</w:t>
      </w:r>
      <w:r w:rsidR="008E283C" w:rsidRPr="008E283C">
        <w:t xml:space="preserve"> </w:t>
      </w:r>
      <w:r w:rsidR="008E283C">
        <w:t xml:space="preserve">liczbę nocy, za które dokonano wpłaty na poczet należnej opłaty miejscowej albo opłaty uzdrowiskowej, przepis ust. </w:t>
      </w:r>
      <w:r w:rsidR="00B9145F">
        <w:t>10</w:t>
      </w:r>
      <w:r w:rsidR="008E283C">
        <w:t xml:space="preserve"> stosuje się odpowiednio.</w:t>
      </w:r>
    </w:p>
    <w:p w14:paraId="1AE72863" w14:textId="5F3084EE" w:rsidR="00763384" w:rsidRPr="00F753BD" w:rsidRDefault="000A4821">
      <w:pPr>
        <w:pStyle w:val="ZUSTzmustartykuempunktem"/>
      </w:pPr>
      <w:r>
        <w:t>1</w:t>
      </w:r>
      <w:r w:rsidR="00AB3E69">
        <w:t>2</w:t>
      </w:r>
      <w:r w:rsidR="00811ADB" w:rsidRPr="00F753BD">
        <w:t>.</w:t>
      </w:r>
      <w:r w:rsidR="00763384">
        <w:t xml:space="preserve"> </w:t>
      </w:r>
      <w:r w:rsidR="0022607A" w:rsidRPr="00F753BD">
        <w:t xml:space="preserve">Jeżeli </w:t>
      </w:r>
      <w:r w:rsidR="006F6B16">
        <w:t>dokonan</w:t>
      </w:r>
      <w:r w:rsidR="0006382A">
        <w:t>a</w:t>
      </w:r>
      <w:r w:rsidR="006F6B16">
        <w:t xml:space="preserve"> wpłat</w:t>
      </w:r>
      <w:r w:rsidR="0006382A">
        <w:t>a</w:t>
      </w:r>
      <w:r w:rsidR="006F6B16">
        <w:t xml:space="preserve"> na poczet należnej opłaty miejscowej albo opłaty uzdrowiskowej </w:t>
      </w:r>
      <w:r w:rsidR="0022607A" w:rsidRPr="00F753BD">
        <w:t xml:space="preserve">jest wyższa od </w:t>
      </w:r>
      <w:r w:rsidR="00230BCF">
        <w:t xml:space="preserve">należnej </w:t>
      </w:r>
      <w:r w:rsidR="0022607A" w:rsidRPr="00F753BD">
        <w:t xml:space="preserve">opłaty miejscowej albo </w:t>
      </w:r>
      <w:r w:rsidR="006360DB" w:rsidRPr="00E46796">
        <w:t xml:space="preserve">opłaty </w:t>
      </w:r>
      <w:r w:rsidR="0022607A" w:rsidRPr="00F753BD">
        <w:t xml:space="preserve">uzdrowiskowej, </w:t>
      </w:r>
      <w:r w:rsidR="00C67466">
        <w:t xml:space="preserve">w dniu określonym w ust. 8, </w:t>
      </w:r>
      <w:r w:rsidR="0022607A" w:rsidRPr="00F753BD">
        <w:t xml:space="preserve">płatnik zwraca różnicę </w:t>
      </w:r>
      <w:r w:rsidR="005536D5">
        <w:t>między dokonan</w:t>
      </w:r>
      <w:r w:rsidR="0006382A">
        <w:t>ą</w:t>
      </w:r>
      <w:r w:rsidR="005536D5">
        <w:t xml:space="preserve"> wpłat</w:t>
      </w:r>
      <w:r w:rsidR="0006382A">
        <w:t>ą</w:t>
      </w:r>
      <w:r w:rsidR="005536D5">
        <w:t xml:space="preserve"> na poczet należnej opłaty miejscowej albo opłaty uzdrowiskowej </w:t>
      </w:r>
      <w:r w:rsidR="00237AB8">
        <w:t>a należn</w:t>
      </w:r>
      <w:r w:rsidR="0006382A">
        <w:t>ą</w:t>
      </w:r>
      <w:r w:rsidR="00237AB8">
        <w:t xml:space="preserve"> opłat</w:t>
      </w:r>
      <w:r w:rsidR="0006382A">
        <w:t>ą</w:t>
      </w:r>
      <w:r w:rsidR="00237AB8">
        <w:t xml:space="preserve"> miejscow</w:t>
      </w:r>
      <w:r w:rsidR="0006382A">
        <w:t>ą</w:t>
      </w:r>
      <w:r w:rsidR="00237AB8">
        <w:t xml:space="preserve"> albo opłat</w:t>
      </w:r>
      <w:r w:rsidR="0006382A">
        <w:t>ą</w:t>
      </w:r>
      <w:r w:rsidR="00237AB8">
        <w:t xml:space="preserve"> uzdrowiskow</w:t>
      </w:r>
      <w:r w:rsidR="0006382A">
        <w:t>ą</w:t>
      </w:r>
      <w:r w:rsidR="00237AB8">
        <w:t xml:space="preserve"> </w:t>
      </w:r>
      <w:r w:rsidR="0022607A" w:rsidRPr="00F753BD">
        <w:t xml:space="preserve">osobie, </w:t>
      </w:r>
      <w:r w:rsidR="00230BCF">
        <w:t>któr</w:t>
      </w:r>
      <w:r w:rsidR="006F6B16">
        <w:t>a</w:t>
      </w:r>
      <w:r w:rsidR="00230BCF">
        <w:t xml:space="preserve"> </w:t>
      </w:r>
      <w:r w:rsidR="006F6B16">
        <w:t xml:space="preserve">dokonała </w:t>
      </w:r>
      <w:r w:rsidR="00035E36">
        <w:t xml:space="preserve">tej </w:t>
      </w:r>
      <w:r w:rsidR="006F6B16">
        <w:t>wpłaty</w:t>
      </w:r>
      <w:r w:rsidR="00527640" w:rsidRPr="00527640">
        <w:t>.</w:t>
      </w:r>
    </w:p>
    <w:p w14:paraId="164C0B67" w14:textId="4B9E6EC4" w:rsidR="00EE4568" w:rsidRDefault="00B71613" w:rsidP="002C55AA">
      <w:pPr>
        <w:pStyle w:val="ZUSTzmustartykuempunktem"/>
      </w:pPr>
      <w:r w:rsidRPr="00F753BD">
        <w:t>1</w:t>
      </w:r>
      <w:r w:rsidR="00AB3E69">
        <w:t>3</w:t>
      </w:r>
      <w:r w:rsidR="00457572" w:rsidRPr="00F753BD">
        <w:t>.</w:t>
      </w:r>
      <w:r w:rsidR="00763384">
        <w:t xml:space="preserve"> </w:t>
      </w:r>
      <w:r w:rsidR="001A19DA">
        <w:t>P</w:t>
      </w:r>
      <w:r w:rsidR="00EE4568" w:rsidRPr="00F753BD">
        <w:t xml:space="preserve">łatnik </w:t>
      </w:r>
      <w:r w:rsidR="001A19DA" w:rsidRPr="000A4821">
        <w:t xml:space="preserve">wydaje </w:t>
      </w:r>
      <w:r w:rsidR="00EE4568" w:rsidRPr="000A4821">
        <w:t xml:space="preserve">potwierdzenie </w:t>
      </w:r>
      <w:r w:rsidR="00191752">
        <w:t xml:space="preserve">dokonania </w:t>
      </w:r>
      <w:r w:rsidR="006F6B16">
        <w:t>wpłaty na poczet należnej opłaty miejscowej albo opłaty uzdrowiskowej</w:t>
      </w:r>
      <w:r w:rsidR="006D56C2">
        <w:t xml:space="preserve"> </w:t>
      </w:r>
      <w:r w:rsidR="009123BD">
        <w:t>lub</w:t>
      </w:r>
      <w:r w:rsidR="00EE4568" w:rsidRPr="000A4821">
        <w:t xml:space="preserve"> </w:t>
      </w:r>
      <w:r w:rsidR="00E82D7F">
        <w:t xml:space="preserve">uiszczenia </w:t>
      </w:r>
      <w:r w:rsidR="00EE4568" w:rsidRPr="000A4821">
        <w:t>opłaty miejscowej albo opłaty uzdrowiskowej</w:t>
      </w:r>
      <w:r w:rsidR="00A14B5A" w:rsidRPr="000A4821">
        <w:t>.</w:t>
      </w:r>
    </w:p>
    <w:p w14:paraId="34783C73" w14:textId="5CF58DA6" w:rsidR="002D7694" w:rsidRPr="000A4821" w:rsidRDefault="002D7694" w:rsidP="002D7694">
      <w:pPr>
        <w:pStyle w:val="ZUSTzmustartykuempunktem"/>
      </w:pPr>
      <w:r>
        <w:lastRenderedPageBreak/>
        <w:t>1</w:t>
      </w:r>
      <w:r w:rsidR="00AB3E69">
        <w:t>4</w:t>
      </w:r>
      <w:r>
        <w:t>.</w:t>
      </w:r>
      <w:r w:rsidR="00763384">
        <w:t xml:space="preserve"> </w:t>
      </w:r>
      <w:r w:rsidRPr="002D7694">
        <w:t xml:space="preserve">Płatnikom przysługuje wynagrodzenie </w:t>
      </w:r>
      <w:bookmarkStart w:id="4" w:name="_Hlk233194124"/>
      <w:r w:rsidRPr="002D7694">
        <w:t xml:space="preserve">z tytułu terminowego wpłacania prawidłowo pobranej opłaty miejscowej albo opłaty uzdrowiskowej </w:t>
      </w:r>
      <w:bookmarkEnd w:id="4"/>
      <w:r w:rsidRPr="002D7694">
        <w:t xml:space="preserve">w wysokości 10% </w:t>
      </w:r>
      <w:r w:rsidR="00825AB1">
        <w:t>pobranych</w:t>
      </w:r>
      <w:r w:rsidR="00825AB1" w:rsidRPr="002D7694">
        <w:t xml:space="preserve"> </w:t>
      </w:r>
      <w:r w:rsidRPr="002D7694">
        <w:t>tych opłat, chyba że rada gminy, zgodnie z ust. 1</w:t>
      </w:r>
      <w:r w:rsidR="00402840">
        <w:t>9</w:t>
      </w:r>
      <w:r w:rsidRPr="002D7694">
        <w:t xml:space="preserve"> pkt 4, określi wyższe wynagrodzenie.</w:t>
      </w:r>
    </w:p>
    <w:p w14:paraId="41486F45" w14:textId="5347F132" w:rsidR="006446E2" w:rsidRPr="00222FC0" w:rsidRDefault="00B71613" w:rsidP="00E46796">
      <w:pPr>
        <w:pStyle w:val="ZUSTzmustartykuempunktem"/>
        <w:keepNext/>
      </w:pPr>
      <w:r w:rsidRPr="00F753BD">
        <w:t>1</w:t>
      </w:r>
      <w:r w:rsidR="00AB3E69">
        <w:t>5</w:t>
      </w:r>
      <w:r w:rsidR="00DA0DF3" w:rsidRPr="00F753BD">
        <w:t>.</w:t>
      </w:r>
      <w:r w:rsidR="00763384">
        <w:t xml:space="preserve"> </w:t>
      </w:r>
      <w:r w:rsidR="00DA0DF3" w:rsidRPr="00F753BD">
        <w:t>Płatnicy są obowiązani prowadzić</w:t>
      </w:r>
      <w:r w:rsidR="005620DF" w:rsidRPr="00F753BD">
        <w:t>,</w:t>
      </w:r>
      <w:r w:rsidR="00092874" w:rsidRPr="00F753BD">
        <w:t xml:space="preserve"> </w:t>
      </w:r>
      <w:r w:rsidR="00D14BDB" w:rsidRPr="00F753BD">
        <w:t xml:space="preserve">odrębnie dla każdego obiektu, w którym </w:t>
      </w:r>
      <w:r w:rsidR="00E74DCB">
        <w:t>są</w:t>
      </w:r>
      <w:r w:rsidR="00E74DCB" w:rsidRPr="00F753BD">
        <w:t xml:space="preserve"> świadczon</w:t>
      </w:r>
      <w:r w:rsidR="00E74DCB">
        <w:t>e</w:t>
      </w:r>
      <w:r w:rsidR="00E74DCB" w:rsidRPr="00F753BD">
        <w:t xml:space="preserve"> usług</w:t>
      </w:r>
      <w:r w:rsidR="00E74DCB">
        <w:t>i</w:t>
      </w:r>
      <w:r w:rsidR="00E74DCB" w:rsidRPr="00F753BD">
        <w:t xml:space="preserve"> </w:t>
      </w:r>
      <w:r w:rsidR="00EB19A9" w:rsidRPr="00F753BD">
        <w:t>zakwaterowani</w:t>
      </w:r>
      <w:r w:rsidR="00497018" w:rsidRPr="00F753BD">
        <w:t>a</w:t>
      </w:r>
      <w:r w:rsidR="00D14BDB" w:rsidRPr="00F753BD">
        <w:t xml:space="preserve">, </w:t>
      </w:r>
      <w:r w:rsidR="008A0BAE" w:rsidRPr="00F753BD">
        <w:t>rejestr opłaty</w:t>
      </w:r>
      <w:r w:rsidR="00DA0DF3" w:rsidRPr="00F753BD">
        <w:t xml:space="preserve"> miejscowej </w:t>
      </w:r>
      <w:r w:rsidR="00110162" w:rsidRPr="00F753BD">
        <w:t>albo rejestr</w:t>
      </w:r>
      <w:r w:rsidR="00FC6358" w:rsidRPr="00F753BD">
        <w:t xml:space="preserve"> </w:t>
      </w:r>
      <w:r w:rsidR="00DA0DF3" w:rsidRPr="00F753BD">
        <w:t>opłaty uzdrowiskowej</w:t>
      </w:r>
      <w:r w:rsidR="00F142D8" w:rsidRPr="00F753BD">
        <w:t>, zawierając</w:t>
      </w:r>
      <w:r w:rsidR="00461656" w:rsidRPr="00F753BD">
        <w:t>y</w:t>
      </w:r>
      <w:r w:rsidR="00C118B2" w:rsidRPr="00F753BD">
        <w:t xml:space="preserve"> </w:t>
      </w:r>
      <w:r w:rsidR="000B5CBD" w:rsidRPr="00F753BD">
        <w:t xml:space="preserve">następujące </w:t>
      </w:r>
      <w:r w:rsidR="00BF0F86" w:rsidRPr="00F753BD">
        <w:t>dane</w:t>
      </w:r>
      <w:r w:rsidR="00F142D8" w:rsidRPr="00F753BD">
        <w:t>:</w:t>
      </w:r>
    </w:p>
    <w:p w14:paraId="14CC405F" w14:textId="53D0E6C0" w:rsidR="002E72D9" w:rsidRPr="00E46796" w:rsidRDefault="008E283C" w:rsidP="00E46796">
      <w:pPr>
        <w:pStyle w:val="ZPKTzmpktartykuempunktem"/>
      </w:pPr>
      <w:r>
        <w:t>1</w:t>
      </w:r>
      <w:r w:rsidR="002E72D9" w:rsidRPr="000A4821">
        <w:t>)</w:t>
      </w:r>
      <w:r w:rsidR="002E72D9" w:rsidRPr="000A4821">
        <w:tab/>
        <w:t xml:space="preserve">imię i nazwisko oraz adres zamieszkania osoby, której </w:t>
      </w:r>
      <w:r w:rsidR="00105753" w:rsidRPr="000A4821">
        <w:t xml:space="preserve">jest </w:t>
      </w:r>
      <w:r w:rsidR="0053243B" w:rsidRPr="000A4821">
        <w:t>świadczona usługa zakwaterowania</w:t>
      </w:r>
      <w:r w:rsidR="002E72D9" w:rsidRPr="002F20B4">
        <w:t xml:space="preserve">, a w przypadku zorganizowanych grup dzieci lub młodzieży szkolnej </w:t>
      </w:r>
      <w:r w:rsidR="00545877" w:rsidRPr="002F20B4">
        <w:t>liczbę dzieci i młodzieży w tej grupie</w:t>
      </w:r>
      <w:r w:rsidR="00545877">
        <w:t xml:space="preserve"> oraz</w:t>
      </w:r>
      <w:r w:rsidR="005B4B26">
        <w:t xml:space="preserve"> </w:t>
      </w:r>
      <w:r w:rsidR="00D021C6">
        <w:t xml:space="preserve">nazwę i adres </w:t>
      </w:r>
      <w:r w:rsidR="00821D0E">
        <w:t xml:space="preserve">organizatora </w:t>
      </w:r>
      <w:r w:rsidR="00D021C6">
        <w:t xml:space="preserve">tej </w:t>
      </w:r>
      <w:r w:rsidR="005B4B26">
        <w:t>grupy</w:t>
      </w:r>
      <w:r w:rsidR="002E72D9" w:rsidRPr="002F20B4">
        <w:t>;</w:t>
      </w:r>
    </w:p>
    <w:p w14:paraId="11D36557" w14:textId="1FF35A44" w:rsidR="007B64B3" w:rsidRPr="000A4821" w:rsidRDefault="008E283C">
      <w:pPr>
        <w:pStyle w:val="ZPKTzmpktartykuempunktem"/>
      </w:pPr>
      <w:r>
        <w:t>2</w:t>
      </w:r>
      <w:r w:rsidR="002E72D9" w:rsidRPr="00E46796">
        <w:t>)</w:t>
      </w:r>
      <w:r w:rsidR="002E72D9" w:rsidRPr="00E46796">
        <w:tab/>
      </w:r>
      <w:r w:rsidR="00E74DCB" w:rsidRPr="000A4821">
        <w:t>stawk</w:t>
      </w:r>
      <w:r w:rsidR="00E74DCB">
        <w:t>ę</w:t>
      </w:r>
      <w:r w:rsidR="00E74DCB" w:rsidRPr="000A4821">
        <w:t xml:space="preserve"> </w:t>
      </w:r>
      <w:r w:rsidR="007B64B3" w:rsidRPr="000A4821">
        <w:t>opłaty miejscowej albo opłaty uzdrowiskowej albo tytuł niepobrania tej opłaty;</w:t>
      </w:r>
    </w:p>
    <w:p w14:paraId="0A351FC0" w14:textId="3E025169" w:rsidR="002E72D9" w:rsidRPr="000A4821" w:rsidRDefault="008E283C" w:rsidP="00E46796">
      <w:pPr>
        <w:pStyle w:val="ZPKTzmpktartykuempunktem"/>
      </w:pPr>
      <w:r>
        <w:t>3</w:t>
      </w:r>
      <w:r w:rsidR="007B64B3" w:rsidRPr="002F20B4">
        <w:t>)</w:t>
      </w:r>
      <w:r w:rsidR="007B64B3" w:rsidRPr="002F20B4">
        <w:tab/>
      </w:r>
      <w:r w:rsidR="00E74DCB" w:rsidRPr="000A4821">
        <w:t>liczb</w:t>
      </w:r>
      <w:r w:rsidR="00E74DCB">
        <w:t>ę</w:t>
      </w:r>
      <w:r w:rsidR="00E74DCB" w:rsidRPr="000A4821">
        <w:t xml:space="preserve"> </w:t>
      </w:r>
      <w:r w:rsidR="002E72D9" w:rsidRPr="000A4821">
        <w:t>nocy, za które została pobrana opłata miejscowa albo opłata uzdrowiskowa;</w:t>
      </w:r>
    </w:p>
    <w:p w14:paraId="7B8727D4" w14:textId="475252D7" w:rsidR="002E72D9" w:rsidRPr="00E46796" w:rsidRDefault="008E283C" w:rsidP="00E46796">
      <w:pPr>
        <w:pStyle w:val="ZPKTzmpktartykuempunktem"/>
      </w:pPr>
      <w:r>
        <w:t>4</w:t>
      </w:r>
      <w:r w:rsidR="002E72D9" w:rsidRPr="00E46796">
        <w:t>)</w:t>
      </w:r>
      <w:r w:rsidR="002E72D9" w:rsidRPr="00E46796">
        <w:tab/>
      </w:r>
      <w:r w:rsidR="00B233EC">
        <w:t>wysokość</w:t>
      </w:r>
      <w:r w:rsidR="00B233EC" w:rsidRPr="00E46796">
        <w:t xml:space="preserve"> </w:t>
      </w:r>
      <w:r w:rsidR="002E72D9" w:rsidRPr="00E46796">
        <w:t>pobranej opłaty miejscowej albo opłaty uzdrowiskowej</w:t>
      </w:r>
      <w:r>
        <w:t>.</w:t>
      </w:r>
    </w:p>
    <w:p w14:paraId="7E5B1C47" w14:textId="09FCE77B" w:rsidR="00193FBC" w:rsidRPr="00222FC0" w:rsidRDefault="001A2895" w:rsidP="00E46796">
      <w:pPr>
        <w:pStyle w:val="ZUSTzmustartykuempunktem"/>
      </w:pPr>
      <w:r>
        <w:t>1</w:t>
      </w:r>
      <w:r w:rsidR="00AB3E69">
        <w:t>6</w:t>
      </w:r>
      <w:r w:rsidR="00193FBC" w:rsidRPr="00F753BD">
        <w:t>.</w:t>
      </w:r>
      <w:r w:rsidR="00763384">
        <w:t xml:space="preserve"> </w:t>
      </w:r>
      <w:r w:rsidR="00193FBC" w:rsidRPr="00F753BD">
        <w:t>Płatnicy, w terminie do 15. dnia miesiąca następującego po miesiącu, w którym pobrano opłatę miejscową albo opłatę uzdrowiskową:</w:t>
      </w:r>
    </w:p>
    <w:p w14:paraId="0858B925" w14:textId="6B50ED06" w:rsidR="00193FBC" w:rsidRPr="00F753BD" w:rsidRDefault="00105753" w:rsidP="005735EC">
      <w:pPr>
        <w:pStyle w:val="ZPKTzmpktartykuempunktem"/>
      </w:pPr>
      <w:bookmarkStart w:id="5" w:name="_Hlk226638965"/>
      <w:r>
        <w:t>1)</w:t>
      </w:r>
      <w:r>
        <w:tab/>
      </w:r>
      <w:bookmarkEnd w:id="5"/>
      <w:r w:rsidR="007B60BB">
        <w:t>składa</w:t>
      </w:r>
      <w:r w:rsidR="00C13C23" w:rsidRPr="00F753BD">
        <w:t xml:space="preserve">ją właściwemu organowi podatkowemu </w:t>
      </w:r>
      <w:r w:rsidR="00E94CE9">
        <w:t xml:space="preserve">na formularzu według ustalonego wzoru </w:t>
      </w:r>
      <w:r w:rsidR="0093637F" w:rsidRPr="00F753BD">
        <w:t xml:space="preserve">informację </w:t>
      </w:r>
      <w:r w:rsidR="00C13C23" w:rsidRPr="00F753BD">
        <w:t>o</w:t>
      </w:r>
      <w:r w:rsidR="0077377D">
        <w:t xml:space="preserve"> </w:t>
      </w:r>
      <w:r w:rsidR="002F4990">
        <w:t xml:space="preserve">wysokości </w:t>
      </w:r>
      <w:r w:rsidR="00C13C23" w:rsidRPr="00F753BD">
        <w:t>opłaty miejscowej albo opłaty uzdrowiskowej</w:t>
      </w:r>
      <w:r w:rsidR="00C13C23">
        <w:t xml:space="preserve"> </w:t>
      </w:r>
      <w:r w:rsidR="0077377D" w:rsidRPr="00F753BD">
        <w:t xml:space="preserve">pobranej </w:t>
      </w:r>
      <w:r w:rsidR="0077377D">
        <w:t xml:space="preserve">w danym miesiącu </w:t>
      </w:r>
      <w:r w:rsidR="00C13C23" w:rsidRPr="00F753BD">
        <w:t xml:space="preserve">oraz </w:t>
      </w:r>
    </w:p>
    <w:p w14:paraId="4EC382E7" w14:textId="52DACF6A" w:rsidR="00193FBC" w:rsidRPr="00F753BD" w:rsidRDefault="00105753" w:rsidP="005735EC">
      <w:pPr>
        <w:pStyle w:val="ZPKTzmpktartykuempunktem"/>
      </w:pPr>
      <w:r>
        <w:t>2)</w:t>
      </w:r>
      <w:r>
        <w:tab/>
      </w:r>
      <w:r w:rsidR="00C13C23" w:rsidRPr="00F753BD">
        <w:t>wpłacają pobraną opłatę miejscową albo opłatę uzdrowiskową</w:t>
      </w:r>
      <w:r w:rsidR="00C13C23" w:rsidRPr="00F753BD" w:rsidDel="007319CD">
        <w:t xml:space="preserve"> </w:t>
      </w:r>
      <w:r w:rsidR="00C13C23" w:rsidRPr="00F753BD">
        <w:t>na rachunek właściwego organu podatkowego</w:t>
      </w:r>
      <w:r w:rsidR="00B828F4">
        <w:t xml:space="preserve">, </w:t>
      </w:r>
      <w:r w:rsidR="00B828F4" w:rsidRPr="00B828F4">
        <w:rPr>
          <w:lang w:eastAsia="en-US"/>
        </w:rPr>
        <w:t xml:space="preserve">pomniejszoną o </w:t>
      </w:r>
      <w:r w:rsidR="00B828F4">
        <w:t xml:space="preserve">przysługujące </w:t>
      </w:r>
      <w:r w:rsidR="00B828F4" w:rsidRPr="00B828F4">
        <w:rPr>
          <w:lang w:eastAsia="en-US"/>
        </w:rPr>
        <w:t>wynagrodzenie</w:t>
      </w:r>
      <w:r w:rsidR="00B828F4" w:rsidRPr="00B828F4">
        <w:t xml:space="preserve"> </w:t>
      </w:r>
      <w:r w:rsidR="00B828F4" w:rsidRPr="00B828F4">
        <w:rPr>
          <w:lang w:eastAsia="en-US"/>
        </w:rPr>
        <w:t>z tytułu terminowego wpłacania prawidłowo pobranej opłaty miejscowej albo opłaty uzdrowiskowej</w:t>
      </w:r>
      <w:r w:rsidR="00B828F4">
        <w:t>.</w:t>
      </w:r>
    </w:p>
    <w:p w14:paraId="3D81B62E" w14:textId="464904C4" w:rsidR="00193FBC" w:rsidRPr="00222FC0" w:rsidRDefault="00193FBC" w:rsidP="00E46796">
      <w:pPr>
        <w:pStyle w:val="ZUSTzmustartykuempunktem"/>
        <w:keepNext/>
      </w:pPr>
      <w:r w:rsidRPr="001A19DA">
        <w:t>1</w:t>
      </w:r>
      <w:r w:rsidR="00AB3E69">
        <w:t>7</w:t>
      </w:r>
      <w:r w:rsidRPr="00F753BD">
        <w:t>.</w:t>
      </w:r>
      <w:r w:rsidR="00763384">
        <w:t xml:space="preserve"> </w:t>
      </w:r>
      <w:r w:rsidR="00C67E22">
        <w:t>I</w:t>
      </w:r>
      <w:r w:rsidRPr="00F753BD">
        <w:t>nformacj</w:t>
      </w:r>
      <w:r w:rsidR="0009110A" w:rsidRPr="00F753BD">
        <w:t>a</w:t>
      </w:r>
      <w:r w:rsidRPr="00F753BD">
        <w:t xml:space="preserve"> </w:t>
      </w:r>
      <w:r w:rsidR="00C67E22" w:rsidRPr="00C67E22">
        <w:t xml:space="preserve">o </w:t>
      </w:r>
      <w:r w:rsidR="002F4990">
        <w:t xml:space="preserve">wysokości </w:t>
      </w:r>
      <w:r w:rsidR="00C67E22" w:rsidRPr="00C67E22">
        <w:t>opłaty miejscowej albo opłaty uzdrowiskowej</w:t>
      </w:r>
      <w:r w:rsidRPr="00F753BD">
        <w:t xml:space="preserve"> </w:t>
      </w:r>
      <w:r w:rsidR="00C67E22" w:rsidRPr="00F753BD">
        <w:t xml:space="preserve">pobranej </w:t>
      </w:r>
      <w:r w:rsidR="00C67E22" w:rsidRPr="00C67E22">
        <w:t xml:space="preserve">w danym miesiącu </w:t>
      </w:r>
      <w:r w:rsidRPr="00F753BD">
        <w:t>zawiera następujące dane:</w:t>
      </w:r>
    </w:p>
    <w:p w14:paraId="3436C985" w14:textId="425DCB4E" w:rsidR="00193FBC" w:rsidRPr="00F753BD" w:rsidRDefault="00193FBC">
      <w:pPr>
        <w:pStyle w:val="ZPKTzmpktartykuempunktem"/>
      </w:pPr>
      <w:r w:rsidRPr="00F753BD">
        <w:t>1)</w:t>
      </w:r>
      <w:r w:rsidRPr="00F753BD">
        <w:tab/>
        <w:t>okres, za który jest składana informacja;</w:t>
      </w:r>
    </w:p>
    <w:p w14:paraId="34DDBFBF" w14:textId="2A56DE3C" w:rsidR="00193FBC" w:rsidRPr="00F753BD" w:rsidRDefault="00193FBC">
      <w:pPr>
        <w:pStyle w:val="ZPKTzmpktartykuempunktem"/>
      </w:pPr>
      <w:r w:rsidRPr="00F753BD">
        <w:t>2)</w:t>
      </w:r>
      <w:r w:rsidRPr="00F753BD">
        <w:tab/>
        <w:t>miejsce złożenia informacji (nazwa i adres siedziby organu podatkowego);</w:t>
      </w:r>
    </w:p>
    <w:p w14:paraId="3A11C05A" w14:textId="03DDEC58" w:rsidR="00193FBC" w:rsidRPr="00F753BD" w:rsidRDefault="00193FBC" w:rsidP="00E46796">
      <w:pPr>
        <w:pStyle w:val="ZPKTzmpktartykuempunktem"/>
        <w:keepNext/>
      </w:pPr>
      <w:r w:rsidRPr="00F753BD">
        <w:t>3)</w:t>
      </w:r>
      <w:r w:rsidRPr="00F753BD">
        <w:tab/>
        <w:t>cel składania informacji:</w:t>
      </w:r>
    </w:p>
    <w:p w14:paraId="560D1EDA" w14:textId="4E586A88" w:rsidR="00193FBC" w:rsidRPr="00F753BD" w:rsidRDefault="00193FBC" w:rsidP="00E46796">
      <w:pPr>
        <w:pStyle w:val="ZLITwPKTzmlitwpktartykuempunktem"/>
      </w:pPr>
      <w:r w:rsidRPr="00F753BD">
        <w:t>a)</w:t>
      </w:r>
      <w:r w:rsidRPr="00F753BD">
        <w:tab/>
        <w:t>złożenie informacji</w:t>
      </w:r>
      <w:r w:rsidR="005D2939" w:rsidRPr="00F753BD">
        <w:t>,</w:t>
      </w:r>
    </w:p>
    <w:p w14:paraId="50656916" w14:textId="5D7A4DF7" w:rsidR="00193FBC" w:rsidRPr="00F753BD" w:rsidRDefault="00193FBC" w:rsidP="00E46796">
      <w:pPr>
        <w:pStyle w:val="ZLITwPKTzmlitwpktartykuempunktem"/>
      </w:pPr>
      <w:r w:rsidRPr="00F753BD">
        <w:t>b)</w:t>
      </w:r>
      <w:r w:rsidRPr="00F753BD">
        <w:tab/>
        <w:t>korekta informacji;</w:t>
      </w:r>
    </w:p>
    <w:p w14:paraId="5D7D4D4D" w14:textId="0C2E39D8" w:rsidR="00193FBC" w:rsidRPr="00F753BD" w:rsidRDefault="00193FBC" w:rsidP="00E46796">
      <w:pPr>
        <w:pStyle w:val="ZPKTzmpktartykuempunktem"/>
        <w:keepNext/>
      </w:pPr>
      <w:r w:rsidRPr="00F753BD">
        <w:t>4)</w:t>
      </w:r>
      <w:r w:rsidR="0009110A" w:rsidRPr="00F753BD">
        <w:tab/>
      </w:r>
      <w:r w:rsidRPr="00F753BD">
        <w:t>dane płatnika:</w:t>
      </w:r>
    </w:p>
    <w:p w14:paraId="2B0B7AC9" w14:textId="1C557D47" w:rsidR="00193FBC" w:rsidRPr="00F753BD" w:rsidRDefault="00193FBC" w:rsidP="00E46796">
      <w:pPr>
        <w:pStyle w:val="ZLITwPKTzmlitwpktartykuempunktem"/>
      </w:pPr>
      <w:r w:rsidRPr="00F753BD">
        <w:t>a)</w:t>
      </w:r>
      <w:r w:rsidRPr="00F753BD">
        <w:tab/>
        <w:t>nazwę (firmę) albo imię i nazwisko,</w:t>
      </w:r>
    </w:p>
    <w:p w14:paraId="72723580" w14:textId="30FBB0A9" w:rsidR="00193FBC" w:rsidRPr="00F753BD" w:rsidRDefault="00193FBC" w:rsidP="00E46796">
      <w:pPr>
        <w:pStyle w:val="ZLITwPKTzmlitwpktartykuempunktem"/>
      </w:pPr>
      <w:r w:rsidRPr="00F753BD">
        <w:lastRenderedPageBreak/>
        <w:t>b)</w:t>
      </w:r>
      <w:r w:rsidRPr="00F753BD">
        <w:tab/>
      </w:r>
      <w:r w:rsidR="002F20B4">
        <w:t>identyfikator podatkowy</w:t>
      </w:r>
      <w:r w:rsidR="005D2939" w:rsidRPr="00F753BD">
        <w:t>,</w:t>
      </w:r>
    </w:p>
    <w:p w14:paraId="227B7074" w14:textId="3995F87D" w:rsidR="00193FBC" w:rsidRPr="00F753BD" w:rsidRDefault="00193FBC" w:rsidP="00E46796">
      <w:pPr>
        <w:pStyle w:val="ZLITwPKTzmlitwpktartykuempunktem"/>
      </w:pPr>
      <w:r w:rsidRPr="00F753BD">
        <w:t>c)</w:t>
      </w:r>
      <w:r w:rsidRPr="00F753BD">
        <w:tab/>
        <w:t>imię i nazwisko, numer telefonu lub adres poczty elektronicznej osoby wskazanej do kontaktu;</w:t>
      </w:r>
    </w:p>
    <w:p w14:paraId="7495DCD7" w14:textId="2416C2A6" w:rsidR="00193FBC" w:rsidRPr="00F753BD" w:rsidRDefault="00193FBC" w:rsidP="00193FBC">
      <w:pPr>
        <w:pStyle w:val="ZPKTzmpktartykuempunktem"/>
      </w:pPr>
      <w:r w:rsidRPr="00F753BD">
        <w:t>5)</w:t>
      </w:r>
      <w:r w:rsidRPr="00F753BD">
        <w:tab/>
        <w:t>adres i nazw</w:t>
      </w:r>
      <w:r w:rsidR="002A343E">
        <w:t>a</w:t>
      </w:r>
      <w:r w:rsidRPr="00F753BD">
        <w:t xml:space="preserve"> obiektu, w którym są świadczone usługi zakwaterowania;</w:t>
      </w:r>
    </w:p>
    <w:p w14:paraId="344627FB" w14:textId="4FD4558B" w:rsidR="00193FBC" w:rsidRDefault="00193FBC" w:rsidP="00193FBC">
      <w:pPr>
        <w:pStyle w:val="ZPKTzmpktartykuempunktem"/>
      </w:pPr>
      <w:r w:rsidRPr="00F753BD">
        <w:t>6)</w:t>
      </w:r>
      <w:r w:rsidRPr="00F753BD">
        <w:tab/>
      </w:r>
      <w:r w:rsidR="002F4990">
        <w:t xml:space="preserve">wysokość </w:t>
      </w:r>
      <w:r w:rsidRPr="00F753BD">
        <w:t>opłaty miejscowej albo opłaty uzdrowiskowej</w:t>
      </w:r>
      <w:r w:rsidR="00412E32" w:rsidRPr="00412E32">
        <w:t xml:space="preserve"> pobranej</w:t>
      </w:r>
      <w:r w:rsidR="00412E32">
        <w:t xml:space="preserve"> w danym miesiącu</w:t>
      </w:r>
      <w:r w:rsidR="005D2939" w:rsidRPr="00F753BD">
        <w:t>;</w:t>
      </w:r>
    </w:p>
    <w:p w14:paraId="5375D332" w14:textId="046AF1B5" w:rsidR="002D7694" w:rsidRPr="00F753BD" w:rsidRDefault="002D7694" w:rsidP="00193FBC">
      <w:pPr>
        <w:pStyle w:val="ZPKTzmpktartykuempunktem"/>
      </w:pPr>
      <w:r>
        <w:t>7)</w:t>
      </w:r>
      <w:r>
        <w:tab/>
      </w:r>
      <w:r w:rsidR="00B233EC">
        <w:t>wysokość</w:t>
      </w:r>
      <w:r>
        <w:t xml:space="preserve"> </w:t>
      </w:r>
      <w:r w:rsidRPr="002D7694">
        <w:t>wynagrodzeni</w:t>
      </w:r>
      <w:r>
        <w:t>a</w:t>
      </w:r>
      <w:r w:rsidRPr="002D7694">
        <w:t xml:space="preserve"> z tytułu terminowego wpłac</w:t>
      </w:r>
      <w:r>
        <w:t>e</w:t>
      </w:r>
      <w:r w:rsidRPr="002D7694">
        <w:t>nia prawidłowo pobranej opłaty miejscowej albo opłaty uzdrowiskowej</w:t>
      </w:r>
      <w:r>
        <w:t>;</w:t>
      </w:r>
    </w:p>
    <w:p w14:paraId="6720A68B" w14:textId="69EA6D60" w:rsidR="00193FBC" w:rsidRPr="00F753BD" w:rsidRDefault="002D7694" w:rsidP="00193FBC">
      <w:pPr>
        <w:pStyle w:val="ZPKTzmpktartykuempunktem"/>
      </w:pPr>
      <w:r>
        <w:t>8</w:t>
      </w:r>
      <w:r w:rsidR="00193FBC" w:rsidRPr="00F753BD">
        <w:t>)</w:t>
      </w:r>
      <w:r w:rsidR="00193FBC" w:rsidRPr="00F753BD">
        <w:tab/>
      </w:r>
      <w:r w:rsidR="00AA5970" w:rsidRPr="00F753BD">
        <w:t>podpis płatnika lub osoby wyznaczonej do obliczenia i pobrania opłaty uzdrowiskowej albo opłaty miejscowej, lub podpis pełnomocnika płatnika</w:t>
      </w:r>
      <w:r w:rsidR="005D2939" w:rsidRPr="00F753BD">
        <w:t>;</w:t>
      </w:r>
    </w:p>
    <w:p w14:paraId="6AA20314" w14:textId="72B431D8" w:rsidR="00193FBC" w:rsidRPr="00F753BD" w:rsidRDefault="002D7694" w:rsidP="00193FBC">
      <w:pPr>
        <w:pStyle w:val="ZPKTzmpktartykuempunktem"/>
      </w:pPr>
      <w:r>
        <w:t>9</w:t>
      </w:r>
      <w:r w:rsidR="00193FBC" w:rsidRPr="00F753BD">
        <w:t>)</w:t>
      </w:r>
      <w:r w:rsidR="00193FBC" w:rsidRPr="00F753BD">
        <w:tab/>
      </w:r>
      <w:r w:rsidR="000238E5" w:rsidRPr="000238E5">
        <w:t xml:space="preserve">pouczenie, że informacja stanowi podstawę do wystawienia tytułu wykonawczego </w:t>
      </w:r>
      <w:r w:rsidR="00412E32">
        <w:t>zgodnie z przepisami</w:t>
      </w:r>
      <w:r w:rsidR="000238E5" w:rsidRPr="000238E5">
        <w:t xml:space="preserve"> ustawy z dnia 17 czerwca 1966 r. o postępowaniu egzekucyjnym w administracji (Dz.</w:t>
      </w:r>
      <w:r w:rsidR="0006382A">
        <w:t xml:space="preserve"> </w:t>
      </w:r>
      <w:r w:rsidR="000238E5" w:rsidRPr="000238E5">
        <w:t>U. z 202</w:t>
      </w:r>
      <w:r w:rsidR="002C1DFA">
        <w:t>6</w:t>
      </w:r>
      <w:r w:rsidR="000238E5" w:rsidRPr="000238E5">
        <w:t xml:space="preserve"> r. poz. </w:t>
      </w:r>
      <w:r w:rsidR="002C1DFA">
        <w:t>268</w:t>
      </w:r>
      <w:r w:rsidR="000C35E0">
        <w:t xml:space="preserve">, </w:t>
      </w:r>
      <w:r w:rsidR="002C1DFA">
        <w:t>516</w:t>
      </w:r>
      <w:r w:rsidR="001C7995">
        <w:t>,</w:t>
      </w:r>
      <w:r w:rsidR="000C35E0">
        <w:t xml:space="preserve"> 739</w:t>
      </w:r>
      <w:r w:rsidR="001C7995">
        <w:t xml:space="preserve"> i 1003</w:t>
      </w:r>
      <w:r w:rsidR="000238E5" w:rsidRPr="000238E5">
        <w:t>)</w:t>
      </w:r>
      <w:r w:rsidR="00374147" w:rsidRPr="00F753BD">
        <w:t>.</w:t>
      </w:r>
    </w:p>
    <w:p w14:paraId="7CDF6292" w14:textId="63FAD938" w:rsidR="00690A26" w:rsidRPr="00222FC0" w:rsidRDefault="00193FBC">
      <w:pPr>
        <w:pStyle w:val="ZUSTzmustartykuempunktem"/>
      </w:pPr>
      <w:r w:rsidRPr="001A19DA">
        <w:t>1</w:t>
      </w:r>
      <w:r w:rsidR="00AB3E69">
        <w:t>8</w:t>
      </w:r>
      <w:r w:rsidRPr="00F753BD">
        <w:t>.</w:t>
      </w:r>
      <w:r w:rsidR="00763384">
        <w:t xml:space="preserve"> </w:t>
      </w:r>
      <w:r w:rsidR="00690A26" w:rsidRPr="00F753BD">
        <w:t>Informacj</w:t>
      </w:r>
      <w:r w:rsidR="00690A26">
        <w:t>ę</w:t>
      </w:r>
      <w:bookmarkStart w:id="6" w:name="_Hlk236210464"/>
      <w:r w:rsidR="0009110A" w:rsidRPr="00F753BD">
        <w:t>, o której mowa w ust. 1</w:t>
      </w:r>
      <w:r w:rsidR="00AB3E69">
        <w:t>6</w:t>
      </w:r>
      <w:r w:rsidR="00237AB8">
        <w:t xml:space="preserve"> pkt 1</w:t>
      </w:r>
      <w:r w:rsidR="0009110A" w:rsidRPr="00F753BD">
        <w:t>,</w:t>
      </w:r>
      <w:r w:rsidRPr="00F753BD">
        <w:t xml:space="preserve"> </w:t>
      </w:r>
      <w:bookmarkEnd w:id="6"/>
      <w:r w:rsidR="00690A26">
        <w:t xml:space="preserve">składa się </w:t>
      </w:r>
      <w:r w:rsidRPr="00F753BD">
        <w:t>za pomocą środków komunikacji elektronicznej</w:t>
      </w:r>
      <w:r w:rsidR="00310525">
        <w:t xml:space="preserve"> </w:t>
      </w:r>
      <w:r w:rsidR="008C2414">
        <w:t xml:space="preserve">i </w:t>
      </w:r>
      <w:r w:rsidR="00690A26">
        <w:t>opatruje się podpisem elektronicznym.</w:t>
      </w:r>
    </w:p>
    <w:bookmarkEnd w:id="0"/>
    <w:bookmarkEnd w:id="1"/>
    <w:p w14:paraId="4A6BC825" w14:textId="310E6455" w:rsidR="00811ADB" w:rsidRPr="00F753BD" w:rsidRDefault="008F1CE3" w:rsidP="00E46796">
      <w:pPr>
        <w:pStyle w:val="ZUSTzmustartykuempunktem"/>
        <w:keepNext/>
      </w:pPr>
      <w:r w:rsidRPr="00F753BD">
        <w:t>1</w:t>
      </w:r>
      <w:r w:rsidR="00AB3E69">
        <w:t>9</w:t>
      </w:r>
      <w:r w:rsidR="00811ADB" w:rsidRPr="00F753BD">
        <w:t>.</w:t>
      </w:r>
      <w:r w:rsidR="00763384">
        <w:t xml:space="preserve"> </w:t>
      </w:r>
      <w:r w:rsidR="00811ADB" w:rsidRPr="00F753BD">
        <w:t>Rada gminy, w drodze uchwały:</w:t>
      </w:r>
    </w:p>
    <w:p w14:paraId="23EA13EA" w14:textId="73DD8AED" w:rsidR="00811ADB" w:rsidRPr="00F753BD" w:rsidRDefault="00811ADB" w:rsidP="00811ADB">
      <w:pPr>
        <w:pStyle w:val="ZPKTzmpktartykuempunktem"/>
      </w:pPr>
      <w:r w:rsidRPr="00F753BD">
        <w:t>1)</w:t>
      </w:r>
      <w:r w:rsidRPr="00F753BD">
        <w:tab/>
        <w:t>określa miejscowości lub ich części, w których jest wprowadzona opłata miejscowa albo opłata uzdrowiskowa</w:t>
      </w:r>
      <w:r w:rsidR="00105753">
        <w:t>;</w:t>
      </w:r>
    </w:p>
    <w:p w14:paraId="660AB958" w14:textId="1527A9C0" w:rsidR="00811ADB" w:rsidRPr="00F753BD" w:rsidRDefault="00811ADB" w:rsidP="00811ADB">
      <w:pPr>
        <w:pStyle w:val="ZPKTzmpktartykuempunktem"/>
      </w:pPr>
      <w:r w:rsidRPr="00F753BD">
        <w:t>2)</w:t>
      </w:r>
      <w:r w:rsidRPr="00F753BD">
        <w:tab/>
        <w:t>określa wysokość stawek opłaty miejscowej lub opłaty uzdrowiskowej</w:t>
      </w:r>
      <w:r w:rsidR="00105753">
        <w:t>;</w:t>
      </w:r>
      <w:r w:rsidRPr="00F753BD">
        <w:t xml:space="preserve"> </w:t>
      </w:r>
    </w:p>
    <w:p w14:paraId="44754DCB" w14:textId="2DA756D2" w:rsidR="00811ADB" w:rsidRPr="00F753BD" w:rsidRDefault="00811ADB" w:rsidP="00E46796">
      <w:pPr>
        <w:pStyle w:val="ZPKTzmpktartykuempunktem"/>
        <w:keepNext/>
      </w:pPr>
      <w:r w:rsidRPr="00F753BD">
        <w:t>3)</w:t>
      </w:r>
      <w:r w:rsidRPr="00F753BD">
        <w:tab/>
        <w:t xml:space="preserve">może różnicować wysokość stawek opłaty miejscowej lub opłaty uzdrowiskowej lub wprowadzać zwolnienia </w:t>
      </w:r>
      <w:r w:rsidR="006B2B05">
        <w:t>z</w:t>
      </w:r>
      <w:r w:rsidR="006B2B05" w:rsidRPr="00F753BD">
        <w:t xml:space="preserve"> </w:t>
      </w:r>
      <w:r w:rsidRPr="00F753BD">
        <w:t>tych opłat ze względu na:</w:t>
      </w:r>
    </w:p>
    <w:p w14:paraId="63364301" w14:textId="6C3C3835" w:rsidR="00811ADB" w:rsidRPr="00F753BD" w:rsidRDefault="00811ADB" w:rsidP="00811ADB">
      <w:pPr>
        <w:pStyle w:val="ZLITwPKTzmlitwpktartykuempunktem"/>
      </w:pPr>
      <w:r w:rsidRPr="00F753BD">
        <w:t>a)</w:t>
      </w:r>
      <w:r w:rsidRPr="00F753BD">
        <w:tab/>
        <w:t xml:space="preserve">lokalizację lub rodzaj obiektu, w którym </w:t>
      </w:r>
      <w:r w:rsidR="00D021C6">
        <w:t>są</w:t>
      </w:r>
      <w:r w:rsidR="00D021C6" w:rsidRPr="00F753BD">
        <w:t xml:space="preserve"> </w:t>
      </w:r>
      <w:r w:rsidRPr="00F753BD">
        <w:t>świadczon</w:t>
      </w:r>
      <w:r w:rsidR="00D021C6">
        <w:t>e</w:t>
      </w:r>
      <w:r w:rsidRPr="00F753BD">
        <w:t xml:space="preserve"> usług</w:t>
      </w:r>
      <w:r w:rsidR="00D021C6">
        <w:t>i</w:t>
      </w:r>
      <w:r w:rsidRPr="00F753BD">
        <w:t xml:space="preserve"> zakwaterowania,</w:t>
      </w:r>
    </w:p>
    <w:p w14:paraId="33B56A89" w14:textId="45651399" w:rsidR="00811ADB" w:rsidRPr="00F753BD" w:rsidRDefault="00811ADB" w:rsidP="00811ADB">
      <w:pPr>
        <w:pStyle w:val="ZLITwPKTzmlitwpktartykuempunktem"/>
      </w:pPr>
      <w:r w:rsidRPr="00F753BD">
        <w:t>b)</w:t>
      </w:r>
      <w:r w:rsidRPr="00F753BD">
        <w:tab/>
        <w:t>część roku, w któr</w:t>
      </w:r>
      <w:r w:rsidR="00105753">
        <w:t>ej</w:t>
      </w:r>
      <w:r w:rsidRPr="00F753BD">
        <w:t xml:space="preserve"> są pobierane te opłaty,</w:t>
      </w:r>
    </w:p>
    <w:p w14:paraId="51C4D632" w14:textId="77777777" w:rsidR="00811ADB" w:rsidRPr="00F753BD" w:rsidRDefault="00811ADB" w:rsidP="00811ADB">
      <w:pPr>
        <w:pStyle w:val="ZLITwPKTzmlitwpktartykuempunktem"/>
      </w:pPr>
      <w:r w:rsidRPr="00F753BD">
        <w:t>c)</w:t>
      </w:r>
      <w:r w:rsidRPr="00F753BD">
        <w:tab/>
        <w:t>długość pobytu osoby zobowiązanej do zapłaty tych opłat,</w:t>
      </w:r>
    </w:p>
    <w:p w14:paraId="075A207F" w14:textId="77777777" w:rsidR="00811ADB" w:rsidRPr="00F753BD" w:rsidRDefault="00811ADB" w:rsidP="00811ADB">
      <w:pPr>
        <w:pStyle w:val="ZLITwPKTzmlitwpktartykuempunktem"/>
      </w:pPr>
      <w:r w:rsidRPr="00F753BD">
        <w:t>d)</w:t>
      </w:r>
      <w:r w:rsidRPr="00F753BD">
        <w:tab/>
        <w:t>miejsce zamieszkania osoby zobowiązanej do zapłaty tych opłat w gminie, w której je ustanowiono,</w:t>
      </w:r>
    </w:p>
    <w:p w14:paraId="279D63EE" w14:textId="77777777" w:rsidR="00811ADB" w:rsidRPr="00F753BD" w:rsidRDefault="00811ADB" w:rsidP="00811ADB">
      <w:pPr>
        <w:pStyle w:val="ZLITwPKTzmlitwpktartykuempunktem"/>
      </w:pPr>
      <w:r w:rsidRPr="00F753BD">
        <w:t>e)</w:t>
      </w:r>
      <w:r w:rsidRPr="00F753BD">
        <w:tab/>
        <w:t>wiek osoby zobowiązanej do zapłaty tych opłat,</w:t>
      </w:r>
    </w:p>
    <w:p w14:paraId="5CCBB13B" w14:textId="11EF6B16" w:rsidR="00F04842" w:rsidRDefault="00811ADB" w:rsidP="00811ADB">
      <w:pPr>
        <w:pStyle w:val="ZLITwPKTzmlitwpktartykuempunktem"/>
      </w:pPr>
      <w:r w:rsidRPr="00F753BD">
        <w:t>f)</w:t>
      </w:r>
      <w:r w:rsidRPr="00F753BD">
        <w:tab/>
        <w:t>posiadanie przez osobę zobowiązaną do zapłaty tych opłat Karty Dużej Rodziny, o której mowa w ustawie z dnia 5 grudnia 2014 r. o Karcie Dużej Rodziny (Dz. U. z 2024 r. poz. 1512)</w:t>
      </w:r>
      <w:r w:rsidR="00F04842">
        <w:t>,</w:t>
      </w:r>
    </w:p>
    <w:p w14:paraId="5C0F795A" w14:textId="59D4CCBB" w:rsidR="00811ADB" w:rsidRPr="00F753BD" w:rsidRDefault="00F04842" w:rsidP="00C3598F">
      <w:pPr>
        <w:pStyle w:val="ZLITwPKTzmlitwpktartykuempunktem"/>
      </w:pPr>
      <w:r>
        <w:t>g)</w:t>
      </w:r>
      <w:r>
        <w:tab/>
        <w:t>stopień niepełnosprawności</w:t>
      </w:r>
      <w:r w:rsidR="00BE37EF">
        <w:t xml:space="preserve"> osoby niepełnosprawnej zobowiązanej</w:t>
      </w:r>
      <w:r w:rsidR="00BE37EF" w:rsidRPr="00BE37EF">
        <w:t xml:space="preserve"> do zapłaty tych opłat</w:t>
      </w:r>
      <w:r w:rsidR="003D283B">
        <w:t>;</w:t>
      </w:r>
    </w:p>
    <w:p w14:paraId="457F2A21" w14:textId="77777777" w:rsidR="00B233EC" w:rsidRDefault="00811ADB" w:rsidP="00811ADB">
      <w:pPr>
        <w:pStyle w:val="ZPKTzmpktartykuempunktem"/>
      </w:pPr>
      <w:r w:rsidRPr="00F753BD">
        <w:lastRenderedPageBreak/>
        <w:t>4)</w:t>
      </w:r>
      <w:r w:rsidRPr="00F753BD">
        <w:tab/>
      </w:r>
      <w:r w:rsidR="00206F2E" w:rsidRPr="00F753BD">
        <w:t>może określić wyższe</w:t>
      </w:r>
      <w:r w:rsidR="004D3105">
        <w:t>,</w:t>
      </w:r>
      <w:r w:rsidR="00206F2E" w:rsidRPr="00F753BD">
        <w:t xml:space="preserve"> </w:t>
      </w:r>
      <w:r w:rsidR="004D3105">
        <w:t>niż określone w ust. 1</w:t>
      </w:r>
      <w:r w:rsidR="00E74DCB">
        <w:t>4</w:t>
      </w:r>
      <w:r w:rsidR="004D3105">
        <w:t xml:space="preserve">, </w:t>
      </w:r>
      <w:r w:rsidR="00206F2E" w:rsidRPr="00F753BD">
        <w:t>wynagrodzenie dla płatnik</w:t>
      </w:r>
      <w:r w:rsidR="00BE37EF">
        <w:t>ów</w:t>
      </w:r>
      <w:r w:rsidR="00206F2E" w:rsidRPr="00F753BD">
        <w:t xml:space="preserve"> z tytułu terminowego wpłacania prawidłowo pobranej opłaty miejscowej i opłaty uzdrowiskowej</w:t>
      </w:r>
      <w:r w:rsidR="00B233EC">
        <w:t>;</w:t>
      </w:r>
    </w:p>
    <w:p w14:paraId="14846C51" w14:textId="349EB3A5" w:rsidR="00B233EC" w:rsidRPr="00B233EC" w:rsidRDefault="00B233EC" w:rsidP="00B233EC">
      <w:pPr>
        <w:pStyle w:val="ZPKTzmpktartykuempunktem"/>
      </w:pPr>
      <w:r>
        <w:t>5)</w:t>
      </w:r>
      <w:r>
        <w:tab/>
        <w:t>określ</w:t>
      </w:r>
      <w:r w:rsidR="00412E32">
        <w:t>a</w:t>
      </w:r>
      <w:r>
        <w:t xml:space="preserve"> </w:t>
      </w:r>
      <w:r w:rsidRPr="00B233EC">
        <w:t xml:space="preserve">sposób przesyłania </w:t>
      </w:r>
      <w:r>
        <w:t>informacji</w:t>
      </w:r>
      <w:r w:rsidRPr="00B233EC">
        <w:t>, o której mowa w ust. 16 pkt 1, za pomocą środków komunikacji elektronicznej</w:t>
      </w:r>
      <w:r w:rsidR="00826759">
        <w:t>;</w:t>
      </w:r>
    </w:p>
    <w:p w14:paraId="58AF4E01" w14:textId="102BE028" w:rsidR="00811ADB" w:rsidRPr="00E46796" w:rsidRDefault="00B233EC" w:rsidP="00811ADB">
      <w:pPr>
        <w:pStyle w:val="ZPKTzmpktartykuempunktem"/>
      </w:pPr>
      <w:r>
        <w:t>6</w:t>
      </w:r>
      <w:r w:rsidRPr="00B233EC">
        <w:t>)</w:t>
      </w:r>
      <w:r>
        <w:tab/>
        <w:t>określ</w:t>
      </w:r>
      <w:r w:rsidR="00412E32">
        <w:t>a</w:t>
      </w:r>
      <w:r>
        <w:t xml:space="preserve"> </w:t>
      </w:r>
      <w:r w:rsidRPr="00B233EC">
        <w:t>rodzaje podpisu elektronicznego, którym powinn</w:t>
      </w:r>
      <w:r w:rsidR="00004024">
        <w:t>a</w:t>
      </w:r>
      <w:r w:rsidRPr="00B233EC">
        <w:t xml:space="preserve"> być opatrzon</w:t>
      </w:r>
      <w:r w:rsidR="00004024">
        <w:t>a</w:t>
      </w:r>
      <w:r w:rsidRPr="00B233EC">
        <w:t xml:space="preserve"> </w:t>
      </w:r>
      <w:r>
        <w:t>informacj</w:t>
      </w:r>
      <w:r w:rsidR="00004024">
        <w:t>a</w:t>
      </w:r>
      <w:r w:rsidRPr="00B233EC">
        <w:t>, o któr</w:t>
      </w:r>
      <w:r w:rsidR="00004024">
        <w:t>ej</w:t>
      </w:r>
      <w:r>
        <w:t xml:space="preserve"> </w:t>
      </w:r>
      <w:r w:rsidRPr="00B233EC">
        <w:t>mowa w ust. 16 pkt 1</w:t>
      </w:r>
      <w:r w:rsidR="00031485">
        <w:t>.</w:t>
      </w:r>
    </w:p>
    <w:p w14:paraId="7BF2971E" w14:textId="7E4318BF" w:rsidR="005735EC" w:rsidRDefault="001A2895" w:rsidP="00950BAC">
      <w:pPr>
        <w:pStyle w:val="ZUSTzmustartykuempunktem"/>
      </w:pPr>
      <w:r>
        <w:t>20</w:t>
      </w:r>
      <w:r w:rsidR="00374147" w:rsidRPr="00F753BD">
        <w:t>.</w:t>
      </w:r>
      <w:r w:rsidR="00763384">
        <w:t xml:space="preserve"> </w:t>
      </w:r>
      <w:r w:rsidR="00374147" w:rsidRPr="00F753BD">
        <w:t>Minister właściwy do spraw finansów publicznych</w:t>
      </w:r>
      <w:r w:rsidR="00AB3E69" w:rsidRPr="00AB3E69">
        <w:t xml:space="preserve"> udostępnia, w formie dokumentu elektronicznego, wzór informacji, o której mowa w ust. 1</w:t>
      </w:r>
      <w:r w:rsidR="00AB3E69">
        <w:t>6</w:t>
      </w:r>
      <w:r w:rsidR="00AB3E69" w:rsidRPr="00AB3E69">
        <w:t xml:space="preserve"> pkt 1</w:t>
      </w:r>
      <w:r w:rsidR="00D02E55">
        <w:t>.</w:t>
      </w:r>
    </w:p>
    <w:p w14:paraId="323B1C28" w14:textId="2D414675" w:rsidR="00B03DFC" w:rsidRPr="00F753BD" w:rsidRDefault="00B03DFC" w:rsidP="00B03DFC">
      <w:pPr>
        <w:pStyle w:val="ZUSTzmustartykuempunktem"/>
      </w:pPr>
      <w:r>
        <w:t>2</w:t>
      </w:r>
      <w:r w:rsidR="001A2895">
        <w:t>1</w:t>
      </w:r>
      <w:r w:rsidRPr="00F753BD">
        <w:t>.</w:t>
      </w:r>
      <w:r w:rsidR="00763384">
        <w:t xml:space="preserve"> </w:t>
      </w:r>
      <w:r w:rsidRPr="00F753BD">
        <w:t>Rada Ministrów</w:t>
      </w:r>
      <w:r w:rsidRPr="00B03DFC">
        <w:t xml:space="preserve"> </w:t>
      </w:r>
      <w:r w:rsidRPr="00F753BD">
        <w:t>określ</w:t>
      </w:r>
      <w:r>
        <w:t>i</w:t>
      </w:r>
      <w:r w:rsidRPr="00F753BD">
        <w:t>, w drodze rozporządzenia, minimalne</w:t>
      </w:r>
      <w:r w:rsidR="00DB3457" w:rsidRPr="00DB3457">
        <w:t xml:space="preserve"> </w:t>
      </w:r>
      <w:r w:rsidR="00DB3457" w:rsidRPr="00F753BD">
        <w:t>walory krajobrazowe</w:t>
      </w:r>
      <w:r w:rsidRPr="00F753BD">
        <w:t>, jakie powinna spełniać miejscowość, w której można pobierać opłatę miejscową, uwzględniając zróżnicowanie warunków regionalnych i lokalnych.”;</w:t>
      </w:r>
    </w:p>
    <w:p w14:paraId="010CC08F" w14:textId="726B2DAD" w:rsidR="008731C4" w:rsidRPr="00F753BD" w:rsidRDefault="001742AD">
      <w:pPr>
        <w:pStyle w:val="PKTpunkt"/>
        <w:keepNext/>
      </w:pPr>
      <w:r w:rsidRPr="00E46796">
        <w:t>3</w:t>
      </w:r>
      <w:r w:rsidR="008731C4" w:rsidRPr="00F753BD">
        <w:t>)</w:t>
      </w:r>
      <w:r w:rsidR="008731C4" w:rsidRPr="00F753BD">
        <w:tab/>
        <w:t>w art. 19:</w:t>
      </w:r>
    </w:p>
    <w:p w14:paraId="3B4C68B9" w14:textId="77777777" w:rsidR="008731C4" w:rsidRPr="00F753BD" w:rsidRDefault="008731C4">
      <w:pPr>
        <w:pStyle w:val="LITlitera"/>
        <w:keepNext/>
      </w:pPr>
      <w:r w:rsidRPr="00F753BD">
        <w:t>a)</w:t>
      </w:r>
      <w:r w:rsidRPr="00F753BD">
        <w:tab/>
        <w:t>w pkt 1:</w:t>
      </w:r>
    </w:p>
    <w:p w14:paraId="53BA3E98" w14:textId="77777777" w:rsidR="006C76A2" w:rsidRDefault="008731C4" w:rsidP="00E46796">
      <w:pPr>
        <w:pStyle w:val="TIRtiret"/>
      </w:pPr>
      <w:r w:rsidRPr="00F753BD">
        <w:t>–</w:t>
      </w:r>
      <w:r w:rsidRPr="00F753BD">
        <w:tab/>
        <w:t xml:space="preserve">wprowadzenie do wyliczenia otrzymuje brzmienie: </w:t>
      </w:r>
    </w:p>
    <w:p w14:paraId="6DBB528E" w14:textId="6838524D" w:rsidR="00D85618" w:rsidRPr="00F753BD" w:rsidRDefault="002A0FC1" w:rsidP="00DF12B4">
      <w:pPr>
        <w:pStyle w:val="ZTIRFRAGMzmnpwprdowyliczeniatiret"/>
      </w:pPr>
      <w:r w:rsidRPr="00F753BD">
        <w:t>„</w:t>
      </w:r>
      <w:r w:rsidR="00D85618" w:rsidRPr="00F753BD">
        <w:t>określa zasady ustalania i poboru oraz terminy płatności i wysokość stawek opłat</w:t>
      </w:r>
      <w:r w:rsidR="00673891" w:rsidRPr="00F753BD">
        <w:t>y targowej, opłaty od posiadania psów</w:t>
      </w:r>
      <w:r w:rsidR="00991C7F" w:rsidRPr="00F753BD">
        <w:t xml:space="preserve"> oraz</w:t>
      </w:r>
      <w:r w:rsidR="00673891" w:rsidRPr="00F753BD">
        <w:t xml:space="preserve"> opłaty reklamowej</w:t>
      </w:r>
      <w:r w:rsidR="00D85618" w:rsidRPr="00F753BD">
        <w:t>, z tym że:</w:t>
      </w:r>
      <w:bookmarkStart w:id="7" w:name="_Hlk227763453"/>
      <w:r w:rsidRPr="00F753BD">
        <w:t>”</w:t>
      </w:r>
      <w:r w:rsidR="00CD1388" w:rsidRPr="00F753BD">
        <w:t>,</w:t>
      </w:r>
      <w:bookmarkEnd w:id="7"/>
    </w:p>
    <w:p w14:paraId="2A78B1AE" w14:textId="1AA16F61" w:rsidR="008731C4" w:rsidRPr="00F753BD" w:rsidRDefault="008731C4" w:rsidP="001742AD">
      <w:pPr>
        <w:pStyle w:val="TIRtiret"/>
      </w:pPr>
      <w:r w:rsidRPr="00F753BD">
        <w:t>–</w:t>
      </w:r>
      <w:r w:rsidRPr="00F753BD">
        <w:tab/>
        <w:t>uchyla się lit. b</w:t>
      </w:r>
      <w:r w:rsidR="00F576AF" w:rsidRPr="00F576AF">
        <w:t>–</w:t>
      </w:r>
      <w:r w:rsidRPr="00F753BD">
        <w:t>d,</w:t>
      </w:r>
    </w:p>
    <w:p w14:paraId="2999BD52" w14:textId="0DFA3515" w:rsidR="008731C4" w:rsidRPr="00F753BD" w:rsidRDefault="008731C4">
      <w:pPr>
        <w:pStyle w:val="LITlitera"/>
        <w:keepNext/>
      </w:pPr>
      <w:r w:rsidRPr="00F753BD">
        <w:t>b)</w:t>
      </w:r>
      <w:r w:rsidRPr="00F753BD">
        <w:tab/>
        <w:t>pkt 2 otrzymuje brzmienie:</w:t>
      </w:r>
    </w:p>
    <w:p w14:paraId="25D5226B" w14:textId="74BBD619" w:rsidR="00D85618" w:rsidRPr="00F753BD" w:rsidRDefault="002A0FC1" w:rsidP="001742AD">
      <w:pPr>
        <w:pStyle w:val="ZLITPKTzmpktliter"/>
      </w:pPr>
      <w:r w:rsidRPr="00F753BD">
        <w:t>„</w:t>
      </w:r>
      <w:r w:rsidR="00D85618" w:rsidRPr="00F753BD">
        <w:t>2)</w:t>
      </w:r>
      <w:r w:rsidR="00D85618" w:rsidRPr="00F753BD">
        <w:tab/>
        <w:t xml:space="preserve">może zarządzić pobór </w:t>
      </w:r>
      <w:r w:rsidR="00991C7F" w:rsidRPr="00F753BD">
        <w:t>opłat</w:t>
      </w:r>
      <w:r w:rsidR="00EE3C06" w:rsidRPr="00F753BD">
        <w:t xml:space="preserve">, o których mowa w pkt 1, </w:t>
      </w:r>
      <w:r w:rsidR="00D85618" w:rsidRPr="00F753BD">
        <w:t>w drodze inkasa oraz określić inkasentów i wysokość wynagrodzenia za inkaso;</w:t>
      </w:r>
      <w:r w:rsidRPr="00F753BD">
        <w:t>”</w:t>
      </w:r>
      <w:r w:rsidR="00CD1388" w:rsidRPr="00F753BD">
        <w:t>,</w:t>
      </w:r>
    </w:p>
    <w:p w14:paraId="32714547" w14:textId="0FA2C0AA" w:rsidR="008731C4" w:rsidRPr="00F753BD" w:rsidRDefault="008731C4" w:rsidP="008731C4">
      <w:pPr>
        <w:pStyle w:val="LITlitera"/>
      </w:pPr>
      <w:r w:rsidRPr="00F753BD">
        <w:t>c)</w:t>
      </w:r>
      <w:r w:rsidRPr="00F753BD">
        <w:tab/>
        <w:t>w pkt 3 wyr</w:t>
      </w:r>
      <w:r w:rsidR="00386128" w:rsidRPr="00F753BD">
        <w:t xml:space="preserve">azy </w:t>
      </w:r>
      <w:r w:rsidR="002A0FC1" w:rsidRPr="00F753BD">
        <w:t>„</w:t>
      </w:r>
      <w:r w:rsidRPr="00F753BD">
        <w:t>opłat</w:t>
      </w:r>
      <w:r w:rsidR="00386128" w:rsidRPr="00F753BD">
        <w:t xml:space="preserve"> lokalnych</w:t>
      </w:r>
      <w:r w:rsidR="00E46796" w:rsidRPr="00F753BD">
        <w:t>”</w:t>
      </w:r>
      <w:r w:rsidR="00386128" w:rsidRPr="00F753BD">
        <w:t xml:space="preserve"> zastępuje </w:t>
      </w:r>
      <w:r w:rsidRPr="00F753BD">
        <w:t>wyraz</w:t>
      </w:r>
      <w:r w:rsidR="00386128" w:rsidRPr="00F753BD">
        <w:t xml:space="preserve">ami </w:t>
      </w:r>
      <w:r w:rsidR="002A0FC1" w:rsidRPr="00F753BD">
        <w:t>„</w:t>
      </w:r>
      <w:r w:rsidR="00386128" w:rsidRPr="00F753BD">
        <w:t xml:space="preserve">opłat, </w:t>
      </w:r>
      <w:r w:rsidRPr="00F753BD">
        <w:t>o których mowa w pkt</w:t>
      </w:r>
      <w:r w:rsidR="00444958">
        <w:t> </w:t>
      </w:r>
      <w:r w:rsidRPr="00F753BD">
        <w:t>1</w:t>
      </w:r>
      <w:r w:rsidR="002A0FC1" w:rsidRPr="00F753BD">
        <w:t>”</w:t>
      </w:r>
      <w:r w:rsidR="007A3F43" w:rsidRPr="00F753BD">
        <w:t>;</w:t>
      </w:r>
    </w:p>
    <w:p w14:paraId="212968DC" w14:textId="2BC7B03B" w:rsidR="008731C4" w:rsidRPr="00F753BD" w:rsidRDefault="001742AD" w:rsidP="008731C4">
      <w:pPr>
        <w:pStyle w:val="PKTpunkt"/>
      </w:pPr>
      <w:r w:rsidRPr="00E46796">
        <w:t>4</w:t>
      </w:r>
      <w:r w:rsidR="008731C4" w:rsidRPr="00F753BD">
        <w:t>)</w:t>
      </w:r>
      <w:r w:rsidR="008731C4" w:rsidRPr="00F753BD">
        <w:tab/>
        <w:t xml:space="preserve">w art. 20 </w:t>
      </w:r>
      <w:r w:rsidR="00E10E12" w:rsidRPr="00F753BD">
        <w:t xml:space="preserve">w </w:t>
      </w:r>
      <w:r w:rsidR="007A3F43" w:rsidRPr="00F753BD">
        <w:t xml:space="preserve">ust. 1 </w:t>
      </w:r>
      <w:r w:rsidR="008731C4" w:rsidRPr="00F753BD">
        <w:t xml:space="preserve">po wyrazach </w:t>
      </w:r>
      <w:r w:rsidR="002A0FC1" w:rsidRPr="00F753BD">
        <w:t>„</w:t>
      </w:r>
      <w:r w:rsidR="008731C4" w:rsidRPr="00F753BD">
        <w:t>art. 10 ust. 1</w:t>
      </w:r>
      <w:r w:rsidR="00E46796" w:rsidRPr="00F753BD">
        <w:t>”</w:t>
      </w:r>
      <w:r w:rsidR="008731C4" w:rsidRPr="00F753BD">
        <w:t xml:space="preserve"> dodaje </w:t>
      </w:r>
      <w:r w:rsidR="00AB3E69">
        <w:t xml:space="preserve">się </w:t>
      </w:r>
      <w:r w:rsidR="008731C4" w:rsidRPr="00F753BD">
        <w:t xml:space="preserve">wyrazy </w:t>
      </w:r>
      <w:r w:rsidR="002A0FC1" w:rsidRPr="00F753BD">
        <w:t>„</w:t>
      </w:r>
      <w:r w:rsidR="00F576AF">
        <w:t xml:space="preserve"> ,</w:t>
      </w:r>
      <w:r w:rsidR="00AB3E69">
        <w:t xml:space="preserve"> </w:t>
      </w:r>
      <w:r w:rsidR="00386128" w:rsidRPr="00F753BD">
        <w:t xml:space="preserve">art. </w:t>
      </w:r>
      <w:r w:rsidR="008731C4" w:rsidRPr="00F753BD">
        <w:t xml:space="preserve">17 ust. </w:t>
      </w:r>
      <w:r w:rsidR="00AB3E69">
        <w:t>2</w:t>
      </w:r>
      <w:r w:rsidR="002A0FC1" w:rsidRPr="00F753BD">
        <w:t>”</w:t>
      </w:r>
      <w:r w:rsidR="008731C4" w:rsidRPr="00F753BD">
        <w:t>;</w:t>
      </w:r>
    </w:p>
    <w:p w14:paraId="4C0217C1" w14:textId="45D5792A" w:rsidR="00EE3C06" w:rsidRPr="00F753BD" w:rsidRDefault="00477B84" w:rsidP="006C76A2">
      <w:pPr>
        <w:pStyle w:val="PKTpunkt"/>
      </w:pPr>
      <w:r w:rsidRPr="00F753BD">
        <w:t>5</w:t>
      </w:r>
      <w:r w:rsidR="007A3F43" w:rsidRPr="00F753BD">
        <w:t>)</w:t>
      </w:r>
      <w:r w:rsidR="00092874" w:rsidRPr="00F753BD">
        <w:tab/>
      </w:r>
      <w:r w:rsidR="007A3F43" w:rsidRPr="00F753BD">
        <w:t xml:space="preserve">w art. 20a </w:t>
      </w:r>
      <w:r w:rsidR="00E10E12" w:rsidRPr="00F753BD">
        <w:t xml:space="preserve">w </w:t>
      </w:r>
      <w:r w:rsidR="007A3F43" w:rsidRPr="00F753BD">
        <w:t>ust. 1</w:t>
      </w:r>
      <w:r w:rsidR="00386128" w:rsidRPr="00F753BD">
        <w:t xml:space="preserve"> </w:t>
      </w:r>
      <w:r w:rsidR="007A3F43" w:rsidRPr="00F753BD">
        <w:t>wyraz</w:t>
      </w:r>
      <w:r w:rsidR="00386128" w:rsidRPr="00F753BD">
        <w:t xml:space="preserve">y </w:t>
      </w:r>
      <w:r w:rsidR="002A0FC1" w:rsidRPr="00F753BD">
        <w:t>„</w:t>
      </w:r>
      <w:r w:rsidR="00386128" w:rsidRPr="00F753BD">
        <w:t xml:space="preserve">w art. 5 ust. 1, </w:t>
      </w:r>
      <w:r w:rsidR="007A3F43" w:rsidRPr="00F753BD">
        <w:t>art. 10 ust. 1</w:t>
      </w:r>
      <w:r w:rsidR="00386128" w:rsidRPr="00F753BD">
        <w:t xml:space="preserve"> oraz art. 19 pkt 1 lit. a</w:t>
      </w:r>
      <w:r w:rsidR="00F576AF" w:rsidRPr="00F576AF">
        <w:t>–</w:t>
      </w:r>
      <w:r w:rsidR="00386128" w:rsidRPr="00F753BD">
        <w:t>d</w:t>
      </w:r>
      <w:r w:rsidR="002A0FC1" w:rsidRPr="00F753BD">
        <w:t>”</w:t>
      </w:r>
      <w:r w:rsidR="007A3F43" w:rsidRPr="00F753BD">
        <w:t xml:space="preserve"> </w:t>
      </w:r>
      <w:r w:rsidR="00386128" w:rsidRPr="00F753BD">
        <w:t xml:space="preserve">zastępuje się wyrazami </w:t>
      </w:r>
      <w:r w:rsidR="002A0FC1" w:rsidRPr="00F753BD">
        <w:t>„</w:t>
      </w:r>
      <w:r w:rsidR="00386128" w:rsidRPr="00F753BD">
        <w:t xml:space="preserve">w art. 5 ust. 1, art. 10 ust. 1, art. 17 ust. </w:t>
      </w:r>
      <w:r w:rsidR="00AB3E69">
        <w:t>2</w:t>
      </w:r>
      <w:r w:rsidR="00F218CF" w:rsidRPr="00F753BD">
        <w:t xml:space="preserve"> </w:t>
      </w:r>
      <w:r w:rsidR="00386128" w:rsidRPr="00F753BD">
        <w:t>oraz art. 19 pkt 1 lit. a</w:t>
      </w:r>
      <w:r w:rsidR="002A0FC1" w:rsidRPr="00F753BD">
        <w:t>”</w:t>
      </w:r>
      <w:r w:rsidR="007A3F43" w:rsidRPr="00F753BD">
        <w:t>.</w:t>
      </w:r>
    </w:p>
    <w:p w14:paraId="47FFA4B5" w14:textId="34506F7C" w:rsidR="00D52D8D" w:rsidRPr="00D52D8D" w:rsidRDefault="007A3F43" w:rsidP="00D52D8D">
      <w:pPr>
        <w:pStyle w:val="ARTartustawynprozporzdzenia"/>
      </w:pPr>
      <w:r w:rsidRPr="00F753BD">
        <w:rPr>
          <w:rStyle w:val="Ppogrubienie"/>
        </w:rPr>
        <w:t>Art. 2.</w:t>
      </w:r>
      <w:r w:rsidRPr="00F753BD">
        <w:t> </w:t>
      </w:r>
      <w:r w:rsidR="00D52D8D" w:rsidRPr="00F753BD">
        <w:t xml:space="preserve">W ustawie z dnia 26 lipca 1991 r. o podatku dochodowym od osób fizycznych (Dz. U. z </w:t>
      </w:r>
      <w:r w:rsidR="008550FA" w:rsidRPr="00F753BD">
        <w:t>202</w:t>
      </w:r>
      <w:r w:rsidR="008550FA">
        <w:t>6</w:t>
      </w:r>
      <w:r w:rsidR="008550FA" w:rsidRPr="00F753BD">
        <w:t xml:space="preserve"> </w:t>
      </w:r>
      <w:r w:rsidR="00D52D8D" w:rsidRPr="00F753BD">
        <w:t xml:space="preserve">r. poz. </w:t>
      </w:r>
      <w:r w:rsidR="008550FA">
        <w:t>592</w:t>
      </w:r>
      <w:r w:rsidR="004032A2">
        <w:t>, 779</w:t>
      </w:r>
      <w:r w:rsidR="007E768A">
        <w:t>,</w:t>
      </w:r>
      <w:r w:rsidR="004032A2">
        <w:t xml:space="preserve"> 846</w:t>
      </w:r>
      <w:r w:rsidR="007E768A">
        <w:t>, 1079, 1098 i 1123</w:t>
      </w:r>
      <w:r w:rsidR="00237AB8">
        <w:t xml:space="preserve">) </w:t>
      </w:r>
      <w:r w:rsidR="00D52D8D" w:rsidRPr="00D52D8D">
        <w:t xml:space="preserve">w art. 14 w ust. 2 w pkt 10 lit. </w:t>
      </w:r>
      <w:r w:rsidR="00177DA4">
        <w:t>a</w:t>
      </w:r>
      <w:r w:rsidR="00D52D8D" w:rsidRPr="00D52D8D">
        <w:t xml:space="preserve"> </w:t>
      </w:r>
      <w:r w:rsidR="00177DA4">
        <w:t xml:space="preserve">otrzymuje </w:t>
      </w:r>
      <w:r w:rsidR="00D52D8D" w:rsidRPr="00D52D8D">
        <w:t>brzmieni</w:t>
      </w:r>
      <w:r w:rsidR="00177DA4">
        <w:t>e</w:t>
      </w:r>
      <w:r w:rsidR="00D52D8D" w:rsidRPr="00D52D8D">
        <w:t>:</w:t>
      </w:r>
    </w:p>
    <w:p w14:paraId="5F7302F8" w14:textId="5FDAB218" w:rsidR="00D52D8D" w:rsidRDefault="00D52D8D" w:rsidP="000636B8">
      <w:pPr>
        <w:pStyle w:val="ZLITzmlitartykuempunktem"/>
      </w:pPr>
      <w:r w:rsidRPr="00F753BD">
        <w:t>„</w:t>
      </w:r>
      <w:r w:rsidR="00177DA4">
        <w:t>a</w:t>
      </w:r>
      <w:r w:rsidRPr="00F753BD">
        <w:t>)</w:t>
      </w:r>
      <w:r w:rsidR="000636B8">
        <w:tab/>
      </w:r>
      <w:r w:rsidR="00177DA4" w:rsidRPr="00F576AF">
        <w:t>terminowego wpłacania podatków i opłat pobranych na rzecz budżetu państwa i budżetów jednostek samorządu terytorialnego</w:t>
      </w:r>
      <w:r w:rsidRPr="004625F9">
        <w:t>;</w:t>
      </w:r>
      <w:r w:rsidRPr="00F753BD">
        <w:t>”.</w:t>
      </w:r>
    </w:p>
    <w:p w14:paraId="42ADD350" w14:textId="54DC7C4D" w:rsidR="00D52D8D" w:rsidRDefault="009C1F48" w:rsidP="00E46796">
      <w:pPr>
        <w:pStyle w:val="ARTartustawynprozporzdzenia"/>
      </w:pPr>
      <w:r w:rsidRPr="00F753BD">
        <w:rPr>
          <w:rStyle w:val="Ppogrubienie"/>
        </w:rPr>
        <w:lastRenderedPageBreak/>
        <w:t>Art. </w:t>
      </w:r>
      <w:r w:rsidR="000565AA" w:rsidRPr="00F753BD">
        <w:rPr>
          <w:rStyle w:val="Ppogrubienie"/>
        </w:rPr>
        <w:t>3</w:t>
      </w:r>
      <w:r w:rsidRPr="00F753BD">
        <w:rPr>
          <w:rStyle w:val="Ppogrubienie"/>
        </w:rPr>
        <w:t>.</w:t>
      </w:r>
      <w:r w:rsidRPr="00F753BD">
        <w:t> </w:t>
      </w:r>
      <w:r w:rsidR="00D52D8D" w:rsidRPr="00F753BD">
        <w:t>W ustawie z dnia 9 września 2000 r. o podatku od czynności cywilnoprawnych (Dz. U. z 2026 r. poz. 191) w art. 9 w pkt 6 wyrazy „1000 zł” zastępuje się wyrazami „3000</w:t>
      </w:r>
      <w:r w:rsidR="00444958">
        <w:t> </w:t>
      </w:r>
      <w:r w:rsidR="00D52D8D" w:rsidRPr="00F753BD">
        <w:t>zł”.</w:t>
      </w:r>
    </w:p>
    <w:p w14:paraId="6F82D951" w14:textId="34DC96A0" w:rsidR="00930854" w:rsidRPr="00F753BD" w:rsidRDefault="000565AA">
      <w:pPr>
        <w:pStyle w:val="ARTartustawynprozporzdzenia"/>
      </w:pPr>
      <w:r w:rsidRPr="00F753BD">
        <w:rPr>
          <w:rStyle w:val="Ppogrubienie"/>
        </w:rPr>
        <w:t>Art. </w:t>
      </w:r>
      <w:r w:rsidR="00930854" w:rsidRPr="00F753BD">
        <w:rPr>
          <w:rStyle w:val="Ppogrubienie"/>
        </w:rPr>
        <w:t>4</w:t>
      </w:r>
      <w:r w:rsidRPr="00F753BD">
        <w:rPr>
          <w:rStyle w:val="Ppogrubienie"/>
        </w:rPr>
        <w:t>.</w:t>
      </w:r>
      <w:r w:rsidR="00510A68" w:rsidRPr="00F753BD">
        <w:t> </w:t>
      </w:r>
      <w:r w:rsidR="005B1423" w:rsidRPr="005B1423">
        <w:t xml:space="preserve">Do postępowań </w:t>
      </w:r>
      <w:r w:rsidR="0062081F">
        <w:t xml:space="preserve">podatkowych </w:t>
      </w:r>
      <w:r w:rsidR="005B1423" w:rsidRPr="005B1423">
        <w:t>w sprawie opłaty miejscowej albo opłaty uzdrowiskowej wszczętych i niezakończonych przed dniem wejścia w życie niniejszej ustawy stosuje się przepisy dotychczasowe.</w:t>
      </w:r>
    </w:p>
    <w:p w14:paraId="6ECB5839" w14:textId="465EB5A8" w:rsidR="00690A26" w:rsidRDefault="00A0276B" w:rsidP="00261801">
      <w:pPr>
        <w:pStyle w:val="ARTartustawynprozporzdzenia"/>
      </w:pPr>
      <w:r w:rsidRPr="00F753BD">
        <w:rPr>
          <w:rStyle w:val="Ppogrubienie"/>
        </w:rPr>
        <w:t>Art. </w:t>
      </w:r>
      <w:r w:rsidR="00D52D8D">
        <w:rPr>
          <w:rStyle w:val="Ppogrubienie"/>
        </w:rPr>
        <w:t>5</w:t>
      </w:r>
      <w:r w:rsidRPr="00F753BD">
        <w:rPr>
          <w:rStyle w:val="Ppogrubienie"/>
        </w:rPr>
        <w:t>.</w:t>
      </w:r>
      <w:r w:rsidRPr="00A0276B">
        <w:t> </w:t>
      </w:r>
      <w:r w:rsidR="00690A26">
        <w:t>Do pobytu osoby fizycznej</w:t>
      </w:r>
      <w:r w:rsidR="00690A26" w:rsidRPr="00605DA3">
        <w:t xml:space="preserve"> przebywając</w:t>
      </w:r>
      <w:r w:rsidR="00690A26">
        <w:t>ej</w:t>
      </w:r>
      <w:r w:rsidR="00690A26" w:rsidRPr="00605DA3">
        <w:t xml:space="preserve"> dłużej niż dobę w celach</w:t>
      </w:r>
      <w:r w:rsidR="00F04842">
        <w:t xml:space="preserve"> zdrowotnych,</w:t>
      </w:r>
      <w:r w:rsidR="00690A26" w:rsidRPr="00605DA3">
        <w:t xml:space="preserve"> turystycznych, wypoczynkowych lub szkoleniowych</w:t>
      </w:r>
      <w:r w:rsidR="00690A26">
        <w:t xml:space="preserve"> </w:t>
      </w:r>
      <w:r w:rsidR="00690A26" w:rsidRPr="00605DA3">
        <w:t>w miejscowości</w:t>
      </w:r>
      <w:r w:rsidR="00690A26">
        <w:t xml:space="preserve">, w której </w:t>
      </w:r>
      <w:r w:rsidR="00690A26" w:rsidRPr="00FD002D">
        <w:t>przed dniem 1</w:t>
      </w:r>
      <w:r w:rsidR="00444958">
        <w:t> </w:t>
      </w:r>
      <w:r w:rsidR="00690A26" w:rsidRPr="00FD002D">
        <w:t>stycznia 2027 r. wprowadzono opłatę miejscową lub uzdrowiskową</w:t>
      </w:r>
      <w:r w:rsidR="00690A26" w:rsidRPr="00261801">
        <w:t>,</w:t>
      </w:r>
      <w:r w:rsidR="00690A26" w:rsidRPr="00D60F6F">
        <w:rPr>
          <w:rStyle w:val="Ppogrubienie"/>
          <w:b w:val="0"/>
        </w:rPr>
        <w:t xml:space="preserve"> </w:t>
      </w:r>
      <w:r w:rsidR="00690A26" w:rsidRPr="00261801">
        <w:t>r</w:t>
      </w:r>
      <w:r w:rsidR="00690A26">
        <w:t>ozpoczętego i niezakończonego przed dniem 1 stycznia 2027 r., do części pobytu przypadającej:</w:t>
      </w:r>
    </w:p>
    <w:p w14:paraId="0A0465EA" w14:textId="72B8FE2D" w:rsidR="00690A26" w:rsidRPr="006050F0" w:rsidRDefault="00690A26" w:rsidP="00261801">
      <w:pPr>
        <w:pStyle w:val="PKTpunkt"/>
      </w:pPr>
      <w:r>
        <w:t>1)</w:t>
      </w:r>
      <w:r>
        <w:tab/>
        <w:t>przed dniem 1 stycznia 2027 r.</w:t>
      </w:r>
      <w:r w:rsidR="00437674">
        <w:t>,</w:t>
      </w:r>
      <w:r>
        <w:t xml:space="preserve"> stosuje się przepisy dotychczasowe, a</w:t>
      </w:r>
      <w:r w:rsidRPr="008B7E17">
        <w:t xml:space="preserve"> pobytu tej osoby</w:t>
      </w:r>
      <w:r w:rsidRPr="00D60F6F">
        <w:rPr>
          <w:rStyle w:val="Ppogrubienie"/>
          <w:b w:val="0"/>
        </w:rPr>
        <w:t xml:space="preserve"> </w:t>
      </w:r>
      <w:r w:rsidRPr="00FD002D">
        <w:t xml:space="preserve">do dnia 31 grudnia 2026 r. nie wlicza się do okresu, o którym mowa </w:t>
      </w:r>
      <w:r w:rsidR="00237AB8">
        <w:t xml:space="preserve">w </w:t>
      </w:r>
      <w:r w:rsidRPr="00FD002D">
        <w:t xml:space="preserve">art. 17 ust. </w:t>
      </w:r>
      <w:r w:rsidR="00673C7D">
        <w:t>6 pkt 6</w:t>
      </w:r>
      <w:r w:rsidRPr="00FD002D">
        <w:t xml:space="preserve"> ustawy zmienianej w art. 1, w brzmieniu nadanym niniejszą ustawą</w:t>
      </w:r>
      <w:r w:rsidRPr="008B7E17">
        <w:t>;</w:t>
      </w:r>
    </w:p>
    <w:p w14:paraId="65C6885D" w14:textId="51B4EDC3" w:rsidR="00690A26" w:rsidRPr="00690A26" w:rsidRDefault="00690A26" w:rsidP="00690A26">
      <w:pPr>
        <w:pStyle w:val="PKTpunkt"/>
        <w:rPr>
          <w:rStyle w:val="Ppogrubienie"/>
        </w:rPr>
      </w:pPr>
      <w:r>
        <w:t>2)</w:t>
      </w:r>
      <w:r>
        <w:tab/>
        <w:t xml:space="preserve">od dnia 1 stycznia 2027 r., stosuje się przepisy </w:t>
      </w:r>
      <w:r w:rsidR="00437674">
        <w:t xml:space="preserve">ustawy zmienianej w art. 1, </w:t>
      </w:r>
      <w:r>
        <w:t xml:space="preserve">w brzmieniu nadanym niniejszą ustawą, z tym że obowiązek </w:t>
      </w:r>
      <w:r w:rsidR="00603EFF" w:rsidRPr="00603EFF">
        <w:t>zapłaty opłaty miejscow</w:t>
      </w:r>
      <w:r w:rsidR="00603EFF">
        <w:t>ej</w:t>
      </w:r>
      <w:r w:rsidR="00603EFF" w:rsidRPr="00603EFF">
        <w:t xml:space="preserve"> lub uzdrowiskow</w:t>
      </w:r>
      <w:r w:rsidR="00603EFF">
        <w:t>ej</w:t>
      </w:r>
      <w:r>
        <w:t xml:space="preserve"> z tytułu świadczenia tej osobie usługi zakwaterowania powstaje w dniu 1</w:t>
      </w:r>
      <w:r w:rsidR="00444958">
        <w:t> </w:t>
      </w:r>
      <w:r>
        <w:t>stycznia 2027 r.</w:t>
      </w:r>
    </w:p>
    <w:p w14:paraId="52C63443" w14:textId="360347BB" w:rsidR="00AB0968" w:rsidRDefault="0060561B" w:rsidP="0060561B">
      <w:pPr>
        <w:pStyle w:val="ARTartustawynprozporzdzenia"/>
      </w:pPr>
      <w:bookmarkStart w:id="8" w:name="_Hlk224633677"/>
      <w:r w:rsidRPr="00F753BD">
        <w:rPr>
          <w:rStyle w:val="Ppogrubienie"/>
        </w:rPr>
        <w:t>Art. </w:t>
      </w:r>
      <w:r w:rsidR="00D52D8D">
        <w:rPr>
          <w:rStyle w:val="Ppogrubienie"/>
        </w:rPr>
        <w:t>6</w:t>
      </w:r>
      <w:r w:rsidRPr="00F753BD">
        <w:rPr>
          <w:rStyle w:val="Ppogrubienie"/>
        </w:rPr>
        <w:t>.</w:t>
      </w:r>
      <w:r w:rsidR="008D2EB2">
        <w:t> </w:t>
      </w:r>
      <w:r w:rsidR="00AB0968">
        <w:t>1. W okresie od dnia wejścia w</w:t>
      </w:r>
      <w:r w:rsidR="006D0C0A">
        <w:t xml:space="preserve"> </w:t>
      </w:r>
      <w:r w:rsidR="00AB0968">
        <w:t>życie niniejszej ustawy do końca 202</w:t>
      </w:r>
      <w:r w:rsidR="00E54AC1">
        <w:t>9</w:t>
      </w:r>
      <w:r w:rsidR="00AB0968">
        <w:t xml:space="preserve"> r. i</w:t>
      </w:r>
      <w:r w:rsidR="008C2414">
        <w:t>nformacja, o której mowa w art. 17 ust. 1</w:t>
      </w:r>
      <w:r w:rsidR="00E74DCB">
        <w:t>6 pkt 1</w:t>
      </w:r>
      <w:r w:rsidR="00EF61D2">
        <w:t xml:space="preserve"> ustawy zmienianej w art. 1</w:t>
      </w:r>
      <w:r w:rsidR="008C2414">
        <w:t xml:space="preserve">, może być składana w postaci papierowej. </w:t>
      </w:r>
    </w:p>
    <w:p w14:paraId="45788DF4" w14:textId="77236768" w:rsidR="008C2414" w:rsidRDefault="00AB0968" w:rsidP="00437674">
      <w:pPr>
        <w:pStyle w:val="USTustnpkodeksu"/>
      </w:pPr>
      <w:r>
        <w:t>2.</w:t>
      </w:r>
      <w:r w:rsidR="00C67466">
        <w:t xml:space="preserve"> </w:t>
      </w:r>
      <w:r w:rsidRPr="00F753BD">
        <w:t>Minister właściwy do spraw finansów publicznych</w:t>
      </w:r>
      <w:r w:rsidRPr="00AB0968">
        <w:t xml:space="preserve"> zamieszcza w Biuletynie Informacji Publicznej na stronie podmiotowej urzędu obsługującego tego ministra wzór informacji, o której mowa w ust. 1</w:t>
      </w:r>
      <w:r w:rsidR="00D02E55">
        <w:t>7</w:t>
      </w:r>
      <w:r w:rsidRPr="00AB0968">
        <w:t xml:space="preserve"> </w:t>
      </w:r>
      <w:r w:rsidR="00D02E55">
        <w:t>ust. 1</w:t>
      </w:r>
      <w:r w:rsidR="00E54AC1">
        <w:t>6</w:t>
      </w:r>
      <w:r w:rsidR="00E74DCB">
        <w:t xml:space="preserve"> pkt 1</w:t>
      </w:r>
      <w:r w:rsidR="00603EFF" w:rsidRPr="00603EFF">
        <w:t xml:space="preserve"> ustawy zmienianej w art.</w:t>
      </w:r>
      <w:r w:rsidR="00E74DCB">
        <w:t xml:space="preserve"> 1</w:t>
      </w:r>
      <w:r w:rsidRPr="00AB0968">
        <w:t>, składanej w postaci papierowej.</w:t>
      </w:r>
    </w:p>
    <w:p w14:paraId="37533995" w14:textId="6FFE91ED" w:rsidR="0060561B" w:rsidRPr="00F753BD" w:rsidRDefault="008C2414" w:rsidP="0060561B">
      <w:pPr>
        <w:pStyle w:val="ARTartustawynprozporzdzenia"/>
      </w:pPr>
      <w:r w:rsidRPr="00950BAC">
        <w:rPr>
          <w:rStyle w:val="Ppogrubienie"/>
        </w:rPr>
        <w:t>Art.</w:t>
      </w:r>
      <w:r w:rsidR="008D2EB2">
        <w:rPr>
          <w:rStyle w:val="Ppogrubienie"/>
        </w:rPr>
        <w:t> </w:t>
      </w:r>
      <w:r w:rsidRPr="00950BAC">
        <w:rPr>
          <w:rStyle w:val="Ppogrubienie"/>
        </w:rPr>
        <w:t>7.</w:t>
      </w:r>
      <w:r w:rsidR="008D2EB2">
        <w:t> </w:t>
      </w:r>
      <w:r w:rsidR="00D661DA" w:rsidRPr="00F753BD">
        <w:t xml:space="preserve">Dotychczasowe przepisy wykonawcze wydane na podstawie art. 17 ust. 3 </w:t>
      </w:r>
      <w:r w:rsidR="00BD7183" w:rsidRPr="00F753BD">
        <w:t xml:space="preserve">i 4 </w:t>
      </w:r>
      <w:r w:rsidR="00D661DA" w:rsidRPr="00F753BD">
        <w:t>ustawy zmienianej w art. 1</w:t>
      </w:r>
      <w:r w:rsidR="00CD52CE">
        <w:t>, w brzmieniu dotychczasowym,</w:t>
      </w:r>
      <w:r w:rsidR="00D661DA" w:rsidRPr="00F753BD">
        <w:t xml:space="preserve"> </w:t>
      </w:r>
      <w:r w:rsidR="00CD52CE" w:rsidRPr="00BA64CC">
        <w:t>tracą moc</w:t>
      </w:r>
      <w:r w:rsidR="00A8523F">
        <w:t>.</w:t>
      </w:r>
    </w:p>
    <w:p w14:paraId="51DC6C50" w14:textId="02777BE1" w:rsidR="00D661DA" w:rsidRPr="00F753BD" w:rsidRDefault="00D661DA" w:rsidP="00D661DA">
      <w:pPr>
        <w:pStyle w:val="ARTartustawynprozporzdzenia"/>
      </w:pPr>
      <w:r w:rsidRPr="00F753BD">
        <w:rPr>
          <w:rStyle w:val="Ppogrubienie"/>
        </w:rPr>
        <w:t>Art. </w:t>
      </w:r>
      <w:r w:rsidR="00D02E55">
        <w:rPr>
          <w:rStyle w:val="Ppogrubienie"/>
        </w:rPr>
        <w:t>8</w:t>
      </w:r>
      <w:r w:rsidRPr="00F753BD">
        <w:rPr>
          <w:rStyle w:val="Ppogrubienie"/>
        </w:rPr>
        <w:t>.</w:t>
      </w:r>
      <w:r w:rsidRPr="00F753BD">
        <w:t> </w:t>
      </w:r>
      <w:r w:rsidR="00BA64CC" w:rsidRPr="00F753BD">
        <w:t>Dotychczasowe akty prawa miejscowego</w:t>
      </w:r>
      <w:r w:rsidR="00BA64CC" w:rsidRPr="00BA64CC">
        <w:t xml:space="preserve"> wydane na podstawie</w:t>
      </w:r>
      <w:r w:rsidR="00752EB6">
        <w:t xml:space="preserve"> art. 17 ust. 1, 1a i 5 oraz art. 19 pkt 1 lit. b</w:t>
      </w:r>
      <w:r w:rsidR="00453241">
        <w:rPr>
          <w:rFonts w:cs="Times"/>
        </w:rPr>
        <w:t>–</w:t>
      </w:r>
      <w:r w:rsidR="00752EB6">
        <w:t>d</w:t>
      </w:r>
      <w:r w:rsidR="0009722C">
        <w:t>,</w:t>
      </w:r>
      <w:r w:rsidR="00752EB6">
        <w:t xml:space="preserve"> pkt 2 </w:t>
      </w:r>
      <w:r w:rsidR="0009722C">
        <w:t xml:space="preserve">i 3 </w:t>
      </w:r>
      <w:r w:rsidR="00752EB6" w:rsidRPr="00752EB6">
        <w:t xml:space="preserve">ustawy zmienianej w art. 1, </w:t>
      </w:r>
      <w:r w:rsidR="00CD52CE">
        <w:t xml:space="preserve">w brzmieniu dotychczasowym, </w:t>
      </w:r>
      <w:r w:rsidR="00F344E2">
        <w:t>których przedmiotem jest</w:t>
      </w:r>
      <w:r w:rsidR="00BA64CC" w:rsidRPr="00F753BD">
        <w:t xml:space="preserve"> opłat</w:t>
      </w:r>
      <w:r w:rsidR="00F344E2">
        <w:t>a</w:t>
      </w:r>
      <w:r w:rsidR="00BA64CC" w:rsidRPr="00F753BD">
        <w:t xml:space="preserve"> miejscow</w:t>
      </w:r>
      <w:r w:rsidR="00F344E2">
        <w:t>a</w:t>
      </w:r>
      <w:r w:rsidR="00BA64CC" w:rsidRPr="00F753BD">
        <w:t xml:space="preserve"> lub opłat</w:t>
      </w:r>
      <w:r w:rsidR="00F344E2">
        <w:t>a</w:t>
      </w:r>
      <w:r w:rsidR="00BA64CC" w:rsidRPr="00F753BD">
        <w:t xml:space="preserve"> uzdrowisko</w:t>
      </w:r>
      <w:r w:rsidR="00F344E2">
        <w:t>wa</w:t>
      </w:r>
      <w:r w:rsidR="00453241">
        <w:t>,</w:t>
      </w:r>
      <w:r w:rsidR="00BA64CC" w:rsidRPr="00F753BD">
        <w:t xml:space="preserve"> tracą moc.</w:t>
      </w:r>
    </w:p>
    <w:p w14:paraId="0ABCA0F8" w14:textId="57486830" w:rsidR="00B962F4" w:rsidRDefault="007A3F43" w:rsidP="001742AD">
      <w:pPr>
        <w:pStyle w:val="ARTartustawynprozporzdzenia"/>
        <w:keepNext/>
      </w:pPr>
      <w:r w:rsidRPr="00F753BD">
        <w:rPr>
          <w:rStyle w:val="Ppogrubienie"/>
        </w:rPr>
        <w:t>Art. </w:t>
      </w:r>
      <w:r w:rsidR="00D02E55">
        <w:rPr>
          <w:rStyle w:val="Ppogrubienie"/>
        </w:rPr>
        <w:t>9</w:t>
      </w:r>
      <w:r w:rsidRPr="00F753BD">
        <w:rPr>
          <w:rStyle w:val="Ppogrubienie"/>
        </w:rPr>
        <w:t>.</w:t>
      </w:r>
      <w:bookmarkEnd w:id="8"/>
      <w:r w:rsidR="008D2EB2">
        <w:t> </w:t>
      </w:r>
      <w:r w:rsidR="00BA64CC" w:rsidRPr="00F753BD">
        <w:t xml:space="preserve">Dotychczasowe akty prawa </w:t>
      </w:r>
      <w:r w:rsidR="00BA64CC" w:rsidRPr="00BA64CC">
        <w:t xml:space="preserve">miejscowego wydane na podstawie art. 19 pkt 2 </w:t>
      </w:r>
      <w:r w:rsidR="0009722C">
        <w:t xml:space="preserve">i 3 </w:t>
      </w:r>
      <w:r w:rsidR="00BA64CC" w:rsidRPr="00BA64CC">
        <w:t xml:space="preserve">ustawy zmienianej w art. 1, w brzmieniu dotychczasowym, </w:t>
      </w:r>
      <w:r w:rsidR="00F344E2">
        <w:t>których przedmiotem nie jest</w:t>
      </w:r>
      <w:r w:rsidR="00BA64CC">
        <w:t xml:space="preserve"> </w:t>
      </w:r>
      <w:r w:rsidR="00BA64CC" w:rsidRPr="00BA64CC">
        <w:t>opłat</w:t>
      </w:r>
      <w:r w:rsidR="00F344E2">
        <w:t>a</w:t>
      </w:r>
      <w:r w:rsidR="00BA64CC" w:rsidRPr="00BA64CC">
        <w:t xml:space="preserve"> miejscow</w:t>
      </w:r>
      <w:r w:rsidR="00F344E2">
        <w:t>a</w:t>
      </w:r>
      <w:r w:rsidR="00BA64CC" w:rsidRPr="00BA64CC">
        <w:t xml:space="preserve"> lub opłat</w:t>
      </w:r>
      <w:r w:rsidR="00F344E2">
        <w:t>a</w:t>
      </w:r>
      <w:r w:rsidR="00BA64CC" w:rsidRPr="00BA64CC">
        <w:t xml:space="preserve"> uzdrowiskow</w:t>
      </w:r>
      <w:r w:rsidR="00F344E2">
        <w:t>a</w:t>
      </w:r>
      <w:r w:rsidR="00BA64CC" w:rsidRPr="00BA64CC">
        <w:t xml:space="preserve">, tracą moc z dniem wejścia w życie aktów prawa </w:t>
      </w:r>
      <w:r w:rsidR="00BA64CC" w:rsidRPr="00BA64CC">
        <w:lastRenderedPageBreak/>
        <w:t>miejscowego wydanych na podstawie art. 19 pkt 2</w:t>
      </w:r>
      <w:r w:rsidR="0009722C">
        <w:t xml:space="preserve"> i 3</w:t>
      </w:r>
      <w:r w:rsidR="00BA64CC" w:rsidRPr="00BA64CC">
        <w:t xml:space="preserve"> ustawy zmienianej w art. 1, w brzmieniu nadanym niniejszą ustawą, jednak niepóźniej niż z dniem 1 stycznia 2028 r.</w:t>
      </w:r>
    </w:p>
    <w:p w14:paraId="2DFFB7B0" w14:textId="7C9594A0" w:rsidR="00676EC9" w:rsidRPr="00CD52CE" w:rsidRDefault="00CD52CE" w:rsidP="00950BAC">
      <w:pPr>
        <w:pStyle w:val="ARTartustawynprozporzdzenia"/>
      </w:pPr>
      <w:r w:rsidRPr="00CD52CE">
        <w:rPr>
          <w:rStyle w:val="Ppogrubienie"/>
        </w:rPr>
        <w:t>Art. 1</w:t>
      </w:r>
      <w:r>
        <w:rPr>
          <w:rStyle w:val="Ppogrubienie"/>
        </w:rPr>
        <w:t>0</w:t>
      </w:r>
      <w:r w:rsidRPr="00CD52CE">
        <w:rPr>
          <w:rStyle w:val="Ppogrubienie"/>
        </w:rPr>
        <w:t>.</w:t>
      </w:r>
      <w:r w:rsidRPr="00CD52CE">
        <w:t> </w:t>
      </w:r>
      <w:r w:rsidR="00676EC9" w:rsidRPr="00CD52CE">
        <w:t xml:space="preserve">Do czynności cywilnoprawnych dokonanych przed dniem wejścia w życie </w:t>
      </w:r>
      <w:r w:rsidR="00114C5D">
        <w:t>niniejszego przepisu</w:t>
      </w:r>
      <w:r w:rsidR="00676EC9" w:rsidRPr="00CD52CE">
        <w:t xml:space="preserve"> stosuje się przepis</w:t>
      </w:r>
      <w:r w:rsidR="00BB31F4" w:rsidRPr="00CD52CE">
        <w:t xml:space="preserve">y ustawy zmienianej w art. 3, </w:t>
      </w:r>
      <w:r w:rsidR="00676EC9" w:rsidRPr="00CD52CE">
        <w:t>w brzmieniu dotychczasowym.</w:t>
      </w:r>
    </w:p>
    <w:p w14:paraId="3D839089" w14:textId="6AD05519" w:rsidR="00E82D7F" w:rsidRPr="00E46796" w:rsidRDefault="007A3F43" w:rsidP="00261801">
      <w:pPr>
        <w:pStyle w:val="ARTartustawynprozporzdzenia"/>
        <w:rPr>
          <w:rStyle w:val="Kkursywa"/>
          <w:i w:val="0"/>
        </w:rPr>
      </w:pPr>
      <w:r w:rsidRPr="00F753BD">
        <w:rPr>
          <w:rStyle w:val="Ppogrubienie"/>
          <w:bCs/>
        </w:rPr>
        <w:t>Art.</w:t>
      </w:r>
      <w:r w:rsidRPr="001A19DA">
        <w:rPr>
          <w:rStyle w:val="Ppogrubienie"/>
        </w:rPr>
        <w:t> </w:t>
      </w:r>
      <w:r w:rsidR="00930854" w:rsidRPr="00F753BD">
        <w:rPr>
          <w:rStyle w:val="Ppogrubienie"/>
        </w:rPr>
        <w:t>1</w:t>
      </w:r>
      <w:r w:rsidR="00D02E55">
        <w:rPr>
          <w:rStyle w:val="Ppogrubienie"/>
        </w:rPr>
        <w:t>1</w:t>
      </w:r>
      <w:r w:rsidRPr="00E46796">
        <w:rPr>
          <w:rStyle w:val="Ppogrubienie"/>
        </w:rPr>
        <w:t>.</w:t>
      </w:r>
      <w:r w:rsidRPr="00F753BD">
        <w:t> Ustawa wchodzi w życie z dniem 1 stycznia 2027 r., z wyjątkiem</w:t>
      </w:r>
      <w:r w:rsidR="000F4659">
        <w:t xml:space="preserve"> </w:t>
      </w:r>
      <w:r w:rsidRPr="00F753BD">
        <w:t xml:space="preserve">art. </w:t>
      </w:r>
      <w:r w:rsidR="00D52D8D">
        <w:t>3</w:t>
      </w:r>
      <w:r w:rsidR="000565AA" w:rsidRPr="001A19DA">
        <w:t xml:space="preserve"> </w:t>
      </w:r>
      <w:r w:rsidR="00F579AF" w:rsidRPr="004625F9">
        <w:t xml:space="preserve">i art. </w:t>
      </w:r>
      <w:r w:rsidR="00D02E55">
        <w:t>10</w:t>
      </w:r>
      <w:r w:rsidR="005014C1" w:rsidRPr="001A19DA">
        <w:t>,</w:t>
      </w:r>
      <w:r w:rsidRPr="004625F9">
        <w:t xml:space="preserve"> któr</w:t>
      </w:r>
      <w:r w:rsidR="00F579AF" w:rsidRPr="00222FC0">
        <w:t>e</w:t>
      </w:r>
      <w:r w:rsidRPr="00222FC0">
        <w:t xml:space="preserve"> wchodz</w:t>
      </w:r>
      <w:r w:rsidR="00F579AF" w:rsidRPr="00E30770">
        <w:t>ą</w:t>
      </w:r>
      <w:r w:rsidRPr="002F20B4">
        <w:t xml:space="preserve"> w życie po upływie 14 dni od dnia ogłoszenia.</w:t>
      </w:r>
      <w:r w:rsidR="007F4759">
        <w:t xml:space="preserve"> </w:t>
      </w:r>
    </w:p>
    <w:sectPr w:rsidR="00E82D7F" w:rsidRPr="00E46796" w:rsidSect="001A7F15">
      <w:headerReference w:type="default" r:id="rId9"/>
      <w:footerReference w:type="default" r:id="rId10"/>
      <w:footerReference w:type="firs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B70B7" w14:textId="77777777" w:rsidR="00334E77" w:rsidRDefault="00334E77">
      <w:r>
        <w:separator/>
      </w:r>
    </w:p>
  </w:endnote>
  <w:endnote w:type="continuationSeparator" w:id="0">
    <w:p w14:paraId="40BAAC75" w14:textId="77777777" w:rsidR="00334E77" w:rsidRDefault="00334E77">
      <w:r>
        <w:continuationSeparator/>
      </w:r>
    </w:p>
  </w:endnote>
  <w:endnote w:type="continuationNotice" w:id="1">
    <w:p w14:paraId="70143DF0" w14:textId="77777777" w:rsidR="00334E77" w:rsidRDefault="00334E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5E62C" w14:textId="77777777" w:rsidR="00DF12B4" w:rsidRDefault="00DF12B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3287C" w14:textId="77777777" w:rsidR="00B74B6D" w:rsidRDefault="00B74B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56537" w14:textId="77777777" w:rsidR="00334E77" w:rsidRDefault="00334E77">
      <w:r>
        <w:separator/>
      </w:r>
    </w:p>
  </w:footnote>
  <w:footnote w:type="continuationSeparator" w:id="0">
    <w:p w14:paraId="3FC4C8A7" w14:textId="77777777" w:rsidR="00334E77" w:rsidRDefault="00334E77">
      <w:r>
        <w:continuationSeparator/>
      </w:r>
    </w:p>
  </w:footnote>
  <w:footnote w:type="continuationNotice" w:id="1">
    <w:p w14:paraId="271DE27B" w14:textId="77777777" w:rsidR="00334E77" w:rsidRDefault="00334E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4AEF9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94617900">
    <w:abstractNumId w:val="23"/>
  </w:num>
  <w:num w:numId="2" w16cid:durableId="1891304415">
    <w:abstractNumId w:val="23"/>
  </w:num>
  <w:num w:numId="3" w16cid:durableId="411049691">
    <w:abstractNumId w:val="18"/>
  </w:num>
  <w:num w:numId="4" w16cid:durableId="273907605">
    <w:abstractNumId w:val="18"/>
  </w:num>
  <w:num w:numId="5" w16cid:durableId="1994796432">
    <w:abstractNumId w:val="35"/>
  </w:num>
  <w:num w:numId="6" w16cid:durableId="916750020">
    <w:abstractNumId w:val="31"/>
  </w:num>
  <w:num w:numId="7" w16cid:durableId="671881607">
    <w:abstractNumId w:val="35"/>
  </w:num>
  <w:num w:numId="8" w16cid:durableId="1863855813">
    <w:abstractNumId w:val="31"/>
  </w:num>
  <w:num w:numId="9" w16cid:durableId="1988823949">
    <w:abstractNumId w:val="35"/>
  </w:num>
  <w:num w:numId="10" w16cid:durableId="775488515">
    <w:abstractNumId w:val="31"/>
  </w:num>
  <w:num w:numId="11" w16cid:durableId="1481462493">
    <w:abstractNumId w:val="14"/>
  </w:num>
  <w:num w:numId="12" w16cid:durableId="499737486">
    <w:abstractNumId w:val="10"/>
  </w:num>
  <w:num w:numId="13" w16cid:durableId="931008099">
    <w:abstractNumId w:val="15"/>
  </w:num>
  <w:num w:numId="14" w16cid:durableId="744571019">
    <w:abstractNumId w:val="26"/>
  </w:num>
  <w:num w:numId="15" w16cid:durableId="1540240989">
    <w:abstractNumId w:val="14"/>
  </w:num>
  <w:num w:numId="16" w16cid:durableId="228073701">
    <w:abstractNumId w:val="16"/>
  </w:num>
  <w:num w:numId="17" w16cid:durableId="1242521231">
    <w:abstractNumId w:val="8"/>
  </w:num>
  <w:num w:numId="18" w16cid:durableId="808784057">
    <w:abstractNumId w:val="3"/>
  </w:num>
  <w:num w:numId="19" w16cid:durableId="356397328">
    <w:abstractNumId w:val="2"/>
  </w:num>
  <w:num w:numId="20" w16cid:durableId="1929271352">
    <w:abstractNumId w:val="1"/>
  </w:num>
  <w:num w:numId="21" w16cid:durableId="406733079">
    <w:abstractNumId w:val="0"/>
  </w:num>
  <w:num w:numId="22" w16cid:durableId="712923120">
    <w:abstractNumId w:val="9"/>
  </w:num>
  <w:num w:numId="23" w16cid:durableId="9765339">
    <w:abstractNumId w:val="7"/>
  </w:num>
  <w:num w:numId="24" w16cid:durableId="1358504141">
    <w:abstractNumId w:val="6"/>
  </w:num>
  <w:num w:numId="25" w16cid:durableId="63991821">
    <w:abstractNumId w:val="5"/>
  </w:num>
  <w:num w:numId="26" w16cid:durableId="1797873963">
    <w:abstractNumId w:val="4"/>
  </w:num>
  <w:num w:numId="27" w16cid:durableId="451174577">
    <w:abstractNumId w:val="33"/>
  </w:num>
  <w:num w:numId="28" w16cid:durableId="400714227">
    <w:abstractNumId w:val="25"/>
  </w:num>
  <w:num w:numId="29" w16cid:durableId="289632875">
    <w:abstractNumId w:val="36"/>
  </w:num>
  <w:num w:numId="30" w16cid:durableId="789710990">
    <w:abstractNumId w:val="32"/>
  </w:num>
  <w:num w:numId="31" w16cid:durableId="1377975287">
    <w:abstractNumId w:val="19"/>
  </w:num>
  <w:num w:numId="32" w16cid:durableId="994913770">
    <w:abstractNumId w:val="11"/>
  </w:num>
  <w:num w:numId="33" w16cid:durableId="1723363461">
    <w:abstractNumId w:val="30"/>
  </w:num>
  <w:num w:numId="34" w16cid:durableId="1103115612">
    <w:abstractNumId w:val="20"/>
  </w:num>
  <w:num w:numId="35" w16cid:durableId="1463378023">
    <w:abstractNumId w:val="17"/>
  </w:num>
  <w:num w:numId="36" w16cid:durableId="113865146">
    <w:abstractNumId w:val="22"/>
  </w:num>
  <w:num w:numId="37" w16cid:durableId="2136635317">
    <w:abstractNumId w:val="27"/>
  </w:num>
  <w:num w:numId="38" w16cid:durableId="421608605">
    <w:abstractNumId w:val="24"/>
  </w:num>
  <w:num w:numId="39" w16cid:durableId="327365212">
    <w:abstractNumId w:val="13"/>
  </w:num>
  <w:num w:numId="40" w16cid:durableId="1946963450">
    <w:abstractNumId w:val="29"/>
  </w:num>
  <w:num w:numId="41" w16cid:durableId="1251698439">
    <w:abstractNumId w:val="28"/>
  </w:num>
  <w:num w:numId="42" w16cid:durableId="1959952272">
    <w:abstractNumId w:val="21"/>
  </w:num>
  <w:num w:numId="43" w16cid:durableId="1913615249">
    <w:abstractNumId w:val="34"/>
  </w:num>
  <w:num w:numId="44" w16cid:durableId="17319232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74E"/>
    <w:rsid w:val="00000A31"/>
    <w:rsid w:val="000012DA"/>
    <w:rsid w:val="00001A28"/>
    <w:rsid w:val="000023E7"/>
    <w:rsid w:val="0000246E"/>
    <w:rsid w:val="00003862"/>
    <w:rsid w:val="00003E02"/>
    <w:rsid w:val="00004024"/>
    <w:rsid w:val="00012A35"/>
    <w:rsid w:val="00016099"/>
    <w:rsid w:val="000167FA"/>
    <w:rsid w:val="00017DC2"/>
    <w:rsid w:val="000210D8"/>
    <w:rsid w:val="00021522"/>
    <w:rsid w:val="000231E6"/>
    <w:rsid w:val="00023471"/>
    <w:rsid w:val="000238E5"/>
    <w:rsid w:val="00023F13"/>
    <w:rsid w:val="00024021"/>
    <w:rsid w:val="00025EDA"/>
    <w:rsid w:val="00030214"/>
    <w:rsid w:val="000305FD"/>
    <w:rsid w:val="00030634"/>
    <w:rsid w:val="00031485"/>
    <w:rsid w:val="000319C1"/>
    <w:rsid w:val="00031A8B"/>
    <w:rsid w:val="00031BCA"/>
    <w:rsid w:val="00032946"/>
    <w:rsid w:val="000330FA"/>
    <w:rsid w:val="0003362F"/>
    <w:rsid w:val="0003450C"/>
    <w:rsid w:val="00035E36"/>
    <w:rsid w:val="00036380"/>
    <w:rsid w:val="00036B63"/>
    <w:rsid w:val="00037E1A"/>
    <w:rsid w:val="000417CD"/>
    <w:rsid w:val="00043495"/>
    <w:rsid w:val="00046A75"/>
    <w:rsid w:val="00047312"/>
    <w:rsid w:val="00050801"/>
    <w:rsid w:val="000508BD"/>
    <w:rsid w:val="000514C5"/>
    <w:rsid w:val="000517AB"/>
    <w:rsid w:val="0005339C"/>
    <w:rsid w:val="000543B1"/>
    <w:rsid w:val="0005504D"/>
    <w:rsid w:val="0005571B"/>
    <w:rsid w:val="000565AA"/>
    <w:rsid w:val="00056FF4"/>
    <w:rsid w:val="00057AB3"/>
    <w:rsid w:val="00060076"/>
    <w:rsid w:val="00060432"/>
    <w:rsid w:val="00060D87"/>
    <w:rsid w:val="000615A5"/>
    <w:rsid w:val="000636B8"/>
    <w:rsid w:val="0006382A"/>
    <w:rsid w:val="00064510"/>
    <w:rsid w:val="00064E4C"/>
    <w:rsid w:val="000665AB"/>
    <w:rsid w:val="00066901"/>
    <w:rsid w:val="000676F4"/>
    <w:rsid w:val="00071BEE"/>
    <w:rsid w:val="00072F94"/>
    <w:rsid w:val="00073056"/>
    <w:rsid w:val="0007345D"/>
    <w:rsid w:val="000736CD"/>
    <w:rsid w:val="000741FD"/>
    <w:rsid w:val="0007533B"/>
    <w:rsid w:val="0007545D"/>
    <w:rsid w:val="000760BF"/>
    <w:rsid w:val="0007613E"/>
    <w:rsid w:val="0007691A"/>
    <w:rsid w:val="00076BFC"/>
    <w:rsid w:val="00080EF5"/>
    <w:rsid w:val="000814A7"/>
    <w:rsid w:val="00083B24"/>
    <w:rsid w:val="0008557B"/>
    <w:rsid w:val="00085CE7"/>
    <w:rsid w:val="00087561"/>
    <w:rsid w:val="00087FD5"/>
    <w:rsid w:val="0009020A"/>
    <w:rsid w:val="000906EE"/>
    <w:rsid w:val="00090F6A"/>
    <w:rsid w:val="0009110A"/>
    <w:rsid w:val="00091BA2"/>
    <w:rsid w:val="00092874"/>
    <w:rsid w:val="00092B8F"/>
    <w:rsid w:val="00093615"/>
    <w:rsid w:val="000944EF"/>
    <w:rsid w:val="0009722C"/>
    <w:rsid w:val="0009732D"/>
    <w:rsid w:val="000973F0"/>
    <w:rsid w:val="000A1296"/>
    <w:rsid w:val="000A1C27"/>
    <w:rsid w:val="000A1DAD"/>
    <w:rsid w:val="000A2649"/>
    <w:rsid w:val="000A323B"/>
    <w:rsid w:val="000A36E9"/>
    <w:rsid w:val="000A47B1"/>
    <w:rsid w:val="000A4821"/>
    <w:rsid w:val="000A5AF3"/>
    <w:rsid w:val="000A6079"/>
    <w:rsid w:val="000A64E7"/>
    <w:rsid w:val="000A6E8E"/>
    <w:rsid w:val="000B0B03"/>
    <w:rsid w:val="000B13DC"/>
    <w:rsid w:val="000B298D"/>
    <w:rsid w:val="000B3626"/>
    <w:rsid w:val="000B4148"/>
    <w:rsid w:val="000B4814"/>
    <w:rsid w:val="000B587E"/>
    <w:rsid w:val="000B5B2D"/>
    <w:rsid w:val="000B5CBD"/>
    <w:rsid w:val="000B5DCE"/>
    <w:rsid w:val="000B6B88"/>
    <w:rsid w:val="000C05BA"/>
    <w:rsid w:val="000C0CA6"/>
    <w:rsid w:val="000C0E8F"/>
    <w:rsid w:val="000C207D"/>
    <w:rsid w:val="000C35E0"/>
    <w:rsid w:val="000C4BC4"/>
    <w:rsid w:val="000C51C6"/>
    <w:rsid w:val="000D0110"/>
    <w:rsid w:val="000D1245"/>
    <w:rsid w:val="000D1D54"/>
    <w:rsid w:val="000D22E5"/>
    <w:rsid w:val="000D2468"/>
    <w:rsid w:val="000D318A"/>
    <w:rsid w:val="000D5CD5"/>
    <w:rsid w:val="000D5CEA"/>
    <w:rsid w:val="000D5F14"/>
    <w:rsid w:val="000D6173"/>
    <w:rsid w:val="000D6F83"/>
    <w:rsid w:val="000D7F24"/>
    <w:rsid w:val="000E02A7"/>
    <w:rsid w:val="000E2420"/>
    <w:rsid w:val="000E25CC"/>
    <w:rsid w:val="000E3694"/>
    <w:rsid w:val="000E490F"/>
    <w:rsid w:val="000E6241"/>
    <w:rsid w:val="000F16FC"/>
    <w:rsid w:val="000F2BE3"/>
    <w:rsid w:val="000F36F9"/>
    <w:rsid w:val="000F3D0D"/>
    <w:rsid w:val="000F4659"/>
    <w:rsid w:val="000F6863"/>
    <w:rsid w:val="000F6ED4"/>
    <w:rsid w:val="000F7A6E"/>
    <w:rsid w:val="00104031"/>
    <w:rsid w:val="001042BA"/>
    <w:rsid w:val="00105753"/>
    <w:rsid w:val="00106D03"/>
    <w:rsid w:val="00107A78"/>
    <w:rsid w:val="00107C21"/>
    <w:rsid w:val="00110162"/>
    <w:rsid w:val="00110465"/>
    <w:rsid w:val="00110628"/>
    <w:rsid w:val="00111BCA"/>
    <w:rsid w:val="0011245A"/>
    <w:rsid w:val="001144E6"/>
    <w:rsid w:val="0011493E"/>
    <w:rsid w:val="00114C5D"/>
    <w:rsid w:val="00115B72"/>
    <w:rsid w:val="001173CB"/>
    <w:rsid w:val="00117879"/>
    <w:rsid w:val="001209EC"/>
    <w:rsid w:val="00120A9E"/>
    <w:rsid w:val="00123A68"/>
    <w:rsid w:val="00125A9C"/>
    <w:rsid w:val="00125C12"/>
    <w:rsid w:val="001270A2"/>
    <w:rsid w:val="0012722A"/>
    <w:rsid w:val="001308B0"/>
    <w:rsid w:val="00131237"/>
    <w:rsid w:val="001329AC"/>
    <w:rsid w:val="0013362E"/>
    <w:rsid w:val="00134CA0"/>
    <w:rsid w:val="001375C2"/>
    <w:rsid w:val="00137FFB"/>
    <w:rsid w:val="0014026F"/>
    <w:rsid w:val="0014379C"/>
    <w:rsid w:val="00143902"/>
    <w:rsid w:val="00146891"/>
    <w:rsid w:val="00147A47"/>
    <w:rsid w:val="00147AA1"/>
    <w:rsid w:val="00147FD3"/>
    <w:rsid w:val="001500B4"/>
    <w:rsid w:val="001520CF"/>
    <w:rsid w:val="00152219"/>
    <w:rsid w:val="001545E2"/>
    <w:rsid w:val="00154D83"/>
    <w:rsid w:val="0015667C"/>
    <w:rsid w:val="00157110"/>
    <w:rsid w:val="0015742A"/>
    <w:rsid w:val="00157DA1"/>
    <w:rsid w:val="00160B2C"/>
    <w:rsid w:val="00160E2B"/>
    <w:rsid w:val="00161931"/>
    <w:rsid w:val="001625BB"/>
    <w:rsid w:val="00163147"/>
    <w:rsid w:val="00164515"/>
    <w:rsid w:val="001649B6"/>
    <w:rsid w:val="00164C57"/>
    <w:rsid w:val="00164C9D"/>
    <w:rsid w:val="00165DD4"/>
    <w:rsid w:val="00167C0F"/>
    <w:rsid w:val="00172F7A"/>
    <w:rsid w:val="00173150"/>
    <w:rsid w:val="00173390"/>
    <w:rsid w:val="001736D8"/>
    <w:rsid w:val="001736F0"/>
    <w:rsid w:val="00173BB3"/>
    <w:rsid w:val="001740D0"/>
    <w:rsid w:val="001742AD"/>
    <w:rsid w:val="00174B74"/>
    <w:rsid w:val="00174F2C"/>
    <w:rsid w:val="0017504C"/>
    <w:rsid w:val="00175206"/>
    <w:rsid w:val="00177D7A"/>
    <w:rsid w:val="00177DA4"/>
    <w:rsid w:val="00180841"/>
    <w:rsid w:val="00180F2A"/>
    <w:rsid w:val="00180FB0"/>
    <w:rsid w:val="001811EA"/>
    <w:rsid w:val="001843E3"/>
    <w:rsid w:val="00184B91"/>
    <w:rsid w:val="00184D4A"/>
    <w:rsid w:val="00186EC1"/>
    <w:rsid w:val="00190300"/>
    <w:rsid w:val="00190C0C"/>
    <w:rsid w:val="00190F87"/>
    <w:rsid w:val="00191752"/>
    <w:rsid w:val="00191E1F"/>
    <w:rsid w:val="00193A67"/>
    <w:rsid w:val="00193FBC"/>
    <w:rsid w:val="0019473B"/>
    <w:rsid w:val="001952B1"/>
    <w:rsid w:val="00196E39"/>
    <w:rsid w:val="00196E90"/>
    <w:rsid w:val="00197649"/>
    <w:rsid w:val="001A00D6"/>
    <w:rsid w:val="001A01FB"/>
    <w:rsid w:val="001A10E9"/>
    <w:rsid w:val="001A183D"/>
    <w:rsid w:val="001A19DA"/>
    <w:rsid w:val="001A203A"/>
    <w:rsid w:val="001A2895"/>
    <w:rsid w:val="001A29D5"/>
    <w:rsid w:val="001A2B65"/>
    <w:rsid w:val="001A3C6F"/>
    <w:rsid w:val="001A3CD3"/>
    <w:rsid w:val="001A48A3"/>
    <w:rsid w:val="001A5BEF"/>
    <w:rsid w:val="001A7D78"/>
    <w:rsid w:val="001A7F15"/>
    <w:rsid w:val="001B2BC0"/>
    <w:rsid w:val="001B342E"/>
    <w:rsid w:val="001B585B"/>
    <w:rsid w:val="001B7AB0"/>
    <w:rsid w:val="001C156D"/>
    <w:rsid w:val="001C158C"/>
    <w:rsid w:val="001C1832"/>
    <w:rsid w:val="001C188C"/>
    <w:rsid w:val="001C3315"/>
    <w:rsid w:val="001C4364"/>
    <w:rsid w:val="001C632D"/>
    <w:rsid w:val="001C74B4"/>
    <w:rsid w:val="001C7995"/>
    <w:rsid w:val="001D1783"/>
    <w:rsid w:val="001D21CF"/>
    <w:rsid w:val="001D53CD"/>
    <w:rsid w:val="001D55A3"/>
    <w:rsid w:val="001D5AF5"/>
    <w:rsid w:val="001D7ADD"/>
    <w:rsid w:val="001E1E73"/>
    <w:rsid w:val="001E2760"/>
    <w:rsid w:val="001E2F97"/>
    <w:rsid w:val="001E35A6"/>
    <w:rsid w:val="001E3BB4"/>
    <w:rsid w:val="001E4E0C"/>
    <w:rsid w:val="001E526D"/>
    <w:rsid w:val="001E5655"/>
    <w:rsid w:val="001E5EA1"/>
    <w:rsid w:val="001F0C4A"/>
    <w:rsid w:val="001F1832"/>
    <w:rsid w:val="001F220F"/>
    <w:rsid w:val="001F250D"/>
    <w:rsid w:val="001F25B3"/>
    <w:rsid w:val="001F2790"/>
    <w:rsid w:val="001F47C2"/>
    <w:rsid w:val="001F6616"/>
    <w:rsid w:val="00202BD4"/>
    <w:rsid w:val="00204A97"/>
    <w:rsid w:val="00206F2E"/>
    <w:rsid w:val="00210111"/>
    <w:rsid w:val="002114EF"/>
    <w:rsid w:val="00211ADC"/>
    <w:rsid w:val="00212388"/>
    <w:rsid w:val="002159EC"/>
    <w:rsid w:val="002166AD"/>
    <w:rsid w:val="00217871"/>
    <w:rsid w:val="00221ED8"/>
    <w:rsid w:val="00222D34"/>
    <w:rsid w:val="00222FC0"/>
    <w:rsid w:val="002231EA"/>
    <w:rsid w:val="0022346A"/>
    <w:rsid w:val="00223FDF"/>
    <w:rsid w:val="00225899"/>
    <w:rsid w:val="0022607A"/>
    <w:rsid w:val="0022704B"/>
    <w:rsid w:val="002279C0"/>
    <w:rsid w:val="0023023C"/>
    <w:rsid w:val="00230BCF"/>
    <w:rsid w:val="0023175D"/>
    <w:rsid w:val="002319E0"/>
    <w:rsid w:val="0023381C"/>
    <w:rsid w:val="0023727E"/>
    <w:rsid w:val="00237AB8"/>
    <w:rsid w:val="0024036B"/>
    <w:rsid w:val="002404A1"/>
    <w:rsid w:val="00241F92"/>
    <w:rsid w:val="00242081"/>
    <w:rsid w:val="00242AAC"/>
    <w:rsid w:val="00243777"/>
    <w:rsid w:val="002441CD"/>
    <w:rsid w:val="00244584"/>
    <w:rsid w:val="00247268"/>
    <w:rsid w:val="002501A3"/>
    <w:rsid w:val="0025166C"/>
    <w:rsid w:val="00252DD3"/>
    <w:rsid w:val="0025532D"/>
    <w:rsid w:val="002555D4"/>
    <w:rsid w:val="002563E2"/>
    <w:rsid w:val="00261801"/>
    <w:rsid w:val="00261A16"/>
    <w:rsid w:val="00263522"/>
    <w:rsid w:val="00264EC6"/>
    <w:rsid w:val="00270B12"/>
    <w:rsid w:val="00271013"/>
    <w:rsid w:val="002721CE"/>
    <w:rsid w:val="00273FE4"/>
    <w:rsid w:val="002762FB"/>
    <w:rsid w:val="002765B4"/>
    <w:rsid w:val="00276A94"/>
    <w:rsid w:val="00276FC3"/>
    <w:rsid w:val="00283846"/>
    <w:rsid w:val="00286C95"/>
    <w:rsid w:val="00290054"/>
    <w:rsid w:val="00290FC7"/>
    <w:rsid w:val="00292600"/>
    <w:rsid w:val="0029405D"/>
    <w:rsid w:val="00294FA6"/>
    <w:rsid w:val="00295A6F"/>
    <w:rsid w:val="002960ED"/>
    <w:rsid w:val="002A0FC1"/>
    <w:rsid w:val="002A1361"/>
    <w:rsid w:val="002A20C4"/>
    <w:rsid w:val="002A343E"/>
    <w:rsid w:val="002A4086"/>
    <w:rsid w:val="002A570F"/>
    <w:rsid w:val="002A574A"/>
    <w:rsid w:val="002A7292"/>
    <w:rsid w:val="002A7358"/>
    <w:rsid w:val="002A7902"/>
    <w:rsid w:val="002B0F6B"/>
    <w:rsid w:val="002B23B8"/>
    <w:rsid w:val="002B3C99"/>
    <w:rsid w:val="002B4429"/>
    <w:rsid w:val="002B5E57"/>
    <w:rsid w:val="002B62FA"/>
    <w:rsid w:val="002B68A6"/>
    <w:rsid w:val="002B70CF"/>
    <w:rsid w:val="002B7E00"/>
    <w:rsid w:val="002B7FAF"/>
    <w:rsid w:val="002C1813"/>
    <w:rsid w:val="002C1A19"/>
    <w:rsid w:val="002C1DFA"/>
    <w:rsid w:val="002C2F81"/>
    <w:rsid w:val="002C3DF5"/>
    <w:rsid w:val="002C4502"/>
    <w:rsid w:val="002C4766"/>
    <w:rsid w:val="002C51B7"/>
    <w:rsid w:val="002C55AA"/>
    <w:rsid w:val="002C603D"/>
    <w:rsid w:val="002D0C4F"/>
    <w:rsid w:val="002D1364"/>
    <w:rsid w:val="002D142C"/>
    <w:rsid w:val="002D3364"/>
    <w:rsid w:val="002D4D30"/>
    <w:rsid w:val="002D5000"/>
    <w:rsid w:val="002D598D"/>
    <w:rsid w:val="002D7013"/>
    <w:rsid w:val="002D7188"/>
    <w:rsid w:val="002D7694"/>
    <w:rsid w:val="002E00B1"/>
    <w:rsid w:val="002E1DE3"/>
    <w:rsid w:val="002E2AB6"/>
    <w:rsid w:val="002E37FB"/>
    <w:rsid w:val="002E3F34"/>
    <w:rsid w:val="002E5E98"/>
    <w:rsid w:val="002E5F79"/>
    <w:rsid w:val="002E64FA"/>
    <w:rsid w:val="002E72D9"/>
    <w:rsid w:val="002F0A00"/>
    <w:rsid w:val="002F0CFA"/>
    <w:rsid w:val="002F20B4"/>
    <w:rsid w:val="002F4503"/>
    <w:rsid w:val="002F451F"/>
    <w:rsid w:val="002F4990"/>
    <w:rsid w:val="002F5E01"/>
    <w:rsid w:val="002F669F"/>
    <w:rsid w:val="00300C1F"/>
    <w:rsid w:val="00301C97"/>
    <w:rsid w:val="00302163"/>
    <w:rsid w:val="003026F5"/>
    <w:rsid w:val="003039F8"/>
    <w:rsid w:val="003051F7"/>
    <w:rsid w:val="0030570B"/>
    <w:rsid w:val="0031004C"/>
    <w:rsid w:val="00310525"/>
    <w:rsid w:val="003105F6"/>
    <w:rsid w:val="003106B5"/>
    <w:rsid w:val="00310CC5"/>
    <w:rsid w:val="00310D05"/>
    <w:rsid w:val="00311297"/>
    <w:rsid w:val="003113BE"/>
    <w:rsid w:val="00311E4E"/>
    <w:rsid w:val="003122CA"/>
    <w:rsid w:val="00314322"/>
    <w:rsid w:val="003148FD"/>
    <w:rsid w:val="00321080"/>
    <w:rsid w:val="003210D9"/>
    <w:rsid w:val="00322D45"/>
    <w:rsid w:val="0032569A"/>
    <w:rsid w:val="00325A1F"/>
    <w:rsid w:val="00325AB7"/>
    <w:rsid w:val="00325EBA"/>
    <w:rsid w:val="003263D4"/>
    <w:rsid w:val="003268F9"/>
    <w:rsid w:val="003303B0"/>
    <w:rsid w:val="00330BAF"/>
    <w:rsid w:val="003323C7"/>
    <w:rsid w:val="003330BB"/>
    <w:rsid w:val="003343B9"/>
    <w:rsid w:val="00334E3A"/>
    <w:rsid w:val="00334E77"/>
    <w:rsid w:val="00335730"/>
    <w:rsid w:val="00335847"/>
    <w:rsid w:val="003361DD"/>
    <w:rsid w:val="00337551"/>
    <w:rsid w:val="00341A6A"/>
    <w:rsid w:val="00345B9C"/>
    <w:rsid w:val="00347A2E"/>
    <w:rsid w:val="00350A45"/>
    <w:rsid w:val="003516DF"/>
    <w:rsid w:val="00352344"/>
    <w:rsid w:val="00352DAE"/>
    <w:rsid w:val="00354EB9"/>
    <w:rsid w:val="00355B63"/>
    <w:rsid w:val="003571BE"/>
    <w:rsid w:val="003602AE"/>
    <w:rsid w:val="00360929"/>
    <w:rsid w:val="00362E0B"/>
    <w:rsid w:val="003647D5"/>
    <w:rsid w:val="003674B0"/>
    <w:rsid w:val="00367877"/>
    <w:rsid w:val="00374147"/>
    <w:rsid w:val="0037727C"/>
    <w:rsid w:val="00377E70"/>
    <w:rsid w:val="00377E8A"/>
    <w:rsid w:val="00380904"/>
    <w:rsid w:val="003823EE"/>
    <w:rsid w:val="00382960"/>
    <w:rsid w:val="003846F7"/>
    <w:rsid w:val="00385026"/>
    <w:rsid w:val="003851ED"/>
    <w:rsid w:val="00385B39"/>
    <w:rsid w:val="00386128"/>
    <w:rsid w:val="00386785"/>
    <w:rsid w:val="00387172"/>
    <w:rsid w:val="003878CF"/>
    <w:rsid w:val="00390866"/>
    <w:rsid w:val="00390E89"/>
    <w:rsid w:val="003914D2"/>
    <w:rsid w:val="00391B1A"/>
    <w:rsid w:val="0039224B"/>
    <w:rsid w:val="00392F66"/>
    <w:rsid w:val="00393372"/>
    <w:rsid w:val="00394423"/>
    <w:rsid w:val="0039646D"/>
    <w:rsid w:val="00396942"/>
    <w:rsid w:val="00396B49"/>
    <w:rsid w:val="00396E3E"/>
    <w:rsid w:val="003A13CA"/>
    <w:rsid w:val="003A306E"/>
    <w:rsid w:val="003A52BC"/>
    <w:rsid w:val="003A57A4"/>
    <w:rsid w:val="003A5A12"/>
    <w:rsid w:val="003A60DC"/>
    <w:rsid w:val="003A6A46"/>
    <w:rsid w:val="003A738F"/>
    <w:rsid w:val="003A7A63"/>
    <w:rsid w:val="003B000C"/>
    <w:rsid w:val="003B0F1D"/>
    <w:rsid w:val="003B2A04"/>
    <w:rsid w:val="003B4585"/>
    <w:rsid w:val="003B4A08"/>
    <w:rsid w:val="003B4A57"/>
    <w:rsid w:val="003B4AE6"/>
    <w:rsid w:val="003B71C1"/>
    <w:rsid w:val="003B7EBB"/>
    <w:rsid w:val="003C0AD9"/>
    <w:rsid w:val="003C0ED0"/>
    <w:rsid w:val="003C1D49"/>
    <w:rsid w:val="003C1E1F"/>
    <w:rsid w:val="003C2DD2"/>
    <w:rsid w:val="003C35C4"/>
    <w:rsid w:val="003C3DD1"/>
    <w:rsid w:val="003D12C2"/>
    <w:rsid w:val="003D283B"/>
    <w:rsid w:val="003D31B9"/>
    <w:rsid w:val="003D3867"/>
    <w:rsid w:val="003D422F"/>
    <w:rsid w:val="003D4250"/>
    <w:rsid w:val="003D557A"/>
    <w:rsid w:val="003D6A72"/>
    <w:rsid w:val="003E0033"/>
    <w:rsid w:val="003E0D1A"/>
    <w:rsid w:val="003E122E"/>
    <w:rsid w:val="003E2D25"/>
    <w:rsid w:val="003E2DA3"/>
    <w:rsid w:val="003E321A"/>
    <w:rsid w:val="003E3A1A"/>
    <w:rsid w:val="003E3C9F"/>
    <w:rsid w:val="003E4109"/>
    <w:rsid w:val="003E5A4A"/>
    <w:rsid w:val="003F020D"/>
    <w:rsid w:val="003F03D9"/>
    <w:rsid w:val="003F12A7"/>
    <w:rsid w:val="003F143B"/>
    <w:rsid w:val="003F2FBE"/>
    <w:rsid w:val="003F318D"/>
    <w:rsid w:val="003F45DF"/>
    <w:rsid w:val="003F4BC4"/>
    <w:rsid w:val="003F5BAE"/>
    <w:rsid w:val="003F5E69"/>
    <w:rsid w:val="003F6ED7"/>
    <w:rsid w:val="00401C84"/>
    <w:rsid w:val="00402840"/>
    <w:rsid w:val="00403210"/>
    <w:rsid w:val="004032A2"/>
    <w:rsid w:val="004035BB"/>
    <w:rsid w:val="004035EB"/>
    <w:rsid w:val="00406586"/>
    <w:rsid w:val="00407332"/>
    <w:rsid w:val="004075CA"/>
    <w:rsid w:val="00407828"/>
    <w:rsid w:val="004122AA"/>
    <w:rsid w:val="00412580"/>
    <w:rsid w:val="00412E32"/>
    <w:rsid w:val="0041350A"/>
    <w:rsid w:val="00413722"/>
    <w:rsid w:val="00413D8E"/>
    <w:rsid w:val="004140F2"/>
    <w:rsid w:val="00414400"/>
    <w:rsid w:val="00414CF8"/>
    <w:rsid w:val="00414F2F"/>
    <w:rsid w:val="00416BF8"/>
    <w:rsid w:val="00417B22"/>
    <w:rsid w:val="00420F18"/>
    <w:rsid w:val="00421085"/>
    <w:rsid w:val="00421F3E"/>
    <w:rsid w:val="0042465E"/>
    <w:rsid w:val="00424DF7"/>
    <w:rsid w:val="004261F2"/>
    <w:rsid w:val="00430C64"/>
    <w:rsid w:val="00432B76"/>
    <w:rsid w:val="00434D01"/>
    <w:rsid w:val="00435D26"/>
    <w:rsid w:val="00436542"/>
    <w:rsid w:val="00436BB3"/>
    <w:rsid w:val="00437674"/>
    <w:rsid w:val="00440C99"/>
    <w:rsid w:val="0044175C"/>
    <w:rsid w:val="00441DEF"/>
    <w:rsid w:val="00444819"/>
    <w:rsid w:val="00444958"/>
    <w:rsid w:val="00445F4D"/>
    <w:rsid w:val="004504C0"/>
    <w:rsid w:val="00450586"/>
    <w:rsid w:val="00450671"/>
    <w:rsid w:val="004512DB"/>
    <w:rsid w:val="00453241"/>
    <w:rsid w:val="00454ADE"/>
    <w:rsid w:val="004550FB"/>
    <w:rsid w:val="0045618E"/>
    <w:rsid w:val="00456D83"/>
    <w:rsid w:val="00457572"/>
    <w:rsid w:val="0046063C"/>
    <w:rsid w:val="0046111A"/>
    <w:rsid w:val="00461656"/>
    <w:rsid w:val="00461C58"/>
    <w:rsid w:val="004625F9"/>
    <w:rsid w:val="00462946"/>
    <w:rsid w:val="00463F43"/>
    <w:rsid w:val="00464AD6"/>
    <w:rsid w:val="00464B94"/>
    <w:rsid w:val="004653A8"/>
    <w:rsid w:val="00465A0B"/>
    <w:rsid w:val="00465F7F"/>
    <w:rsid w:val="0046702F"/>
    <w:rsid w:val="00467301"/>
    <w:rsid w:val="0047077C"/>
    <w:rsid w:val="00470B05"/>
    <w:rsid w:val="00471235"/>
    <w:rsid w:val="0047207C"/>
    <w:rsid w:val="00472B43"/>
    <w:rsid w:val="00472CD6"/>
    <w:rsid w:val="004748D6"/>
    <w:rsid w:val="00474E3C"/>
    <w:rsid w:val="00477454"/>
    <w:rsid w:val="00477B84"/>
    <w:rsid w:val="00480134"/>
    <w:rsid w:val="00480A58"/>
    <w:rsid w:val="00480CB9"/>
    <w:rsid w:val="00482151"/>
    <w:rsid w:val="004852E2"/>
    <w:rsid w:val="00485FAD"/>
    <w:rsid w:val="004865C8"/>
    <w:rsid w:val="004878A1"/>
    <w:rsid w:val="00487AED"/>
    <w:rsid w:val="00487C0C"/>
    <w:rsid w:val="00491BF1"/>
    <w:rsid w:val="00491EDF"/>
    <w:rsid w:val="00492A3F"/>
    <w:rsid w:val="00492C84"/>
    <w:rsid w:val="00493B7F"/>
    <w:rsid w:val="00494F62"/>
    <w:rsid w:val="0049501A"/>
    <w:rsid w:val="00495866"/>
    <w:rsid w:val="00497018"/>
    <w:rsid w:val="004A2001"/>
    <w:rsid w:val="004A3590"/>
    <w:rsid w:val="004A6641"/>
    <w:rsid w:val="004B00A7"/>
    <w:rsid w:val="004B25E2"/>
    <w:rsid w:val="004B34D7"/>
    <w:rsid w:val="004B5037"/>
    <w:rsid w:val="004B5B2F"/>
    <w:rsid w:val="004B626A"/>
    <w:rsid w:val="004B660E"/>
    <w:rsid w:val="004B6B93"/>
    <w:rsid w:val="004C05BD"/>
    <w:rsid w:val="004C33E9"/>
    <w:rsid w:val="004C3B06"/>
    <w:rsid w:val="004C3F97"/>
    <w:rsid w:val="004C5569"/>
    <w:rsid w:val="004C6429"/>
    <w:rsid w:val="004C69AD"/>
    <w:rsid w:val="004C7EE7"/>
    <w:rsid w:val="004C7FA8"/>
    <w:rsid w:val="004D2DEE"/>
    <w:rsid w:val="004D2E1F"/>
    <w:rsid w:val="004D3105"/>
    <w:rsid w:val="004D4A50"/>
    <w:rsid w:val="004D7FD9"/>
    <w:rsid w:val="004E12D0"/>
    <w:rsid w:val="004E1324"/>
    <w:rsid w:val="004E19A5"/>
    <w:rsid w:val="004E348E"/>
    <w:rsid w:val="004E37E5"/>
    <w:rsid w:val="004E3A7F"/>
    <w:rsid w:val="004E3FDB"/>
    <w:rsid w:val="004E795D"/>
    <w:rsid w:val="004E7E1E"/>
    <w:rsid w:val="004F0EB6"/>
    <w:rsid w:val="004F1F4A"/>
    <w:rsid w:val="004F296D"/>
    <w:rsid w:val="004F41E0"/>
    <w:rsid w:val="004F508B"/>
    <w:rsid w:val="004F5BB7"/>
    <w:rsid w:val="004F695F"/>
    <w:rsid w:val="004F6CA4"/>
    <w:rsid w:val="004F6DD3"/>
    <w:rsid w:val="00500752"/>
    <w:rsid w:val="005014C1"/>
    <w:rsid w:val="00501A50"/>
    <w:rsid w:val="0050222D"/>
    <w:rsid w:val="00503001"/>
    <w:rsid w:val="00503AF3"/>
    <w:rsid w:val="005067CF"/>
    <w:rsid w:val="0050696D"/>
    <w:rsid w:val="0051094B"/>
    <w:rsid w:val="00510A68"/>
    <w:rsid w:val="005110D7"/>
    <w:rsid w:val="005113AE"/>
    <w:rsid w:val="00511D99"/>
    <w:rsid w:val="005128D3"/>
    <w:rsid w:val="00513C55"/>
    <w:rsid w:val="005147E8"/>
    <w:rsid w:val="005158F2"/>
    <w:rsid w:val="0052044A"/>
    <w:rsid w:val="00521B63"/>
    <w:rsid w:val="0052216A"/>
    <w:rsid w:val="0052486B"/>
    <w:rsid w:val="00526DFC"/>
    <w:rsid w:val="00526F43"/>
    <w:rsid w:val="00527520"/>
    <w:rsid w:val="00527640"/>
    <w:rsid w:val="00527651"/>
    <w:rsid w:val="00527E9B"/>
    <w:rsid w:val="0053243B"/>
    <w:rsid w:val="00532C0C"/>
    <w:rsid w:val="00533D4D"/>
    <w:rsid w:val="005363AB"/>
    <w:rsid w:val="005403D2"/>
    <w:rsid w:val="00542573"/>
    <w:rsid w:val="00543E26"/>
    <w:rsid w:val="00544EF4"/>
    <w:rsid w:val="00545877"/>
    <w:rsid w:val="00545E53"/>
    <w:rsid w:val="00546BEA"/>
    <w:rsid w:val="0054710C"/>
    <w:rsid w:val="005479D9"/>
    <w:rsid w:val="00550AB9"/>
    <w:rsid w:val="00551467"/>
    <w:rsid w:val="00551839"/>
    <w:rsid w:val="005536D5"/>
    <w:rsid w:val="00555BF5"/>
    <w:rsid w:val="00556901"/>
    <w:rsid w:val="005572BD"/>
    <w:rsid w:val="005576E3"/>
    <w:rsid w:val="00557A12"/>
    <w:rsid w:val="00560AC7"/>
    <w:rsid w:val="0056175F"/>
    <w:rsid w:val="00561AFB"/>
    <w:rsid w:val="00561FA8"/>
    <w:rsid w:val="005620DF"/>
    <w:rsid w:val="00562CC0"/>
    <w:rsid w:val="005635ED"/>
    <w:rsid w:val="00563B95"/>
    <w:rsid w:val="00565253"/>
    <w:rsid w:val="00567C1E"/>
    <w:rsid w:val="00570191"/>
    <w:rsid w:val="00570570"/>
    <w:rsid w:val="0057136C"/>
    <w:rsid w:val="00572512"/>
    <w:rsid w:val="00572932"/>
    <w:rsid w:val="005735EC"/>
    <w:rsid w:val="00573EE6"/>
    <w:rsid w:val="00574596"/>
    <w:rsid w:val="00574966"/>
    <w:rsid w:val="00574CFA"/>
    <w:rsid w:val="0057547F"/>
    <w:rsid w:val="005754EE"/>
    <w:rsid w:val="0057617E"/>
    <w:rsid w:val="00576497"/>
    <w:rsid w:val="00580815"/>
    <w:rsid w:val="005835E7"/>
    <w:rsid w:val="0058397F"/>
    <w:rsid w:val="00583BF8"/>
    <w:rsid w:val="00585958"/>
    <w:rsid w:val="00585DF9"/>
    <w:rsid w:val="00585F33"/>
    <w:rsid w:val="005871E5"/>
    <w:rsid w:val="00587E9D"/>
    <w:rsid w:val="00591124"/>
    <w:rsid w:val="00592226"/>
    <w:rsid w:val="0059228C"/>
    <w:rsid w:val="00592AD8"/>
    <w:rsid w:val="00595ADF"/>
    <w:rsid w:val="00597024"/>
    <w:rsid w:val="00597F16"/>
    <w:rsid w:val="005A0274"/>
    <w:rsid w:val="005A095C"/>
    <w:rsid w:val="005A2260"/>
    <w:rsid w:val="005A358D"/>
    <w:rsid w:val="005A48BD"/>
    <w:rsid w:val="005A669D"/>
    <w:rsid w:val="005A7200"/>
    <w:rsid w:val="005A75D8"/>
    <w:rsid w:val="005B1423"/>
    <w:rsid w:val="005B4B26"/>
    <w:rsid w:val="005B6D86"/>
    <w:rsid w:val="005B6F55"/>
    <w:rsid w:val="005B713E"/>
    <w:rsid w:val="005C03B6"/>
    <w:rsid w:val="005C22A3"/>
    <w:rsid w:val="005C348E"/>
    <w:rsid w:val="005C48D4"/>
    <w:rsid w:val="005C68E1"/>
    <w:rsid w:val="005D02AC"/>
    <w:rsid w:val="005D26D3"/>
    <w:rsid w:val="005D2939"/>
    <w:rsid w:val="005D3474"/>
    <w:rsid w:val="005D3763"/>
    <w:rsid w:val="005D55E1"/>
    <w:rsid w:val="005E0900"/>
    <w:rsid w:val="005E19F7"/>
    <w:rsid w:val="005E1E8C"/>
    <w:rsid w:val="005E211E"/>
    <w:rsid w:val="005E216F"/>
    <w:rsid w:val="005E4F04"/>
    <w:rsid w:val="005E52B7"/>
    <w:rsid w:val="005E530D"/>
    <w:rsid w:val="005E62C2"/>
    <w:rsid w:val="005E6C71"/>
    <w:rsid w:val="005F0963"/>
    <w:rsid w:val="005F2824"/>
    <w:rsid w:val="005F2EBA"/>
    <w:rsid w:val="005F35ED"/>
    <w:rsid w:val="005F417F"/>
    <w:rsid w:val="005F47AD"/>
    <w:rsid w:val="005F6ED2"/>
    <w:rsid w:val="005F7812"/>
    <w:rsid w:val="005F7A88"/>
    <w:rsid w:val="00600612"/>
    <w:rsid w:val="0060157C"/>
    <w:rsid w:val="00603A1A"/>
    <w:rsid w:val="00603EFF"/>
    <w:rsid w:val="00604675"/>
    <w:rsid w:val="006046D5"/>
    <w:rsid w:val="0060561B"/>
    <w:rsid w:val="00605DAD"/>
    <w:rsid w:val="00607A93"/>
    <w:rsid w:val="00610C08"/>
    <w:rsid w:val="00611F74"/>
    <w:rsid w:val="00614AC0"/>
    <w:rsid w:val="00615672"/>
    <w:rsid w:val="00615772"/>
    <w:rsid w:val="0061689D"/>
    <w:rsid w:val="00617D22"/>
    <w:rsid w:val="0062081F"/>
    <w:rsid w:val="00621256"/>
    <w:rsid w:val="00621FCC"/>
    <w:rsid w:val="006222E3"/>
    <w:rsid w:val="00622E4B"/>
    <w:rsid w:val="0062314B"/>
    <w:rsid w:val="006242CC"/>
    <w:rsid w:val="0062710F"/>
    <w:rsid w:val="00627C4F"/>
    <w:rsid w:val="006333DA"/>
    <w:rsid w:val="00635134"/>
    <w:rsid w:val="006356E2"/>
    <w:rsid w:val="006360DB"/>
    <w:rsid w:val="006363D2"/>
    <w:rsid w:val="00642A65"/>
    <w:rsid w:val="00642E55"/>
    <w:rsid w:val="006446E2"/>
    <w:rsid w:val="00645DCE"/>
    <w:rsid w:val="006465AC"/>
    <w:rsid w:val="006465BF"/>
    <w:rsid w:val="00653B22"/>
    <w:rsid w:val="00654D7F"/>
    <w:rsid w:val="00656C64"/>
    <w:rsid w:val="00657BF4"/>
    <w:rsid w:val="006603FB"/>
    <w:rsid w:val="006608DF"/>
    <w:rsid w:val="006623AC"/>
    <w:rsid w:val="006632DD"/>
    <w:rsid w:val="00667493"/>
    <w:rsid w:val="006678AF"/>
    <w:rsid w:val="00667E99"/>
    <w:rsid w:val="006701EF"/>
    <w:rsid w:val="006728E4"/>
    <w:rsid w:val="00672964"/>
    <w:rsid w:val="00673891"/>
    <w:rsid w:val="00673BA5"/>
    <w:rsid w:val="00673C7D"/>
    <w:rsid w:val="00673F91"/>
    <w:rsid w:val="00676EC9"/>
    <w:rsid w:val="006778D4"/>
    <w:rsid w:val="00680058"/>
    <w:rsid w:val="00680748"/>
    <w:rsid w:val="00681F9F"/>
    <w:rsid w:val="00682140"/>
    <w:rsid w:val="006840EA"/>
    <w:rsid w:val="006842E4"/>
    <w:rsid w:val="006844E2"/>
    <w:rsid w:val="00685267"/>
    <w:rsid w:val="006872AE"/>
    <w:rsid w:val="00687853"/>
    <w:rsid w:val="00690082"/>
    <w:rsid w:val="00690252"/>
    <w:rsid w:val="00690A26"/>
    <w:rsid w:val="00691844"/>
    <w:rsid w:val="0069344E"/>
    <w:rsid w:val="006942FB"/>
    <w:rsid w:val="006946BB"/>
    <w:rsid w:val="006969FA"/>
    <w:rsid w:val="006A16A2"/>
    <w:rsid w:val="006A1C25"/>
    <w:rsid w:val="006A35D5"/>
    <w:rsid w:val="006A37FA"/>
    <w:rsid w:val="006A748A"/>
    <w:rsid w:val="006B2619"/>
    <w:rsid w:val="006B2B05"/>
    <w:rsid w:val="006B3DFA"/>
    <w:rsid w:val="006C0805"/>
    <w:rsid w:val="006C1C59"/>
    <w:rsid w:val="006C419E"/>
    <w:rsid w:val="006C4A31"/>
    <w:rsid w:val="006C5861"/>
    <w:rsid w:val="006C5A45"/>
    <w:rsid w:val="006C5AC2"/>
    <w:rsid w:val="006C5EC2"/>
    <w:rsid w:val="006C6AFB"/>
    <w:rsid w:val="006C73F5"/>
    <w:rsid w:val="006C76A2"/>
    <w:rsid w:val="006C782E"/>
    <w:rsid w:val="006D0C0A"/>
    <w:rsid w:val="006D117B"/>
    <w:rsid w:val="006D2735"/>
    <w:rsid w:val="006D45B2"/>
    <w:rsid w:val="006D51FE"/>
    <w:rsid w:val="006D56C2"/>
    <w:rsid w:val="006D7487"/>
    <w:rsid w:val="006E0149"/>
    <w:rsid w:val="006E0C7A"/>
    <w:rsid w:val="006E0FCC"/>
    <w:rsid w:val="006E1E96"/>
    <w:rsid w:val="006E22D5"/>
    <w:rsid w:val="006E2DC1"/>
    <w:rsid w:val="006E5E21"/>
    <w:rsid w:val="006F094E"/>
    <w:rsid w:val="006F2648"/>
    <w:rsid w:val="006F27F8"/>
    <w:rsid w:val="006F2F10"/>
    <w:rsid w:val="006F3CA4"/>
    <w:rsid w:val="006F482B"/>
    <w:rsid w:val="006F5558"/>
    <w:rsid w:val="006F6311"/>
    <w:rsid w:val="006F671F"/>
    <w:rsid w:val="006F6B16"/>
    <w:rsid w:val="006F73C2"/>
    <w:rsid w:val="00701952"/>
    <w:rsid w:val="00701E81"/>
    <w:rsid w:val="00702556"/>
    <w:rsid w:val="0070277E"/>
    <w:rsid w:val="00703638"/>
    <w:rsid w:val="00704156"/>
    <w:rsid w:val="007069FC"/>
    <w:rsid w:val="00710A56"/>
    <w:rsid w:val="00711087"/>
    <w:rsid w:val="00711221"/>
    <w:rsid w:val="00711B12"/>
    <w:rsid w:val="00712675"/>
    <w:rsid w:val="0071352E"/>
    <w:rsid w:val="00713808"/>
    <w:rsid w:val="007149DC"/>
    <w:rsid w:val="007151B6"/>
    <w:rsid w:val="0071520D"/>
    <w:rsid w:val="00715EDB"/>
    <w:rsid w:val="007160D5"/>
    <w:rsid w:val="007163FB"/>
    <w:rsid w:val="00717C2E"/>
    <w:rsid w:val="00720122"/>
    <w:rsid w:val="007204FA"/>
    <w:rsid w:val="007213B3"/>
    <w:rsid w:val="00724096"/>
    <w:rsid w:val="0072457F"/>
    <w:rsid w:val="00725406"/>
    <w:rsid w:val="00725BAD"/>
    <w:rsid w:val="0072621B"/>
    <w:rsid w:val="00727BBC"/>
    <w:rsid w:val="00730555"/>
    <w:rsid w:val="007312CC"/>
    <w:rsid w:val="0073297B"/>
    <w:rsid w:val="007339BA"/>
    <w:rsid w:val="00735A73"/>
    <w:rsid w:val="00736A64"/>
    <w:rsid w:val="0073724C"/>
    <w:rsid w:val="00737F6A"/>
    <w:rsid w:val="007410B6"/>
    <w:rsid w:val="007413F4"/>
    <w:rsid w:val="007425AB"/>
    <w:rsid w:val="0074444A"/>
    <w:rsid w:val="007445DC"/>
    <w:rsid w:val="00744C6F"/>
    <w:rsid w:val="007457F6"/>
    <w:rsid w:val="00745ABB"/>
    <w:rsid w:val="00745CAF"/>
    <w:rsid w:val="00746E38"/>
    <w:rsid w:val="007471C2"/>
    <w:rsid w:val="00747770"/>
    <w:rsid w:val="00747CD5"/>
    <w:rsid w:val="00751968"/>
    <w:rsid w:val="0075246A"/>
    <w:rsid w:val="007525D8"/>
    <w:rsid w:val="00752D34"/>
    <w:rsid w:val="00752E91"/>
    <w:rsid w:val="00752EB6"/>
    <w:rsid w:val="00753B51"/>
    <w:rsid w:val="00753C1A"/>
    <w:rsid w:val="0075412D"/>
    <w:rsid w:val="00756629"/>
    <w:rsid w:val="007575D2"/>
    <w:rsid w:val="00757B4F"/>
    <w:rsid w:val="00757B6A"/>
    <w:rsid w:val="007610E0"/>
    <w:rsid w:val="00761984"/>
    <w:rsid w:val="007621AA"/>
    <w:rsid w:val="0076260A"/>
    <w:rsid w:val="00763384"/>
    <w:rsid w:val="00764094"/>
    <w:rsid w:val="00764A67"/>
    <w:rsid w:val="00770F6B"/>
    <w:rsid w:val="00771883"/>
    <w:rsid w:val="0077377D"/>
    <w:rsid w:val="0077457A"/>
    <w:rsid w:val="00776DC2"/>
    <w:rsid w:val="00777697"/>
    <w:rsid w:val="00777E1D"/>
    <w:rsid w:val="00780122"/>
    <w:rsid w:val="00780E83"/>
    <w:rsid w:val="0078214B"/>
    <w:rsid w:val="0078498A"/>
    <w:rsid w:val="00790F14"/>
    <w:rsid w:val="00792207"/>
    <w:rsid w:val="00792B64"/>
    <w:rsid w:val="00792E29"/>
    <w:rsid w:val="0079379A"/>
    <w:rsid w:val="00794184"/>
    <w:rsid w:val="00794953"/>
    <w:rsid w:val="00795DBA"/>
    <w:rsid w:val="007A1D69"/>
    <w:rsid w:val="007A1F2F"/>
    <w:rsid w:val="007A2A5C"/>
    <w:rsid w:val="007A3D9A"/>
    <w:rsid w:val="007A3F43"/>
    <w:rsid w:val="007A5150"/>
    <w:rsid w:val="007A5373"/>
    <w:rsid w:val="007A5765"/>
    <w:rsid w:val="007A66B7"/>
    <w:rsid w:val="007A789F"/>
    <w:rsid w:val="007B1878"/>
    <w:rsid w:val="007B1B01"/>
    <w:rsid w:val="007B3426"/>
    <w:rsid w:val="007B4652"/>
    <w:rsid w:val="007B5EDA"/>
    <w:rsid w:val="007B60BB"/>
    <w:rsid w:val="007B64B3"/>
    <w:rsid w:val="007B75BC"/>
    <w:rsid w:val="007B76B7"/>
    <w:rsid w:val="007C0BD6"/>
    <w:rsid w:val="007C19A8"/>
    <w:rsid w:val="007C1E77"/>
    <w:rsid w:val="007C3806"/>
    <w:rsid w:val="007C550C"/>
    <w:rsid w:val="007C5BB7"/>
    <w:rsid w:val="007C747A"/>
    <w:rsid w:val="007C7BB8"/>
    <w:rsid w:val="007D07D5"/>
    <w:rsid w:val="007D1B29"/>
    <w:rsid w:val="007D1C64"/>
    <w:rsid w:val="007D1FDF"/>
    <w:rsid w:val="007D32DD"/>
    <w:rsid w:val="007D32FA"/>
    <w:rsid w:val="007D562A"/>
    <w:rsid w:val="007D625A"/>
    <w:rsid w:val="007D6DCE"/>
    <w:rsid w:val="007D72C4"/>
    <w:rsid w:val="007E1B7F"/>
    <w:rsid w:val="007E1B96"/>
    <w:rsid w:val="007E2CFE"/>
    <w:rsid w:val="007E59C9"/>
    <w:rsid w:val="007E768A"/>
    <w:rsid w:val="007F0072"/>
    <w:rsid w:val="007F2EB6"/>
    <w:rsid w:val="007F3059"/>
    <w:rsid w:val="007F4759"/>
    <w:rsid w:val="007F54C3"/>
    <w:rsid w:val="007F6385"/>
    <w:rsid w:val="00801C98"/>
    <w:rsid w:val="00802949"/>
    <w:rsid w:val="008029B4"/>
    <w:rsid w:val="0080301E"/>
    <w:rsid w:val="0080365F"/>
    <w:rsid w:val="00805595"/>
    <w:rsid w:val="00806B4C"/>
    <w:rsid w:val="008111E5"/>
    <w:rsid w:val="00811858"/>
    <w:rsid w:val="00811ADB"/>
    <w:rsid w:val="008123D6"/>
    <w:rsid w:val="00812BE5"/>
    <w:rsid w:val="008142DD"/>
    <w:rsid w:val="008171C4"/>
    <w:rsid w:val="008172F4"/>
    <w:rsid w:val="00817429"/>
    <w:rsid w:val="00817455"/>
    <w:rsid w:val="00817C22"/>
    <w:rsid w:val="00817CFA"/>
    <w:rsid w:val="00820F58"/>
    <w:rsid w:val="00821514"/>
    <w:rsid w:val="00821534"/>
    <w:rsid w:val="00821D0E"/>
    <w:rsid w:val="00821E35"/>
    <w:rsid w:val="00824591"/>
    <w:rsid w:val="00824AED"/>
    <w:rsid w:val="00825AB1"/>
    <w:rsid w:val="00825C37"/>
    <w:rsid w:val="00826759"/>
    <w:rsid w:val="0082733B"/>
    <w:rsid w:val="00827820"/>
    <w:rsid w:val="00827BE3"/>
    <w:rsid w:val="00827E22"/>
    <w:rsid w:val="00831A6A"/>
    <w:rsid w:val="00831B8B"/>
    <w:rsid w:val="00833A6F"/>
    <w:rsid w:val="0083405D"/>
    <w:rsid w:val="008352D4"/>
    <w:rsid w:val="00836DB9"/>
    <w:rsid w:val="00837C67"/>
    <w:rsid w:val="008415B0"/>
    <w:rsid w:val="008415CE"/>
    <w:rsid w:val="00842028"/>
    <w:rsid w:val="00842AA9"/>
    <w:rsid w:val="008436B8"/>
    <w:rsid w:val="008460B6"/>
    <w:rsid w:val="008476A3"/>
    <w:rsid w:val="00847FBC"/>
    <w:rsid w:val="00850C9D"/>
    <w:rsid w:val="00851275"/>
    <w:rsid w:val="008523EB"/>
    <w:rsid w:val="00852B59"/>
    <w:rsid w:val="00853F60"/>
    <w:rsid w:val="0085472F"/>
    <w:rsid w:val="008550FA"/>
    <w:rsid w:val="00856272"/>
    <w:rsid w:val="008563FF"/>
    <w:rsid w:val="00856D0F"/>
    <w:rsid w:val="00857CDE"/>
    <w:rsid w:val="0086018B"/>
    <w:rsid w:val="008611DD"/>
    <w:rsid w:val="008620DE"/>
    <w:rsid w:val="00862B40"/>
    <w:rsid w:val="00866867"/>
    <w:rsid w:val="00870918"/>
    <w:rsid w:val="00871FE4"/>
    <w:rsid w:val="00872257"/>
    <w:rsid w:val="008731C4"/>
    <w:rsid w:val="008753E6"/>
    <w:rsid w:val="008770A6"/>
    <w:rsid w:val="0087738C"/>
    <w:rsid w:val="008802AF"/>
    <w:rsid w:val="008816DE"/>
    <w:rsid w:val="00881926"/>
    <w:rsid w:val="0088318F"/>
    <w:rsid w:val="0088331D"/>
    <w:rsid w:val="00883781"/>
    <w:rsid w:val="0088404C"/>
    <w:rsid w:val="008845F8"/>
    <w:rsid w:val="00884952"/>
    <w:rsid w:val="00884A8E"/>
    <w:rsid w:val="008852B0"/>
    <w:rsid w:val="00885A74"/>
    <w:rsid w:val="00885AE7"/>
    <w:rsid w:val="00885E6F"/>
    <w:rsid w:val="00885EB8"/>
    <w:rsid w:val="00886B60"/>
    <w:rsid w:val="008873A0"/>
    <w:rsid w:val="00887889"/>
    <w:rsid w:val="00887CE4"/>
    <w:rsid w:val="008905B5"/>
    <w:rsid w:val="00890967"/>
    <w:rsid w:val="00891440"/>
    <w:rsid w:val="008920FF"/>
    <w:rsid w:val="008926E8"/>
    <w:rsid w:val="00894F19"/>
    <w:rsid w:val="00895536"/>
    <w:rsid w:val="008966E7"/>
    <w:rsid w:val="00896A10"/>
    <w:rsid w:val="008971B5"/>
    <w:rsid w:val="008A0BAE"/>
    <w:rsid w:val="008A1395"/>
    <w:rsid w:val="008A5D26"/>
    <w:rsid w:val="008A60A9"/>
    <w:rsid w:val="008A6B13"/>
    <w:rsid w:val="008A6ECB"/>
    <w:rsid w:val="008A745D"/>
    <w:rsid w:val="008B0BF9"/>
    <w:rsid w:val="008B2678"/>
    <w:rsid w:val="008B2866"/>
    <w:rsid w:val="008B2D42"/>
    <w:rsid w:val="008B3859"/>
    <w:rsid w:val="008B436D"/>
    <w:rsid w:val="008B44E9"/>
    <w:rsid w:val="008B4E49"/>
    <w:rsid w:val="008B5E28"/>
    <w:rsid w:val="008B7712"/>
    <w:rsid w:val="008B7B26"/>
    <w:rsid w:val="008C2414"/>
    <w:rsid w:val="008C3524"/>
    <w:rsid w:val="008C4061"/>
    <w:rsid w:val="008C4229"/>
    <w:rsid w:val="008C5BE0"/>
    <w:rsid w:val="008C7233"/>
    <w:rsid w:val="008D2434"/>
    <w:rsid w:val="008D2EB2"/>
    <w:rsid w:val="008D2F2A"/>
    <w:rsid w:val="008D3BBE"/>
    <w:rsid w:val="008D3D44"/>
    <w:rsid w:val="008D44D0"/>
    <w:rsid w:val="008D4968"/>
    <w:rsid w:val="008D4F97"/>
    <w:rsid w:val="008D64CF"/>
    <w:rsid w:val="008D7641"/>
    <w:rsid w:val="008D77BD"/>
    <w:rsid w:val="008E171D"/>
    <w:rsid w:val="008E2785"/>
    <w:rsid w:val="008E283C"/>
    <w:rsid w:val="008E78A3"/>
    <w:rsid w:val="008F0654"/>
    <w:rsid w:val="008F06CB"/>
    <w:rsid w:val="008F18DF"/>
    <w:rsid w:val="008F1CE3"/>
    <w:rsid w:val="008F2E83"/>
    <w:rsid w:val="008F5747"/>
    <w:rsid w:val="008F5AA2"/>
    <w:rsid w:val="008F612A"/>
    <w:rsid w:val="00900F44"/>
    <w:rsid w:val="00902141"/>
    <w:rsid w:val="0090265F"/>
    <w:rsid w:val="0090293D"/>
    <w:rsid w:val="009034DE"/>
    <w:rsid w:val="00905396"/>
    <w:rsid w:val="00905A93"/>
    <w:rsid w:val="0090605D"/>
    <w:rsid w:val="00906150"/>
    <w:rsid w:val="00906419"/>
    <w:rsid w:val="00911EEA"/>
    <w:rsid w:val="009123BD"/>
    <w:rsid w:val="00912889"/>
    <w:rsid w:val="00913A42"/>
    <w:rsid w:val="00914167"/>
    <w:rsid w:val="009143DB"/>
    <w:rsid w:val="00915065"/>
    <w:rsid w:val="00917CE5"/>
    <w:rsid w:val="00921599"/>
    <w:rsid w:val="009217C0"/>
    <w:rsid w:val="00923BA2"/>
    <w:rsid w:val="00923C13"/>
    <w:rsid w:val="00924DDA"/>
    <w:rsid w:val="00925241"/>
    <w:rsid w:val="00925CEC"/>
    <w:rsid w:val="0092608A"/>
    <w:rsid w:val="00926A3F"/>
    <w:rsid w:val="00926AB9"/>
    <w:rsid w:val="0092794E"/>
    <w:rsid w:val="00930854"/>
    <w:rsid w:val="00930D30"/>
    <w:rsid w:val="0093174C"/>
    <w:rsid w:val="00931EE5"/>
    <w:rsid w:val="0093294D"/>
    <w:rsid w:val="009332A2"/>
    <w:rsid w:val="0093637F"/>
    <w:rsid w:val="009374C1"/>
    <w:rsid w:val="00937598"/>
    <w:rsid w:val="0093790B"/>
    <w:rsid w:val="00940519"/>
    <w:rsid w:val="00942B94"/>
    <w:rsid w:val="00943751"/>
    <w:rsid w:val="00946DD0"/>
    <w:rsid w:val="009475F6"/>
    <w:rsid w:val="009509E6"/>
    <w:rsid w:val="00950BAC"/>
    <w:rsid w:val="00951DAB"/>
    <w:rsid w:val="00952018"/>
    <w:rsid w:val="00952800"/>
    <w:rsid w:val="0095300D"/>
    <w:rsid w:val="00954B62"/>
    <w:rsid w:val="00956812"/>
    <w:rsid w:val="0095719A"/>
    <w:rsid w:val="00961EAD"/>
    <w:rsid w:val="009623E9"/>
    <w:rsid w:val="00962F51"/>
    <w:rsid w:val="00963324"/>
    <w:rsid w:val="00963EEB"/>
    <w:rsid w:val="009648BC"/>
    <w:rsid w:val="00964C2F"/>
    <w:rsid w:val="00965F02"/>
    <w:rsid w:val="00965F88"/>
    <w:rsid w:val="00966737"/>
    <w:rsid w:val="00967101"/>
    <w:rsid w:val="00967918"/>
    <w:rsid w:val="00980DC1"/>
    <w:rsid w:val="00981BED"/>
    <w:rsid w:val="00984E03"/>
    <w:rsid w:val="009876F6"/>
    <w:rsid w:val="00987E85"/>
    <w:rsid w:val="00991C10"/>
    <w:rsid w:val="00991C7F"/>
    <w:rsid w:val="009958DD"/>
    <w:rsid w:val="00997D1D"/>
    <w:rsid w:val="009A0D12"/>
    <w:rsid w:val="009A1987"/>
    <w:rsid w:val="009A2BEE"/>
    <w:rsid w:val="009A5289"/>
    <w:rsid w:val="009A72E8"/>
    <w:rsid w:val="009A7A53"/>
    <w:rsid w:val="009A7CDF"/>
    <w:rsid w:val="009B0402"/>
    <w:rsid w:val="009B0B75"/>
    <w:rsid w:val="009B16DF"/>
    <w:rsid w:val="009B4CB2"/>
    <w:rsid w:val="009B6111"/>
    <w:rsid w:val="009B6166"/>
    <w:rsid w:val="009B6701"/>
    <w:rsid w:val="009B6EF7"/>
    <w:rsid w:val="009B7000"/>
    <w:rsid w:val="009B739C"/>
    <w:rsid w:val="009C04EC"/>
    <w:rsid w:val="009C1F48"/>
    <w:rsid w:val="009C22C3"/>
    <w:rsid w:val="009C25A0"/>
    <w:rsid w:val="009C261E"/>
    <w:rsid w:val="009C328C"/>
    <w:rsid w:val="009C4444"/>
    <w:rsid w:val="009C733C"/>
    <w:rsid w:val="009C79AD"/>
    <w:rsid w:val="009C7CA6"/>
    <w:rsid w:val="009D3316"/>
    <w:rsid w:val="009D4357"/>
    <w:rsid w:val="009D55AA"/>
    <w:rsid w:val="009E226B"/>
    <w:rsid w:val="009E2716"/>
    <w:rsid w:val="009E3C7F"/>
    <w:rsid w:val="009E3E77"/>
    <w:rsid w:val="009E3FAB"/>
    <w:rsid w:val="009E4975"/>
    <w:rsid w:val="009E5B3F"/>
    <w:rsid w:val="009E5B5D"/>
    <w:rsid w:val="009E6744"/>
    <w:rsid w:val="009E7D90"/>
    <w:rsid w:val="009F1AB0"/>
    <w:rsid w:val="009F2664"/>
    <w:rsid w:val="009F26BC"/>
    <w:rsid w:val="009F501D"/>
    <w:rsid w:val="009F5914"/>
    <w:rsid w:val="009F5C82"/>
    <w:rsid w:val="009F685A"/>
    <w:rsid w:val="00A00F20"/>
    <w:rsid w:val="00A0276B"/>
    <w:rsid w:val="00A0345C"/>
    <w:rsid w:val="00A039D5"/>
    <w:rsid w:val="00A0426D"/>
    <w:rsid w:val="00A046AD"/>
    <w:rsid w:val="00A05A6E"/>
    <w:rsid w:val="00A073A1"/>
    <w:rsid w:val="00A079C1"/>
    <w:rsid w:val="00A12520"/>
    <w:rsid w:val="00A12BC7"/>
    <w:rsid w:val="00A130FD"/>
    <w:rsid w:val="00A13D6D"/>
    <w:rsid w:val="00A13E0A"/>
    <w:rsid w:val="00A14769"/>
    <w:rsid w:val="00A14B52"/>
    <w:rsid w:val="00A14B5A"/>
    <w:rsid w:val="00A1599D"/>
    <w:rsid w:val="00A16151"/>
    <w:rsid w:val="00A164DC"/>
    <w:rsid w:val="00A16881"/>
    <w:rsid w:val="00A16EC6"/>
    <w:rsid w:val="00A17C06"/>
    <w:rsid w:val="00A20630"/>
    <w:rsid w:val="00A20E8D"/>
    <w:rsid w:val="00A2126E"/>
    <w:rsid w:val="00A21706"/>
    <w:rsid w:val="00A2187C"/>
    <w:rsid w:val="00A22C27"/>
    <w:rsid w:val="00A24FCC"/>
    <w:rsid w:val="00A2645F"/>
    <w:rsid w:val="00A26A90"/>
    <w:rsid w:val="00A26B27"/>
    <w:rsid w:val="00A2795A"/>
    <w:rsid w:val="00A30E4F"/>
    <w:rsid w:val="00A311E1"/>
    <w:rsid w:val="00A32253"/>
    <w:rsid w:val="00A3310E"/>
    <w:rsid w:val="00A333A0"/>
    <w:rsid w:val="00A37E70"/>
    <w:rsid w:val="00A40233"/>
    <w:rsid w:val="00A42B1E"/>
    <w:rsid w:val="00A437E1"/>
    <w:rsid w:val="00A439C0"/>
    <w:rsid w:val="00A443D0"/>
    <w:rsid w:val="00A4685E"/>
    <w:rsid w:val="00A477FE"/>
    <w:rsid w:val="00A50CD4"/>
    <w:rsid w:val="00A51191"/>
    <w:rsid w:val="00A519E5"/>
    <w:rsid w:val="00A5597E"/>
    <w:rsid w:val="00A56D62"/>
    <w:rsid w:val="00A56F07"/>
    <w:rsid w:val="00A5762C"/>
    <w:rsid w:val="00A600FC"/>
    <w:rsid w:val="00A60BCA"/>
    <w:rsid w:val="00A60E27"/>
    <w:rsid w:val="00A62694"/>
    <w:rsid w:val="00A638DA"/>
    <w:rsid w:val="00A65B41"/>
    <w:rsid w:val="00A65E00"/>
    <w:rsid w:val="00A665BE"/>
    <w:rsid w:val="00A66A78"/>
    <w:rsid w:val="00A6723E"/>
    <w:rsid w:val="00A67E58"/>
    <w:rsid w:val="00A711FB"/>
    <w:rsid w:val="00A722FE"/>
    <w:rsid w:val="00A72950"/>
    <w:rsid w:val="00A73361"/>
    <w:rsid w:val="00A7436E"/>
    <w:rsid w:val="00A74E96"/>
    <w:rsid w:val="00A75A8E"/>
    <w:rsid w:val="00A824DD"/>
    <w:rsid w:val="00A826E0"/>
    <w:rsid w:val="00A82ED7"/>
    <w:rsid w:val="00A83676"/>
    <w:rsid w:val="00A83B7B"/>
    <w:rsid w:val="00A84274"/>
    <w:rsid w:val="00A850F3"/>
    <w:rsid w:val="00A8523F"/>
    <w:rsid w:val="00A85F0C"/>
    <w:rsid w:val="00A864E3"/>
    <w:rsid w:val="00A867E2"/>
    <w:rsid w:val="00A90A9F"/>
    <w:rsid w:val="00A94574"/>
    <w:rsid w:val="00A95936"/>
    <w:rsid w:val="00A96265"/>
    <w:rsid w:val="00A9636B"/>
    <w:rsid w:val="00A97084"/>
    <w:rsid w:val="00AA1C2C"/>
    <w:rsid w:val="00AA1F37"/>
    <w:rsid w:val="00AA2151"/>
    <w:rsid w:val="00AA35F6"/>
    <w:rsid w:val="00AA448F"/>
    <w:rsid w:val="00AA5970"/>
    <w:rsid w:val="00AA667C"/>
    <w:rsid w:val="00AA6E91"/>
    <w:rsid w:val="00AA7439"/>
    <w:rsid w:val="00AB047E"/>
    <w:rsid w:val="00AB0968"/>
    <w:rsid w:val="00AB0B0A"/>
    <w:rsid w:val="00AB0BB7"/>
    <w:rsid w:val="00AB15BB"/>
    <w:rsid w:val="00AB22C6"/>
    <w:rsid w:val="00AB2AD0"/>
    <w:rsid w:val="00AB3E69"/>
    <w:rsid w:val="00AB67FC"/>
    <w:rsid w:val="00AC001B"/>
    <w:rsid w:val="00AC00F2"/>
    <w:rsid w:val="00AC1FEA"/>
    <w:rsid w:val="00AC2919"/>
    <w:rsid w:val="00AC31B5"/>
    <w:rsid w:val="00AC4EA1"/>
    <w:rsid w:val="00AC5381"/>
    <w:rsid w:val="00AC5920"/>
    <w:rsid w:val="00AC7504"/>
    <w:rsid w:val="00AC7BC9"/>
    <w:rsid w:val="00AD0E65"/>
    <w:rsid w:val="00AD1A3F"/>
    <w:rsid w:val="00AD2619"/>
    <w:rsid w:val="00AD283E"/>
    <w:rsid w:val="00AD2BF2"/>
    <w:rsid w:val="00AD4E90"/>
    <w:rsid w:val="00AD5422"/>
    <w:rsid w:val="00AD62A9"/>
    <w:rsid w:val="00AD6930"/>
    <w:rsid w:val="00AD69A3"/>
    <w:rsid w:val="00AE3809"/>
    <w:rsid w:val="00AE4179"/>
    <w:rsid w:val="00AE4425"/>
    <w:rsid w:val="00AE459D"/>
    <w:rsid w:val="00AE4FBE"/>
    <w:rsid w:val="00AE650F"/>
    <w:rsid w:val="00AE6555"/>
    <w:rsid w:val="00AE7D16"/>
    <w:rsid w:val="00AF0F19"/>
    <w:rsid w:val="00AF106D"/>
    <w:rsid w:val="00AF2584"/>
    <w:rsid w:val="00AF4CAA"/>
    <w:rsid w:val="00AF571A"/>
    <w:rsid w:val="00AF586B"/>
    <w:rsid w:val="00AF58F5"/>
    <w:rsid w:val="00AF60A0"/>
    <w:rsid w:val="00AF67FC"/>
    <w:rsid w:val="00AF6AE0"/>
    <w:rsid w:val="00AF7DF5"/>
    <w:rsid w:val="00B006E5"/>
    <w:rsid w:val="00B00F5E"/>
    <w:rsid w:val="00B024C2"/>
    <w:rsid w:val="00B03AD2"/>
    <w:rsid w:val="00B03DFC"/>
    <w:rsid w:val="00B04FD6"/>
    <w:rsid w:val="00B067C7"/>
    <w:rsid w:val="00B06ACB"/>
    <w:rsid w:val="00B06F86"/>
    <w:rsid w:val="00B07700"/>
    <w:rsid w:val="00B12407"/>
    <w:rsid w:val="00B13921"/>
    <w:rsid w:val="00B1490C"/>
    <w:rsid w:val="00B1528C"/>
    <w:rsid w:val="00B16ACD"/>
    <w:rsid w:val="00B17678"/>
    <w:rsid w:val="00B21487"/>
    <w:rsid w:val="00B232D1"/>
    <w:rsid w:val="00B233EC"/>
    <w:rsid w:val="00B247B1"/>
    <w:rsid w:val="00B24DB5"/>
    <w:rsid w:val="00B25F01"/>
    <w:rsid w:val="00B30F89"/>
    <w:rsid w:val="00B31F9E"/>
    <w:rsid w:val="00B3268F"/>
    <w:rsid w:val="00B32C2C"/>
    <w:rsid w:val="00B331DE"/>
    <w:rsid w:val="00B33A1A"/>
    <w:rsid w:val="00B33E6C"/>
    <w:rsid w:val="00B36B5D"/>
    <w:rsid w:val="00B371CC"/>
    <w:rsid w:val="00B4136F"/>
    <w:rsid w:val="00B41CD9"/>
    <w:rsid w:val="00B427E6"/>
    <w:rsid w:val="00B428A6"/>
    <w:rsid w:val="00B43E1F"/>
    <w:rsid w:val="00B45FBC"/>
    <w:rsid w:val="00B51A7D"/>
    <w:rsid w:val="00B51C7C"/>
    <w:rsid w:val="00B5240D"/>
    <w:rsid w:val="00B52FFC"/>
    <w:rsid w:val="00B535C2"/>
    <w:rsid w:val="00B55544"/>
    <w:rsid w:val="00B5579C"/>
    <w:rsid w:val="00B56685"/>
    <w:rsid w:val="00B57ED8"/>
    <w:rsid w:val="00B60941"/>
    <w:rsid w:val="00B63208"/>
    <w:rsid w:val="00B642FC"/>
    <w:rsid w:val="00B64D26"/>
    <w:rsid w:val="00B64FBB"/>
    <w:rsid w:val="00B652FF"/>
    <w:rsid w:val="00B65557"/>
    <w:rsid w:val="00B66FB2"/>
    <w:rsid w:val="00B70E22"/>
    <w:rsid w:val="00B71613"/>
    <w:rsid w:val="00B7335C"/>
    <w:rsid w:val="00B73A74"/>
    <w:rsid w:val="00B74B6D"/>
    <w:rsid w:val="00B7696C"/>
    <w:rsid w:val="00B774CB"/>
    <w:rsid w:val="00B80402"/>
    <w:rsid w:val="00B80B9A"/>
    <w:rsid w:val="00B828F4"/>
    <w:rsid w:val="00B830B7"/>
    <w:rsid w:val="00B848EA"/>
    <w:rsid w:val="00B84B2B"/>
    <w:rsid w:val="00B87775"/>
    <w:rsid w:val="00B8793F"/>
    <w:rsid w:val="00B90500"/>
    <w:rsid w:val="00B90A14"/>
    <w:rsid w:val="00B9145F"/>
    <w:rsid w:val="00B9176C"/>
    <w:rsid w:val="00B935A4"/>
    <w:rsid w:val="00B948F3"/>
    <w:rsid w:val="00B962F4"/>
    <w:rsid w:val="00B97304"/>
    <w:rsid w:val="00B97395"/>
    <w:rsid w:val="00B9750A"/>
    <w:rsid w:val="00B9753A"/>
    <w:rsid w:val="00BA35F1"/>
    <w:rsid w:val="00BA561A"/>
    <w:rsid w:val="00BA61FC"/>
    <w:rsid w:val="00BA64CC"/>
    <w:rsid w:val="00BB0CA4"/>
    <w:rsid w:val="00BB0DC6"/>
    <w:rsid w:val="00BB15E4"/>
    <w:rsid w:val="00BB1E19"/>
    <w:rsid w:val="00BB21D1"/>
    <w:rsid w:val="00BB31F4"/>
    <w:rsid w:val="00BB32F2"/>
    <w:rsid w:val="00BB3985"/>
    <w:rsid w:val="00BB4338"/>
    <w:rsid w:val="00BB681D"/>
    <w:rsid w:val="00BB6C0E"/>
    <w:rsid w:val="00BB7B38"/>
    <w:rsid w:val="00BC11E5"/>
    <w:rsid w:val="00BC1209"/>
    <w:rsid w:val="00BC4BC6"/>
    <w:rsid w:val="00BC52FD"/>
    <w:rsid w:val="00BC6E62"/>
    <w:rsid w:val="00BC7443"/>
    <w:rsid w:val="00BD0648"/>
    <w:rsid w:val="00BD1040"/>
    <w:rsid w:val="00BD1371"/>
    <w:rsid w:val="00BD2F93"/>
    <w:rsid w:val="00BD34AA"/>
    <w:rsid w:val="00BD43DD"/>
    <w:rsid w:val="00BD462B"/>
    <w:rsid w:val="00BD7183"/>
    <w:rsid w:val="00BD75CF"/>
    <w:rsid w:val="00BE0C44"/>
    <w:rsid w:val="00BE12D5"/>
    <w:rsid w:val="00BE1B8B"/>
    <w:rsid w:val="00BE2A18"/>
    <w:rsid w:val="00BE2C01"/>
    <w:rsid w:val="00BE37EF"/>
    <w:rsid w:val="00BE3F31"/>
    <w:rsid w:val="00BE41EC"/>
    <w:rsid w:val="00BE56FB"/>
    <w:rsid w:val="00BF0F86"/>
    <w:rsid w:val="00BF1341"/>
    <w:rsid w:val="00BF198A"/>
    <w:rsid w:val="00BF34BF"/>
    <w:rsid w:val="00BF3D5E"/>
    <w:rsid w:val="00BF3DDE"/>
    <w:rsid w:val="00BF3F5E"/>
    <w:rsid w:val="00BF45BF"/>
    <w:rsid w:val="00BF4ADC"/>
    <w:rsid w:val="00BF6589"/>
    <w:rsid w:val="00BF6A74"/>
    <w:rsid w:val="00BF6F7F"/>
    <w:rsid w:val="00C00647"/>
    <w:rsid w:val="00C00BC1"/>
    <w:rsid w:val="00C02298"/>
    <w:rsid w:val="00C02764"/>
    <w:rsid w:val="00C037CA"/>
    <w:rsid w:val="00C04CEF"/>
    <w:rsid w:val="00C050C5"/>
    <w:rsid w:val="00C0662F"/>
    <w:rsid w:val="00C10E6F"/>
    <w:rsid w:val="00C118B2"/>
    <w:rsid w:val="00C11943"/>
    <w:rsid w:val="00C11C27"/>
    <w:rsid w:val="00C1273E"/>
    <w:rsid w:val="00C12E96"/>
    <w:rsid w:val="00C13C23"/>
    <w:rsid w:val="00C14763"/>
    <w:rsid w:val="00C16141"/>
    <w:rsid w:val="00C17901"/>
    <w:rsid w:val="00C2363F"/>
    <w:rsid w:val="00C236C8"/>
    <w:rsid w:val="00C23A78"/>
    <w:rsid w:val="00C23E97"/>
    <w:rsid w:val="00C260B1"/>
    <w:rsid w:val="00C26E56"/>
    <w:rsid w:val="00C2733C"/>
    <w:rsid w:val="00C300B2"/>
    <w:rsid w:val="00C31406"/>
    <w:rsid w:val="00C3598F"/>
    <w:rsid w:val="00C35A70"/>
    <w:rsid w:val="00C37194"/>
    <w:rsid w:val="00C37536"/>
    <w:rsid w:val="00C37883"/>
    <w:rsid w:val="00C37D50"/>
    <w:rsid w:val="00C40637"/>
    <w:rsid w:val="00C40F6C"/>
    <w:rsid w:val="00C43F16"/>
    <w:rsid w:val="00C44426"/>
    <w:rsid w:val="00C445F3"/>
    <w:rsid w:val="00C451F4"/>
    <w:rsid w:val="00C45EB1"/>
    <w:rsid w:val="00C508A4"/>
    <w:rsid w:val="00C53C2D"/>
    <w:rsid w:val="00C54A3A"/>
    <w:rsid w:val="00C55566"/>
    <w:rsid w:val="00C56448"/>
    <w:rsid w:val="00C615CD"/>
    <w:rsid w:val="00C667BE"/>
    <w:rsid w:val="00C67466"/>
    <w:rsid w:val="00C6766B"/>
    <w:rsid w:val="00C67B19"/>
    <w:rsid w:val="00C67E22"/>
    <w:rsid w:val="00C72223"/>
    <w:rsid w:val="00C72BE6"/>
    <w:rsid w:val="00C76417"/>
    <w:rsid w:val="00C7726F"/>
    <w:rsid w:val="00C80C26"/>
    <w:rsid w:val="00C823DA"/>
    <w:rsid w:val="00C8259F"/>
    <w:rsid w:val="00C82746"/>
    <w:rsid w:val="00C8312F"/>
    <w:rsid w:val="00C84441"/>
    <w:rsid w:val="00C84C47"/>
    <w:rsid w:val="00C84D4A"/>
    <w:rsid w:val="00C858A4"/>
    <w:rsid w:val="00C86AFA"/>
    <w:rsid w:val="00C875C5"/>
    <w:rsid w:val="00C878B1"/>
    <w:rsid w:val="00C92BF0"/>
    <w:rsid w:val="00CA0588"/>
    <w:rsid w:val="00CA507C"/>
    <w:rsid w:val="00CA52E4"/>
    <w:rsid w:val="00CB18D0"/>
    <w:rsid w:val="00CB1C8A"/>
    <w:rsid w:val="00CB1E13"/>
    <w:rsid w:val="00CB1F65"/>
    <w:rsid w:val="00CB24F5"/>
    <w:rsid w:val="00CB2663"/>
    <w:rsid w:val="00CB3BBE"/>
    <w:rsid w:val="00CB59E9"/>
    <w:rsid w:val="00CC0D6A"/>
    <w:rsid w:val="00CC2191"/>
    <w:rsid w:val="00CC301E"/>
    <w:rsid w:val="00CC3831"/>
    <w:rsid w:val="00CC3E3D"/>
    <w:rsid w:val="00CC40EC"/>
    <w:rsid w:val="00CC519B"/>
    <w:rsid w:val="00CC6681"/>
    <w:rsid w:val="00CC7089"/>
    <w:rsid w:val="00CC7E3D"/>
    <w:rsid w:val="00CD0B3E"/>
    <w:rsid w:val="00CD12C1"/>
    <w:rsid w:val="00CD1388"/>
    <w:rsid w:val="00CD14DE"/>
    <w:rsid w:val="00CD214E"/>
    <w:rsid w:val="00CD225A"/>
    <w:rsid w:val="00CD46FA"/>
    <w:rsid w:val="00CD52CE"/>
    <w:rsid w:val="00CD5973"/>
    <w:rsid w:val="00CD7484"/>
    <w:rsid w:val="00CD7A05"/>
    <w:rsid w:val="00CE31A6"/>
    <w:rsid w:val="00CE5CF1"/>
    <w:rsid w:val="00CE618A"/>
    <w:rsid w:val="00CE66F9"/>
    <w:rsid w:val="00CE7B4B"/>
    <w:rsid w:val="00CE7DC4"/>
    <w:rsid w:val="00CF00EB"/>
    <w:rsid w:val="00CF09AA"/>
    <w:rsid w:val="00CF4085"/>
    <w:rsid w:val="00CF4813"/>
    <w:rsid w:val="00CF5233"/>
    <w:rsid w:val="00D015FD"/>
    <w:rsid w:val="00D0164D"/>
    <w:rsid w:val="00D01657"/>
    <w:rsid w:val="00D021C6"/>
    <w:rsid w:val="00D029B8"/>
    <w:rsid w:val="00D02E55"/>
    <w:rsid w:val="00D02F60"/>
    <w:rsid w:val="00D045C0"/>
    <w:rsid w:val="00D0464E"/>
    <w:rsid w:val="00D04A96"/>
    <w:rsid w:val="00D04ABE"/>
    <w:rsid w:val="00D05063"/>
    <w:rsid w:val="00D050EF"/>
    <w:rsid w:val="00D05190"/>
    <w:rsid w:val="00D051B4"/>
    <w:rsid w:val="00D07A7B"/>
    <w:rsid w:val="00D10315"/>
    <w:rsid w:val="00D1057F"/>
    <w:rsid w:val="00D10DA9"/>
    <w:rsid w:val="00D10E06"/>
    <w:rsid w:val="00D123BC"/>
    <w:rsid w:val="00D14BDB"/>
    <w:rsid w:val="00D15197"/>
    <w:rsid w:val="00D160AE"/>
    <w:rsid w:val="00D16820"/>
    <w:rsid w:val="00D169C8"/>
    <w:rsid w:val="00D16E00"/>
    <w:rsid w:val="00D1793F"/>
    <w:rsid w:val="00D17CE2"/>
    <w:rsid w:val="00D2144B"/>
    <w:rsid w:val="00D21522"/>
    <w:rsid w:val="00D22AF5"/>
    <w:rsid w:val="00D235EA"/>
    <w:rsid w:val="00D247A9"/>
    <w:rsid w:val="00D2585F"/>
    <w:rsid w:val="00D3122E"/>
    <w:rsid w:val="00D32721"/>
    <w:rsid w:val="00D32810"/>
    <w:rsid w:val="00D328DC"/>
    <w:rsid w:val="00D33387"/>
    <w:rsid w:val="00D352EA"/>
    <w:rsid w:val="00D35BA9"/>
    <w:rsid w:val="00D402FB"/>
    <w:rsid w:val="00D42862"/>
    <w:rsid w:val="00D42882"/>
    <w:rsid w:val="00D429C6"/>
    <w:rsid w:val="00D46D32"/>
    <w:rsid w:val="00D47189"/>
    <w:rsid w:val="00D47D7A"/>
    <w:rsid w:val="00D50ABD"/>
    <w:rsid w:val="00D52D8D"/>
    <w:rsid w:val="00D55290"/>
    <w:rsid w:val="00D559AE"/>
    <w:rsid w:val="00D56ADF"/>
    <w:rsid w:val="00D56BC3"/>
    <w:rsid w:val="00D57791"/>
    <w:rsid w:val="00D57EBD"/>
    <w:rsid w:val="00D6046A"/>
    <w:rsid w:val="00D60F6F"/>
    <w:rsid w:val="00D62870"/>
    <w:rsid w:val="00D633A3"/>
    <w:rsid w:val="00D63D87"/>
    <w:rsid w:val="00D655D9"/>
    <w:rsid w:val="00D656B9"/>
    <w:rsid w:val="00D65872"/>
    <w:rsid w:val="00D661DA"/>
    <w:rsid w:val="00D676F3"/>
    <w:rsid w:val="00D6774E"/>
    <w:rsid w:val="00D67D98"/>
    <w:rsid w:val="00D70071"/>
    <w:rsid w:val="00D70C8F"/>
    <w:rsid w:val="00D70EF5"/>
    <w:rsid w:val="00D71024"/>
    <w:rsid w:val="00D71A25"/>
    <w:rsid w:val="00D71FCF"/>
    <w:rsid w:val="00D725C6"/>
    <w:rsid w:val="00D728EF"/>
    <w:rsid w:val="00D72A54"/>
    <w:rsid w:val="00D72CC1"/>
    <w:rsid w:val="00D73A77"/>
    <w:rsid w:val="00D76D45"/>
    <w:rsid w:val="00D76D7F"/>
    <w:rsid w:val="00D76EC9"/>
    <w:rsid w:val="00D80E7D"/>
    <w:rsid w:val="00D81397"/>
    <w:rsid w:val="00D84468"/>
    <w:rsid w:val="00D848B9"/>
    <w:rsid w:val="00D85618"/>
    <w:rsid w:val="00D90769"/>
    <w:rsid w:val="00D90E69"/>
    <w:rsid w:val="00D9131C"/>
    <w:rsid w:val="00D91368"/>
    <w:rsid w:val="00D92271"/>
    <w:rsid w:val="00D923D6"/>
    <w:rsid w:val="00D93106"/>
    <w:rsid w:val="00D933E9"/>
    <w:rsid w:val="00D9505D"/>
    <w:rsid w:val="00D953D0"/>
    <w:rsid w:val="00D959F5"/>
    <w:rsid w:val="00D96884"/>
    <w:rsid w:val="00D970BD"/>
    <w:rsid w:val="00DA0DF3"/>
    <w:rsid w:val="00DA1A7B"/>
    <w:rsid w:val="00DA39EB"/>
    <w:rsid w:val="00DA3FDD"/>
    <w:rsid w:val="00DA5AD2"/>
    <w:rsid w:val="00DA7017"/>
    <w:rsid w:val="00DA7028"/>
    <w:rsid w:val="00DA7C07"/>
    <w:rsid w:val="00DA7F48"/>
    <w:rsid w:val="00DB1AD2"/>
    <w:rsid w:val="00DB218F"/>
    <w:rsid w:val="00DB2B58"/>
    <w:rsid w:val="00DB2F28"/>
    <w:rsid w:val="00DB3457"/>
    <w:rsid w:val="00DB5206"/>
    <w:rsid w:val="00DB5227"/>
    <w:rsid w:val="00DB5EAB"/>
    <w:rsid w:val="00DB6276"/>
    <w:rsid w:val="00DB63F5"/>
    <w:rsid w:val="00DC1C6B"/>
    <w:rsid w:val="00DC21E5"/>
    <w:rsid w:val="00DC2C2E"/>
    <w:rsid w:val="00DC39E3"/>
    <w:rsid w:val="00DC3EA1"/>
    <w:rsid w:val="00DC4AF0"/>
    <w:rsid w:val="00DC64B5"/>
    <w:rsid w:val="00DC671B"/>
    <w:rsid w:val="00DC714D"/>
    <w:rsid w:val="00DC75EC"/>
    <w:rsid w:val="00DC7886"/>
    <w:rsid w:val="00DD0CF2"/>
    <w:rsid w:val="00DD716B"/>
    <w:rsid w:val="00DE1554"/>
    <w:rsid w:val="00DE1AFA"/>
    <w:rsid w:val="00DE2901"/>
    <w:rsid w:val="00DE590F"/>
    <w:rsid w:val="00DE699A"/>
    <w:rsid w:val="00DE69F6"/>
    <w:rsid w:val="00DE6DA2"/>
    <w:rsid w:val="00DE7DC1"/>
    <w:rsid w:val="00DF0EC4"/>
    <w:rsid w:val="00DF12B4"/>
    <w:rsid w:val="00DF16C5"/>
    <w:rsid w:val="00DF182D"/>
    <w:rsid w:val="00DF3F7E"/>
    <w:rsid w:val="00DF4A5D"/>
    <w:rsid w:val="00DF6B90"/>
    <w:rsid w:val="00DF6DAD"/>
    <w:rsid w:val="00DF7648"/>
    <w:rsid w:val="00DF7FAB"/>
    <w:rsid w:val="00E004CF"/>
    <w:rsid w:val="00E00D4B"/>
    <w:rsid w:val="00E00E29"/>
    <w:rsid w:val="00E00E44"/>
    <w:rsid w:val="00E01117"/>
    <w:rsid w:val="00E0133F"/>
    <w:rsid w:val="00E0241E"/>
    <w:rsid w:val="00E02BAB"/>
    <w:rsid w:val="00E02BE0"/>
    <w:rsid w:val="00E0329C"/>
    <w:rsid w:val="00E03486"/>
    <w:rsid w:val="00E04CEB"/>
    <w:rsid w:val="00E053EF"/>
    <w:rsid w:val="00E060BC"/>
    <w:rsid w:val="00E06BF1"/>
    <w:rsid w:val="00E10E12"/>
    <w:rsid w:val="00E110C8"/>
    <w:rsid w:val="00E11420"/>
    <w:rsid w:val="00E11FEA"/>
    <w:rsid w:val="00E129A3"/>
    <w:rsid w:val="00E132FB"/>
    <w:rsid w:val="00E1460D"/>
    <w:rsid w:val="00E16F84"/>
    <w:rsid w:val="00E170B7"/>
    <w:rsid w:val="00E177DD"/>
    <w:rsid w:val="00E20900"/>
    <w:rsid w:val="00E20C7F"/>
    <w:rsid w:val="00E21607"/>
    <w:rsid w:val="00E224F8"/>
    <w:rsid w:val="00E22907"/>
    <w:rsid w:val="00E2396E"/>
    <w:rsid w:val="00E24728"/>
    <w:rsid w:val="00E2722B"/>
    <w:rsid w:val="00E2755B"/>
    <w:rsid w:val="00E276AC"/>
    <w:rsid w:val="00E27C86"/>
    <w:rsid w:val="00E30770"/>
    <w:rsid w:val="00E31490"/>
    <w:rsid w:val="00E31FAC"/>
    <w:rsid w:val="00E32F6A"/>
    <w:rsid w:val="00E332AB"/>
    <w:rsid w:val="00E33551"/>
    <w:rsid w:val="00E33993"/>
    <w:rsid w:val="00E34A35"/>
    <w:rsid w:val="00E37C2F"/>
    <w:rsid w:val="00E40587"/>
    <w:rsid w:val="00E41C28"/>
    <w:rsid w:val="00E44568"/>
    <w:rsid w:val="00E45BED"/>
    <w:rsid w:val="00E46308"/>
    <w:rsid w:val="00E46796"/>
    <w:rsid w:val="00E51E17"/>
    <w:rsid w:val="00E52DAB"/>
    <w:rsid w:val="00E539B0"/>
    <w:rsid w:val="00E54AC1"/>
    <w:rsid w:val="00E55994"/>
    <w:rsid w:val="00E55F5F"/>
    <w:rsid w:val="00E57386"/>
    <w:rsid w:val="00E57AA7"/>
    <w:rsid w:val="00E60606"/>
    <w:rsid w:val="00E60C66"/>
    <w:rsid w:val="00E615DA"/>
    <w:rsid w:val="00E6164D"/>
    <w:rsid w:val="00E618C9"/>
    <w:rsid w:val="00E619C7"/>
    <w:rsid w:val="00E62774"/>
    <w:rsid w:val="00E6307C"/>
    <w:rsid w:val="00E636FA"/>
    <w:rsid w:val="00E64B0A"/>
    <w:rsid w:val="00E658C8"/>
    <w:rsid w:val="00E66C50"/>
    <w:rsid w:val="00E679D3"/>
    <w:rsid w:val="00E70A04"/>
    <w:rsid w:val="00E71208"/>
    <w:rsid w:val="00E71444"/>
    <w:rsid w:val="00E71C91"/>
    <w:rsid w:val="00E71D69"/>
    <w:rsid w:val="00E720A1"/>
    <w:rsid w:val="00E73968"/>
    <w:rsid w:val="00E74DCB"/>
    <w:rsid w:val="00E75080"/>
    <w:rsid w:val="00E75DDA"/>
    <w:rsid w:val="00E773E8"/>
    <w:rsid w:val="00E7767F"/>
    <w:rsid w:val="00E77785"/>
    <w:rsid w:val="00E80BBF"/>
    <w:rsid w:val="00E823F4"/>
    <w:rsid w:val="00E824CC"/>
    <w:rsid w:val="00E82D7F"/>
    <w:rsid w:val="00E83ADD"/>
    <w:rsid w:val="00E83B2F"/>
    <w:rsid w:val="00E84667"/>
    <w:rsid w:val="00E84F38"/>
    <w:rsid w:val="00E855FF"/>
    <w:rsid w:val="00E85623"/>
    <w:rsid w:val="00E8639B"/>
    <w:rsid w:val="00E87441"/>
    <w:rsid w:val="00E87B2E"/>
    <w:rsid w:val="00E91FAE"/>
    <w:rsid w:val="00E94CE9"/>
    <w:rsid w:val="00E96E3F"/>
    <w:rsid w:val="00EA270C"/>
    <w:rsid w:val="00EA4974"/>
    <w:rsid w:val="00EA532E"/>
    <w:rsid w:val="00EA6EF8"/>
    <w:rsid w:val="00EB0091"/>
    <w:rsid w:val="00EB06D9"/>
    <w:rsid w:val="00EB192B"/>
    <w:rsid w:val="00EB19A9"/>
    <w:rsid w:val="00EB19ED"/>
    <w:rsid w:val="00EB1CAB"/>
    <w:rsid w:val="00EB1EBB"/>
    <w:rsid w:val="00EB3A3D"/>
    <w:rsid w:val="00EB449D"/>
    <w:rsid w:val="00EB456A"/>
    <w:rsid w:val="00EB742A"/>
    <w:rsid w:val="00EB7C63"/>
    <w:rsid w:val="00EC0F5A"/>
    <w:rsid w:val="00EC4265"/>
    <w:rsid w:val="00EC441D"/>
    <w:rsid w:val="00EC4CEB"/>
    <w:rsid w:val="00EC5838"/>
    <w:rsid w:val="00EC659E"/>
    <w:rsid w:val="00ED2072"/>
    <w:rsid w:val="00ED2AE0"/>
    <w:rsid w:val="00ED3D48"/>
    <w:rsid w:val="00ED3EE8"/>
    <w:rsid w:val="00ED3F8A"/>
    <w:rsid w:val="00ED5553"/>
    <w:rsid w:val="00ED5B95"/>
    <w:rsid w:val="00ED5E36"/>
    <w:rsid w:val="00ED601A"/>
    <w:rsid w:val="00ED616A"/>
    <w:rsid w:val="00ED6961"/>
    <w:rsid w:val="00EE3C06"/>
    <w:rsid w:val="00EE3FD8"/>
    <w:rsid w:val="00EE4568"/>
    <w:rsid w:val="00EE6754"/>
    <w:rsid w:val="00EF0144"/>
    <w:rsid w:val="00EF0B96"/>
    <w:rsid w:val="00EF3486"/>
    <w:rsid w:val="00EF47AF"/>
    <w:rsid w:val="00EF53B6"/>
    <w:rsid w:val="00EF61D2"/>
    <w:rsid w:val="00F00B73"/>
    <w:rsid w:val="00F04842"/>
    <w:rsid w:val="00F0674A"/>
    <w:rsid w:val="00F10965"/>
    <w:rsid w:val="00F113D8"/>
    <w:rsid w:val="00F115CA"/>
    <w:rsid w:val="00F142D8"/>
    <w:rsid w:val="00F14817"/>
    <w:rsid w:val="00F14EBA"/>
    <w:rsid w:val="00F1510F"/>
    <w:rsid w:val="00F1533A"/>
    <w:rsid w:val="00F15E5A"/>
    <w:rsid w:val="00F17F0A"/>
    <w:rsid w:val="00F20D4A"/>
    <w:rsid w:val="00F218CF"/>
    <w:rsid w:val="00F24403"/>
    <w:rsid w:val="00F25B49"/>
    <w:rsid w:val="00F261E7"/>
    <w:rsid w:val="00F2668F"/>
    <w:rsid w:val="00F2742F"/>
    <w:rsid w:val="00F2753B"/>
    <w:rsid w:val="00F33F8B"/>
    <w:rsid w:val="00F340B2"/>
    <w:rsid w:val="00F344E2"/>
    <w:rsid w:val="00F36474"/>
    <w:rsid w:val="00F413AE"/>
    <w:rsid w:val="00F43390"/>
    <w:rsid w:val="00F443B2"/>
    <w:rsid w:val="00F458D8"/>
    <w:rsid w:val="00F470EE"/>
    <w:rsid w:val="00F47C03"/>
    <w:rsid w:val="00F50237"/>
    <w:rsid w:val="00F521B2"/>
    <w:rsid w:val="00F52988"/>
    <w:rsid w:val="00F53596"/>
    <w:rsid w:val="00F54AA3"/>
    <w:rsid w:val="00F55BA8"/>
    <w:rsid w:val="00F55DB1"/>
    <w:rsid w:val="00F56ACA"/>
    <w:rsid w:val="00F576AF"/>
    <w:rsid w:val="00F579AF"/>
    <w:rsid w:val="00F600FE"/>
    <w:rsid w:val="00F607DA"/>
    <w:rsid w:val="00F62E4D"/>
    <w:rsid w:val="00F636F8"/>
    <w:rsid w:val="00F637F3"/>
    <w:rsid w:val="00F63E6B"/>
    <w:rsid w:val="00F66B34"/>
    <w:rsid w:val="00F675B9"/>
    <w:rsid w:val="00F67B9C"/>
    <w:rsid w:val="00F67E5A"/>
    <w:rsid w:val="00F709EA"/>
    <w:rsid w:val="00F711C9"/>
    <w:rsid w:val="00F71F95"/>
    <w:rsid w:val="00F72A24"/>
    <w:rsid w:val="00F74C59"/>
    <w:rsid w:val="00F75335"/>
    <w:rsid w:val="00F753BD"/>
    <w:rsid w:val="00F75C3A"/>
    <w:rsid w:val="00F76AC0"/>
    <w:rsid w:val="00F776B7"/>
    <w:rsid w:val="00F77CEB"/>
    <w:rsid w:val="00F77EF0"/>
    <w:rsid w:val="00F8097E"/>
    <w:rsid w:val="00F82261"/>
    <w:rsid w:val="00F82E30"/>
    <w:rsid w:val="00F831CB"/>
    <w:rsid w:val="00F83A0E"/>
    <w:rsid w:val="00F848A3"/>
    <w:rsid w:val="00F84ACF"/>
    <w:rsid w:val="00F851ED"/>
    <w:rsid w:val="00F85742"/>
    <w:rsid w:val="00F85BF8"/>
    <w:rsid w:val="00F871CE"/>
    <w:rsid w:val="00F87802"/>
    <w:rsid w:val="00F903D8"/>
    <w:rsid w:val="00F90A32"/>
    <w:rsid w:val="00F92C0A"/>
    <w:rsid w:val="00F9415B"/>
    <w:rsid w:val="00F953EC"/>
    <w:rsid w:val="00F95EDF"/>
    <w:rsid w:val="00FA0D14"/>
    <w:rsid w:val="00FA13C2"/>
    <w:rsid w:val="00FA28A7"/>
    <w:rsid w:val="00FA3E7C"/>
    <w:rsid w:val="00FA430C"/>
    <w:rsid w:val="00FA46DF"/>
    <w:rsid w:val="00FA555C"/>
    <w:rsid w:val="00FA6ECD"/>
    <w:rsid w:val="00FA7F91"/>
    <w:rsid w:val="00FB121C"/>
    <w:rsid w:val="00FB1CDD"/>
    <w:rsid w:val="00FB2494"/>
    <w:rsid w:val="00FB27ED"/>
    <w:rsid w:val="00FB2C2F"/>
    <w:rsid w:val="00FB305C"/>
    <w:rsid w:val="00FB593C"/>
    <w:rsid w:val="00FB5A5B"/>
    <w:rsid w:val="00FB7695"/>
    <w:rsid w:val="00FC1A24"/>
    <w:rsid w:val="00FC2DAF"/>
    <w:rsid w:val="00FC2E3D"/>
    <w:rsid w:val="00FC3BDE"/>
    <w:rsid w:val="00FC6358"/>
    <w:rsid w:val="00FD00CD"/>
    <w:rsid w:val="00FD1DBE"/>
    <w:rsid w:val="00FD2309"/>
    <w:rsid w:val="00FD25A7"/>
    <w:rsid w:val="00FD27B6"/>
    <w:rsid w:val="00FD2FE4"/>
    <w:rsid w:val="00FD3090"/>
    <w:rsid w:val="00FD3689"/>
    <w:rsid w:val="00FD3993"/>
    <w:rsid w:val="00FD42A3"/>
    <w:rsid w:val="00FD4362"/>
    <w:rsid w:val="00FD5512"/>
    <w:rsid w:val="00FD6B66"/>
    <w:rsid w:val="00FD7468"/>
    <w:rsid w:val="00FD7CE0"/>
    <w:rsid w:val="00FE0B3B"/>
    <w:rsid w:val="00FE12AA"/>
    <w:rsid w:val="00FE1BE2"/>
    <w:rsid w:val="00FE5E6F"/>
    <w:rsid w:val="00FE7096"/>
    <w:rsid w:val="00FE730A"/>
    <w:rsid w:val="00FF03F8"/>
    <w:rsid w:val="00FF1DD7"/>
    <w:rsid w:val="00FF43BF"/>
    <w:rsid w:val="00FF4453"/>
    <w:rsid w:val="00FF5948"/>
    <w:rsid w:val="00FF6D96"/>
    <w:rsid w:val="00FF7A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0779562"/>
  <w15:docId w15:val="{C5700AF3-1D31-4066-B67C-D3A5B1D24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21E5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1E73"/>
    <w:pPr>
      <w:keepNext/>
      <w:keepLines/>
      <w:widowControl w:val="0"/>
      <w:suppressAutoHyphen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widowControl w:val="0"/>
      <w:suppressAutoHyphens/>
      <w:spacing w:after="0" w:line="360" w:lineRule="auto"/>
    </w:pPr>
    <w:rPr>
      <w:rFonts w:ascii="Tahoma" w:eastAsia="Times New Roman" w:hAnsi="Tahoma" w:cs="Tahoma"/>
      <w:kern w:val="1"/>
      <w:sz w:val="24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after="0" w:line="240" w:lineRule="auto"/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3B71C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B71C1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991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325EBA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391404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86770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1575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3631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612447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7673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28071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26011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98992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2271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533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8551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03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9362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85965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87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2591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4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10328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9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5649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43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648530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42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34384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52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7213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8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978486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19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83859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40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029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63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1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4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9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3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776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31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166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9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19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202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77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0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36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1903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0724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43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7030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6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0226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58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2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8118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47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5050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3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1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6112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73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67401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41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97320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74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26328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972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05747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8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17712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610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8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3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08270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53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881779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75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17736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88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980630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58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5805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06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01279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0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94217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0197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3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9430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41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2831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86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64912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2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61632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01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92488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5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1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5227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8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14729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0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380684">
              <w:marLeft w:val="0"/>
              <w:marRight w:val="0"/>
              <w:marTop w:val="150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25345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92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54502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3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158069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540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94670">
              <w:marLeft w:val="0"/>
              <w:marRight w:val="0"/>
              <w:marTop w:val="150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52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601423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546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078456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71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486420">
              <w:marLeft w:val="0"/>
              <w:marRight w:val="0"/>
              <w:marTop w:val="150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3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809444">
              <w:marLeft w:val="0"/>
              <w:marRight w:val="0"/>
              <w:marTop w:val="150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5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90693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5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33012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70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73472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9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9596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22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645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75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26888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627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5527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24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986810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128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2115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F58A010-8493-4F31-9B5E-EE39F00F6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</TotalTime>
  <Pages>8</Pages>
  <Words>2086</Words>
  <Characters>12519</Characters>
  <Application>Microsoft Office Word</Application>
  <DocSecurity>0</DocSecurity>
  <Lines>104</Lines>
  <Paragraphs>29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Sienkiewicz Agnieszka</dc:creator>
  <cp:lastModifiedBy>Binkowska Joanna</cp:lastModifiedBy>
  <cp:revision>3</cp:revision>
  <cp:lastPrinted>2026-05-12T07:07:00Z</cp:lastPrinted>
  <dcterms:created xsi:type="dcterms:W3CDTF">2026-09-15T11:34:00Z</dcterms:created>
  <dcterms:modified xsi:type="dcterms:W3CDTF">2026-09-15T11:36:00Z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MFCATEGORY">
    <vt:lpwstr>InformacjePrzeznaczoneWylacznieDoUzytkuWewnetrznego</vt:lpwstr>
  </property>
  <property fmtid="{D5CDD505-2E9C-101B-9397-08002B2CF9AE}" pid="5" name="MFClassifiedBy">
    <vt:lpwstr>UxC4dwLulzfINJ8nQH+xvX5LNGipWa4BRSZhPgxsCvlgiZ9QRUTaLbej8RCUg8WNRpGqJIHeWmaZuIPr5z8d9w==</vt:lpwstr>
  </property>
  <property fmtid="{D5CDD505-2E9C-101B-9397-08002B2CF9AE}" pid="6" name="MFClassificationDate">
    <vt:lpwstr>2026-02-16T10:00:10.5067311+01:00</vt:lpwstr>
  </property>
  <property fmtid="{D5CDD505-2E9C-101B-9397-08002B2CF9AE}" pid="7" name="MFClassifiedBySID">
    <vt:lpwstr>UxC4dwLulzfINJ8nQH+xvX5LNGipWa4BRSZhPgxsCvm42mrIC/DSDv0ggS+FjUN/2v1BBotkLlY5aAiEhoi6uWS3Eq3XaxqKkBnldUdyqV6KzRc1GvOZLjGP4Epi3Vgr</vt:lpwstr>
  </property>
  <property fmtid="{D5CDD505-2E9C-101B-9397-08002B2CF9AE}" pid="8" name="MFGRNItemId">
    <vt:lpwstr>GRN-b7abde33-19db-40dc-8098-ddd137c7e5af</vt:lpwstr>
  </property>
  <property fmtid="{D5CDD505-2E9C-101B-9397-08002B2CF9AE}" pid="9" name="MFHash">
    <vt:lpwstr>wgSOpSzpxmwPvgdBdwSaQygfe7+EWXxQDo/OXwxh5Zo=</vt:lpwstr>
  </property>
  <property fmtid="{D5CDD505-2E9C-101B-9397-08002B2CF9AE}" pid="10" name="MFVisualMarkingsSettings">
    <vt:lpwstr>HeaderAlignment=1;FooterAlignment=1</vt:lpwstr>
  </property>
  <property fmtid="{D5CDD505-2E9C-101B-9397-08002B2CF9AE}" pid="11" name="DLPManualFileClassification">
    <vt:lpwstr>{5fdfc941-3fcf-4a5b-87be-4848800d39d0}</vt:lpwstr>
  </property>
  <property fmtid="{D5CDD505-2E9C-101B-9397-08002B2CF9AE}" pid="12" name="MFRefresh">
    <vt:lpwstr>False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