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3B32" w14:textId="0B0CA5D5" w:rsidR="00F91EF9" w:rsidRPr="00F91EF9" w:rsidRDefault="00F91EF9" w:rsidP="00F91EF9">
      <w:pPr>
        <w:pStyle w:val="OZNPROJEKTUwskazaniedatylubwersjiprojektu"/>
      </w:pPr>
      <w:r w:rsidRPr="00195B2B">
        <w:t>Projekt</w:t>
      </w:r>
    </w:p>
    <w:p w14:paraId="54669F11" w14:textId="77777777" w:rsidR="00F91EF9" w:rsidRPr="00195B2B" w:rsidRDefault="00F91EF9" w:rsidP="00F91EF9">
      <w:pPr>
        <w:pStyle w:val="OZNRODZAKTUtznustawalubrozporzdzenieiorganwydajcy"/>
      </w:pPr>
      <w:r w:rsidRPr="00195B2B">
        <w:t>USTAWA</w:t>
      </w:r>
    </w:p>
    <w:p w14:paraId="7FF127F6" w14:textId="44FD3BF4" w:rsidR="00F91EF9" w:rsidRPr="00FF1372" w:rsidRDefault="00F91EF9" w:rsidP="00F91EF9">
      <w:pPr>
        <w:pStyle w:val="DATAAKTUdatauchwalenialubwydaniaaktu"/>
      </w:pPr>
      <w:r w:rsidRPr="00195B2B">
        <w:t>z dnia</w:t>
      </w:r>
    </w:p>
    <w:p w14:paraId="619711EF" w14:textId="3132D63A" w:rsidR="00F91EF9" w:rsidRPr="00FF1372" w:rsidRDefault="00F91EF9" w:rsidP="00F91EF9">
      <w:pPr>
        <w:pStyle w:val="TYTUAKTUprzedmiotregulacjiustawylubrozporzdzenia"/>
      </w:pPr>
      <w:r w:rsidRPr="00FF1372">
        <w:t>o zmianie ustawy o</w:t>
      </w:r>
      <w:r>
        <w:t xml:space="preserve"> </w:t>
      </w:r>
      <w:r w:rsidRPr="00FF1372">
        <w:t>podatku od towarów i</w:t>
      </w:r>
      <w:r>
        <w:t xml:space="preserve"> </w:t>
      </w:r>
      <w:r w:rsidRPr="00FF1372">
        <w:t>usług</w:t>
      </w:r>
      <w:r w:rsidR="0043218D">
        <w:t xml:space="preserve"> </w:t>
      </w:r>
      <w:r w:rsidR="0043218D" w:rsidRPr="00FF1372">
        <w:t>oraz niektórych innych ustaw</w:t>
      </w:r>
      <w:r w:rsidRPr="00FF1372">
        <w:rPr>
          <w:rStyle w:val="IIGPindeksgrnyindeksugrnegoipogrubienie"/>
        </w:rPr>
        <w:footnoteReference w:id="1"/>
      </w:r>
      <w:r w:rsidRPr="00FF1372">
        <w:rPr>
          <w:rStyle w:val="IIGPindeksgrnyindeksugrnegoipogrubienie"/>
        </w:rPr>
        <w:t>)</w:t>
      </w:r>
      <w:r w:rsidR="0043218D" w:rsidRPr="00FF1372">
        <w:rPr>
          <w:rStyle w:val="IIGPindeksgrnyindeksugrnegoipogrubienie"/>
        </w:rPr>
        <w:t xml:space="preserve">, </w:t>
      </w:r>
      <w:r w:rsidR="0043218D" w:rsidRPr="00FF1372">
        <w:rPr>
          <w:rStyle w:val="IIGPindeksgrnyindeksugrnegoipogrubienie"/>
        </w:rPr>
        <w:footnoteReference w:id="2"/>
      </w:r>
      <w:r w:rsidR="0043218D" w:rsidRPr="00FF1372">
        <w:rPr>
          <w:rStyle w:val="IIGPindeksgrnyindeksugrnegoipogrubienie"/>
        </w:rPr>
        <w:t>)</w:t>
      </w:r>
    </w:p>
    <w:p w14:paraId="7B97EA8B" w14:textId="5414BDFF" w:rsidR="00F91EF9" w:rsidRDefault="00F91EF9" w:rsidP="00F91EF9">
      <w:pPr>
        <w:pStyle w:val="ARTartustawynprozporzdzenia"/>
      </w:pPr>
      <w:r w:rsidRPr="00FF1372">
        <w:rPr>
          <w:rStyle w:val="Ppogrubienie"/>
        </w:rPr>
        <w:t>Art. 1.</w:t>
      </w:r>
      <w:r w:rsidRPr="00FF1372">
        <w:t> W</w:t>
      </w:r>
      <w:r>
        <w:t xml:space="preserve"> </w:t>
      </w:r>
      <w:r w:rsidRPr="00FF1372">
        <w:t>ustawie z</w:t>
      </w:r>
      <w:r>
        <w:t xml:space="preserve"> </w:t>
      </w:r>
      <w:r w:rsidRPr="00FF1372">
        <w:t>dnia 11</w:t>
      </w:r>
      <w:r>
        <w:t xml:space="preserve"> </w:t>
      </w:r>
      <w:r w:rsidRPr="00FF1372">
        <w:t>marca 2004</w:t>
      </w:r>
      <w:r>
        <w:t xml:space="preserve"> </w:t>
      </w:r>
      <w:r w:rsidRPr="00FF1372">
        <w:t>r. o</w:t>
      </w:r>
      <w:r>
        <w:t xml:space="preserve"> </w:t>
      </w:r>
      <w:r w:rsidRPr="00FF1372">
        <w:t>podatku od towarów i</w:t>
      </w:r>
      <w:r>
        <w:t xml:space="preserve"> </w:t>
      </w:r>
      <w:r w:rsidRPr="00FF1372">
        <w:t>usług (Dz.</w:t>
      </w:r>
      <w:r>
        <w:t xml:space="preserve"> </w:t>
      </w:r>
      <w:r w:rsidRPr="00FF1372">
        <w:t>U. z</w:t>
      </w:r>
      <w:r>
        <w:t xml:space="preserve"> </w:t>
      </w:r>
      <w:r w:rsidRPr="00FF1372">
        <w:t>202</w:t>
      </w:r>
      <w:r>
        <w:t>5</w:t>
      </w:r>
      <w:r w:rsidR="00867AD7">
        <w:t> </w:t>
      </w:r>
      <w:r w:rsidRPr="00FF1372">
        <w:t>r. poz</w:t>
      </w:r>
      <w:r w:rsidR="00A52177">
        <w:t>.</w:t>
      </w:r>
      <w:r>
        <w:t xml:space="preserve"> 775</w:t>
      </w:r>
      <w:r w:rsidR="000D6877">
        <w:t>, z późn. zm.</w:t>
      </w:r>
      <w:r w:rsidR="002E5DC3">
        <w:rPr>
          <w:rStyle w:val="Odwoanieprzypisudolnego"/>
        </w:rPr>
        <w:footnoteReference w:id="3"/>
      </w:r>
      <w:r w:rsidR="002E5DC3" w:rsidRPr="00932CE3">
        <w:rPr>
          <w:rStyle w:val="IGindeksgrny"/>
        </w:rPr>
        <w:t>)</w:t>
      </w:r>
      <w:r w:rsidRPr="00FF1372">
        <w:t>) wprowadza się następujące zmiany:</w:t>
      </w:r>
    </w:p>
    <w:p w14:paraId="077E310A" w14:textId="363D8215" w:rsidR="00FF5612" w:rsidRDefault="00FF5612" w:rsidP="00FF5612">
      <w:pPr>
        <w:pStyle w:val="PKTpunkt"/>
      </w:pPr>
      <w:r>
        <w:t>1)</w:t>
      </w:r>
      <w:r>
        <w:tab/>
        <w:t>w art. 2:</w:t>
      </w:r>
    </w:p>
    <w:p w14:paraId="0F2C0150" w14:textId="57E9E744" w:rsidR="00FF5612" w:rsidRPr="00BA3CA5" w:rsidRDefault="00FF5612" w:rsidP="00FF5612">
      <w:pPr>
        <w:pStyle w:val="LITlitera"/>
      </w:pPr>
      <w:r>
        <w:t>a)</w:t>
      </w:r>
      <w:r>
        <w:tab/>
      </w:r>
      <w:r w:rsidRPr="00BA3CA5">
        <w:t>w pkt 22a lit</w:t>
      </w:r>
      <w:r w:rsidR="003C46F1">
        <w:t>.</w:t>
      </w:r>
      <w:r w:rsidRPr="00BA3CA5">
        <w:t xml:space="preserve"> a i b otrzymują brzmienie:</w:t>
      </w:r>
    </w:p>
    <w:p w14:paraId="263B01C7" w14:textId="66A3A9BE" w:rsidR="00FF5612" w:rsidRPr="00BA3CA5" w:rsidRDefault="00FF5612" w:rsidP="00FF5612">
      <w:pPr>
        <w:pStyle w:val="ZLITLITzmlitliter"/>
      </w:pPr>
      <w:r w:rsidRPr="00BA3CA5">
        <w:t>„a)</w:t>
      </w:r>
      <w:r w:rsidRPr="00BA3CA5">
        <w:tab/>
        <w:t>podatnik</w:t>
      </w:r>
      <w:r w:rsidR="000A544F" w:rsidRPr="00BA3CA5">
        <w:t>iem</w:t>
      </w:r>
      <w:r w:rsidRPr="00BA3CA5">
        <w:t xml:space="preserve">, o którym mowa w art. 15, lub </w:t>
      </w:r>
      <w:r w:rsidR="000A544F" w:rsidRPr="00BA3CA5">
        <w:t>podatnikiem</w:t>
      </w:r>
      <w:r w:rsidRPr="00BA3CA5">
        <w:t xml:space="preserve"> podatku od wartości dodanej, którzy nie mają obowiązku rozliczania wewnątrzwspólnotowego nabycia towarów, o którym mowa w art. 9, lub</w:t>
      </w:r>
    </w:p>
    <w:p w14:paraId="40BFED1C" w14:textId="75E3C101" w:rsidR="00FF5612" w:rsidRPr="00BA3CA5" w:rsidRDefault="00FF5612" w:rsidP="00FF5612">
      <w:pPr>
        <w:pStyle w:val="ZLITLITzmlitliter"/>
      </w:pPr>
      <w:r w:rsidRPr="00BA3CA5">
        <w:t>b)</w:t>
      </w:r>
      <w:r w:rsidRPr="00BA3CA5">
        <w:tab/>
        <w:t>osob</w:t>
      </w:r>
      <w:r w:rsidR="000A544F" w:rsidRPr="00BA3CA5">
        <w:t>ą</w:t>
      </w:r>
      <w:r w:rsidRPr="00BA3CA5">
        <w:t xml:space="preserve"> prawn</w:t>
      </w:r>
      <w:r w:rsidR="000A544F" w:rsidRPr="00BA3CA5">
        <w:t>ą</w:t>
      </w:r>
      <w:r w:rsidRPr="00BA3CA5">
        <w:t xml:space="preserve"> niebędąc</w:t>
      </w:r>
      <w:r w:rsidR="000A544F" w:rsidRPr="00BA3CA5">
        <w:t>ą</w:t>
      </w:r>
      <w:r w:rsidRPr="00BA3CA5">
        <w:t xml:space="preserve"> podatnikiem, o którym mowa w lit. a, która nie ma obowiązku rozliczania wewnątrzwspólnotowego nabycia towarów, o którym mowa w art. 9, lub”,</w:t>
      </w:r>
    </w:p>
    <w:p w14:paraId="1DF81F65" w14:textId="54BC4510" w:rsidR="00FF5612" w:rsidRPr="00BA3CA5" w:rsidRDefault="00FF5612" w:rsidP="00FF5612">
      <w:pPr>
        <w:pStyle w:val="LITlitera"/>
      </w:pPr>
      <w:r w:rsidRPr="00BA3CA5">
        <w:t>b)</w:t>
      </w:r>
      <w:r w:rsidRPr="00BA3CA5">
        <w:tab/>
        <w:t>w pkt 22b lit</w:t>
      </w:r>
      <w:r w:rsidR="00327CE6">
        <w:t>.</w:t>
      </w:r>
      <w:r w:rsidRPr="00BA3CA5">
        <w:t xml:space="preserve"> a i b otrzymują brzmienie:</w:t>
      </w:r>
    </w:p>
    <w:p w14:paraId="52D91F76" w14:textId="05A8C9EA" w:rsidR="00FF5612" w:rsidRPr="00BA3CA5" w:rsidRDefault="00FF5612" w:rsidP="00FF5612">
      <w:pPr>
        <w:pStyle w:val="ZLITLITzmlitliter"/>
      </w:pPr>
      <w:r w:rsidRPr="00BA3CA5">
        <w:t>„a)</w:t>
      </w:r>
      <w:r w:rsidRPr="00BA3CA5">
        <w:tab/>
        <w:t>podatnik</w:t>
      </w:r>
      <w:r w:rsidR="000A544F" w:rsidRPr="00BA3CA5">
        <w:t>iem</w:t>
      </w:r>
      <w:r w:rsidRPr="00BA3CA5">
        <w:t>, o którym mowa w art. 15, lub podatnik</w:t>
      </w:r>
      <w:r w:rsidR="000A544F" w:rsidRPr="00BA3CA5">
        <w:t>iem</w:t>
      </w:r>
      <w:r w:rsidRPr="00BA3CA5">
        <w:t xml:space="preserve"> podatku od wartości dodanej, którzy nie mają obowiązku rozliczania wewnątrzwspólnotowego nabycia towarów, o którym mowa w art. 9, lub</w:t>
      </w:r>
    </w:p>
    <w:p w14:paraId="3868E9FD" w14:textId="0142D92F" w:rsidR="001138FB" w:rsidRDefault="00FF5612" w:rsidP="00FF5612">
      <w:pPr>
        <w:pStyle w:val="ZLITLITzmlitliter"/>
      </w:pPr>
      <w:r w:rsidRPr="00BA3CA5">
        <w:t>b)</w:t>
      </w:r>
      <w:r w:rsidRPr="00BA3CA5">
        <w:tab/>
        <w:t>osob</w:t>
      </w:r>
      <w:r w:rsidR="000A544F" w:rsidRPr="00BA3CA5">
        <w:t>ą</w:t>
      </w:r>
      <w:r w:rsidRPr="00BA3CA5">
        <w:t xml:space="preserve"> prawn</w:t>
      </w:r>
      <w:r w:rsidR="000A544F" w:rsidRPr="00BA3CA5">
        <w:t>ą</w:t>
      </w:r>
      <w:r w:rsidRPr="00BA3CA5">
        <w:t xml:space="preserve"> niebędąc</w:t>
      </w:r>
      <w:r w:rsidR="000A544F" w:rsidRPr="00BA3CA5">
        <w:t>ą</w:t>
      </w:r>
      <w:r w:rsidRPr="00BA3CA5">
        <w:t xml:space="preserve"> podatnikiem, o którym mowa w lit. a, która nie ma obowiązku rozliczania wewnątrzwspólnotowego nabycia towarów, o którym mowa w art. 9, </w:t>
      </w:r>
      <w:r w:rsidRPr="00514A26">
        <w:t>lub”</w:t>
      </w:r>
      <w:r w:rsidR="000C3880">
        <w:t>;</w:t>
      </w:r>
    </w:p>
    <w:p w14:paraId="0E0DC5D8" w14:textId="70B43D23" w:rsidR="00F91EF9" w:rsidRPr="00C716DB" w:rsidRDefault="00616B46" w:rsidP="00F91EF9">
      <w:pPr>
        <w:pStyle w:val="PKTpunkt"/>
      </w:pPr>
      <w:r>
        <w:t>2</w:t>
      </w:r>
      <w:r w:rsidR="00F91EF9" w:rsidRPr="00FF1372">
        <w:t>)</w:t>
      </w:r>
      <w:r w:rsidR="00F91EF9" w:rsidRPr="009B6B81">
        <w:tab/>
      </w:r>
      <w:r w:rsidR="00F91EF9" w:rsidRPr="00C716DB">
        <w:t>w art. 7a:</w:t>
      </w:r>
    </w:p>
    <w:p w14:paraId="58E3F4C2" w14:textId="44CEB1FE" w:rsidR="00F91EF9" w:rsidRDefault="00F91EF9" w:rsidP="007A71D8">
      <w:pPr>
        <w:pStyle w:val="LITlitera"/>
      </w:pPr>
      <w:r>
        <w:t>a)</w:t>
      </w:r>
      <w:r>
        <w:tab/>
      </w:r>
      <w:r w:rsidR="007A71D8">
        <w:t xml:space="preserve">w </w:t>
      </w:r>
      <w:r>
        <w:t xml:space="preserve">ust. 1 </w:t>
      </w:r>
      <w:r w:rsidR="007A71D8">
        <w:t xml:space="preserve">wyrazy </w:t>
      </w:r>
      <w:r w:rsidR="007A71D8" w:rsidRPr="00FF023F">
        <w:t>„</w:t>
      </w:r>
      <w:r w:rsidR="00BA1DF4" w:rsidRPr="00BA1DF4">
        <w:t>podatnik ten samodzielnie otrzymał towary i dokonał ich dostawy</w:t>
      </w:r>
      <w:r w:rsidR="00BA1DF4" w:rsidRPr="00FF1372">
        <w:t>”</w:t>
      </w:r>
      <w:r w:rsidR="007A71D8">
        <w:t xml:space="preserve"> zastępuje się wyrazami</w:t>
      </w:r>
      <w:r w:rsidR="007A71D8" w:rsidRPr="007A71D8">
        <w:t xml:space="preserve"> </w:t>
      </w:r>
      <w:r w:rsidR="007A71D8" w:rsidRPr="00FF023F">
        <w:t xml:space="preserve">„podatnik ten otrzymał </w:t>
      </w:r>
      <w:r w:rsidR="007A71D8">
        <w:t xml:space="preserve">te </w:t>
      </w:r>
      <w:r w:rsidR="007A71D8" w:rsidRPr="00FF023F">
        <w:t>towary i dokonał ich dostawy</w:t>
      </w:r>
      <w:r w:rsidR="007A71D8" w:rsidRPr="00F91EF9">
        <w:t xml:space="preserve"> </w:t>
      </w:r>
      <w:r w:rsidR="007A71D8" w:rsidRPr="008D1A61">
        <w:t>samodzielnie</w:t>
      </w:r>
      <w:r w:rsidR="00BA1DF4" w:rsidRPr="00FF1372">
        <w:t>”</w:t>
      </w:r>
      <w:r w:rsidRPr="00FF023F">
        <w:t>,</w:t>
      </w:r>
    </w:p>
    <w:p w14:paraId="561DF237" w14:textId="4BCD78EF" w:rsidR="00F91EF9" w:rsidRDefault="00F91EF9" w:rsidP="00B66EA4">
      <w:pPr>
        <w:pStyle w:val="LITlitera"/>
      </w:pPr>
      <w:r>
        <w:t>b</w:t>
      </w:r>
      <w:r w:rsidRPr="007066F8">
        <w:t>)</w:t>
      </w:r>
      <w:r w:rsidRPr="007066F8">
        <w:tab/>
        <w:t xml:space="preserve">w ust. </w:t>
      </w:r>
      <w:r>
        <w:t>2</w:t>
      </w:r>
      <w:r w:rsidRPr="007066F8">
        <w:t>:</w:t>
      </w:r>
    </w:p>
    <w:p w14:paraId="0EC48599" w14:textId="5D41ABC4" w:rsidR="00B66EA4" w:rsidRPr="00F91EF9" w:rsidRDefault="00B66EA4" w:rsidP="00B66EA4">
      <w:pPr>
        <w:pStyle w:val="TIRtiret"/>
      </w:pPr>
      <w:r w:rsidRPr="00B66EA4">
        <w:lastRenderedPageBreak/>
        <w:t>–</w:t>
      </w:r>
      <w:r w:rsidRPr="00B66EA4">
        <w:tab/>
        <w:t>pkt 2 otrzymuje brzmienie:</w:t>
      </w:r>
    </w:p>
    <w:p w14:paraId="55E20D82" w14:textId="77777777" w:rsidR="00F91EF9" w:rsidRPr="00BC7328" w:rsidRDefault="00F91EF9" w:rsidP="00F91EF9">
      <w:pPr>
        <w:pStyle w:val="ZTIRPKTzmpkttiret"/>
      </w:pPr>
      <w:r w:rsidRPr="00BC7328">
        <w:t>„2)</w:t>
      </w:r>
      <w:r w:rsidRPr="00BC7328">
        <w:tab/>
        <w:t>dostawy towarów na rzecz:</w:t>
      </w:r>
    </w:p>
    <w:p w14:paraId="5C2D12C9" w14:textId="601EF462" w:rsidR="00F91EF9" w:rsidRPr="00514A26" w:rsidRDefault="00F91EF9" w:rsidP="00F91EF9">
      <w:pPr>
        <w:pStyle w:val="ZTIRLITwPKTzmlitwpkttiret"/>
      </w:pPr>
      <w:r w:rsidRPr="00514A26">
        <w:t>a)</w:t>
      </w:r>
      <w:r w:rsidRPr="00514A26">
        <w:tab/>
        <w:t>podatnika</w:t>
      </w:r>
      <w:r w:rsidR="00720F12">
        <w:t>, o którym mowa w art. 15,</w:t>
      </w:r>
      <w:r w:rsidR="00C743CF">
        <w:t xml:space="preserve"> </w:t>
      </w:r>
      <w:r w:rsidRPr="00514A26">
        <w:t xml:space="preserve">lub </w:t>
      </w:r>
      <w:r w:rsidR="00720F12" w:rsidRPr="00720F12">
        <w:t>podatnika podatku od wartości dodanej</w:t>
      </w:r>
      <w:r w:rsidRPr="00514A26">
        <w:t>, którzy nie mają obowiązku rozliczania wewnątrzwspólnotowego nabycia towarów, o którym mowa w art. 9, lub</w:t>
      </w:r>
    </w:p>
    <w:p w14:paraId="48368BB3" w14:textId="07D6C4A8" w:rsidR="00F91EF9" w:rsidRPr="00514A26" w:rsidRDefault="00F91EF9" w:rsidP="00F91EF9">
      <w:pPr>
        <w:pStyle w:val="ZTIRLITwPKTzmlitwpkttiret"/>
      </w:pPr>
      <w:r w:rsidRPr="00514A26">
        <w:t>b)</w:t>
      </w:r>
      <w:r w:rsidRPr="00514A26">
        <w:tab/>
        <w:t>osoby prawnej niebędącej podatnikiem</w:t>
      </w:r>
      <w:r w:rsidR="00720F12">
        <w:t>, o którym mowa w lit. a,</w:t>
      </w:r>
      <w:r w:rsidRPr="00514A26">
        <w:t xml:space="preserve"> któr</w:t>
      </w:r>
      <w:r w:rsidR="00720F12">
        <w:t>a</w:t>
      </w:r>
      <w:r w:rsidRPr="00514A26">
        <w:t xml:space="preserve"> nie ma obowiązku rozliczania wewnątrzwspólnotowego nabycia towarów, o którym mowa w art. 9, lub</w:t>
      </w:r>
    </w:p>
    <w:p w14:paraId="6F9A3455" w14:textId="2F8BA8F7" w:rsidR="00F91EF9" w:rsidRPr="00514A26" w:rsidRDefault="00F91EF9" w:rsidP="00F91EF9">
      <w:pPr>
        <w:pStyle w:val="ZTIRLITwPKTzmlitwpkttiret"/>
      </w:pPr>
      <w:r w:rsidRPr="00514A26">
        <w:t>c)</w:t>
      </w:r>
      <w:r w:rsidRPr="00514A26">
        <w:tab/>
      </w:r>
      <w:r w:rsidRPr="002A3681">
        <w:t>każdego podmiotu</w:t>
      </w:r>
      <w:r w:rsidR="00A20FE3">
        <w:t xml:space="preserve"> </w:t>
      </w:r>
      <w:r w:rsidRPr="00514A26">
        <w:t>niebędącego podatnikiem</w:t>
      </w:r>
      <w:r w:rsidR="00A20FE3">
        <w:t>,</w:t>
      </w:r>
      <w:r w:rsidR="00A20FE3" w:rsidRPr="002A3681">
        <w:t xml:space="preserve"> innego </w:t>
      </w:r>
      <w:r w:rsidR="00A20FE3">
        <w:t>niż określony w lit. b</w:t>
      </w:r>
      <w:r w:rsidRPr="00514A26">
        <w:t>”</w:t>
      </w:r>
      <w:r w:rsidR="001B5AD6" w:rsidRPr="00514A26">
        <w:t>,</w:t>
      </w:r>
    </w:p>
    <w:p w14:paraId="09D686B6" w14:textId="54C18DBE" w:rsidR="00F91EF9" w:rsidRPr="00F91EF9" w:rsidRDefault="00F91EF9" w:rsidP="00B66EA4">
      <w:pPr>
        <w:pStyle w:val="TIRtiret"/>
      </w:pPr>
      <w:r w:rsidRPr="00514A26">
        <w:t>–</w:t>
      </w:r>
      <w:r w:rsidRPr="00514A26">
        <w:tab/>
        <w:t>częś</w:t>
      </w:r>
      <w:r w:rsidR="005938BA" w:rsidRPr="00514A26">
        <w:t>ć</w:t>
      </w:r>
      <w:r w:rsidRPr="00514A26">
        <w:t xml:space="preserve"> </w:t>
      </w:r>
      <w:r w:rsidRPr="00F91EF9">
        <w:t>wspólna otrzymuje brzmienie:</w:t>
      </w:r>
    </w:p>
    <w:p w14:paraId="2EE1CA0E" w14:textId="00CAB24C" w:rsidR="00B20FCA" w:rsidRPr="00B20FCA" w:rsidRDefault="00F91EF9" w:rsidP="00174BB5">
      <w:pPr>
        <w:pStyle w:val="ZTIRCZWSPPKTzmczciwsppkttiret"/>
      </w:pPr>
      <w:r>
        <w:t>„</w:t>
      </w:r>
      <w:r w:rsidRPr="00FF1372">
        <w:t>–</w:t>
      </w:r>
      <w:r w:rsidR="00F87438">
        <w:t xml:space="preserve"> </w:t>
      </w:r>
      <w:r w:rsidRPr="00F91EF9">
        <w:t xml:space="preserve">uznaje się, że podatnik, </w:t>
      </w:r>
      <w:bookmarkStart w:id="0" w:name="_Hlk222222872"/>
      <w:r w:rsidRPr="00F91EF9">
        <w:t xml:space="preserve">który ułatwia tę dostawę, otrzymał te </w:t>
      </w:r>
      <w:r w:rsidRPr="00174BB5">
        <w:t>towary</w:t>
      </w:r>
      <w:r w:rsidRPr="00F91EF9">
        <w:t xml:space="preserve"> i dokonał ich dostawy samodzielnie</w:t>
      </w:r>
      <w:bookmarkEnd w:id="0"/>
      <w:r w:rsidRPr="00F91EF9">
        <w:t>.</w:t>
      </w:r>
      <w:r w:rsidRPr="00FF1372">
        <w:t>”;</w:t>
      </w:r>
    </w:p>
    <w:p w14:paraId="7B21CDB7" w14:textId="4D9A5BEE" w:rsidR="00F91EF9" w:rsidRPr="00D43A8C" w:rsidRDefault="00616B46" w:rsidP="00F91EF9">
      <w:pPr>
        <w:pStyle w:val="PKTpunkt"/>
      </w:pPr>
      <w:r>
        <w:t>3</w:t>
      </w:r>
      <w:r w:rsidR="00F91EF9" w:rsidRPr="00D43A8C">
        <w:t>)</w:t>
      </w:r>
      <w:r w:rsidR="00F91EF9" w:rsidRPr="00D43A8C">
        <w:tab/>
        <w:t>w dziale II uchyla się rozdziały 3a i 3b;</w:t>
      </w:r>
    </w:p>
    <w:p w14:paraId="5ADDEB87" w14:textId="35C588D0" w:rsidR="00F91EF9" w:rsidRPr="00951126" w:rsidRDefault="00616B46" w:rsidP="00F91EF9">
      <w:pPr>
        <w:pStyle w:val="PKTpunkt"/>
      </w:pPr>
      <w:r>
        <w:t>4</w:t>
      </w:r>
      <w:r w:rsidR="00F91EF9" w:rsidRPr="00951126">
        <w:t>)</w:t>
      </w:r>
      <w:r w:rsidR="00F91EF9" w:rsidRPr="00951126">
        <w:tab/>
        <w:t>w art.</w:t>
      </w:r>
      <w:r w:rsidR="004270FC" w:rsidRPr="00BF3418">
        <w:rPr>
          <w:rStyle w:val="Kkursywa"/>
        </w:rPr>
        <w:t xml:space="preserve"> </w:t>
      </w:r>
      <w:r w:rsidR="00F91EF9" w:rsidRPr="00951126">
        <w:t>19a po ust. 5 dodaje się ust. 5a w brzmieniu:</w:t>
      </w:r>
    </w:p>
    <w:p w14:paraId="0EA1723D" w14:textId="4624A1CC" w:rsidR="00F91EF9" w:rsidRDefault="00F91EF9" w:rsidP="00F91EF9">
      <w:pPr>
        <w:pStyle w:val="ZUSTzmustartykuempunktem"/>
      </w:pPr>
      <w:r>
        <w:t xml:space="preserve">„5a. </w:t>
      </w:r>
      <w:r w:rsidR="00AB78B4" w:rsidRPr="00AB78B4">
        <w:t>Przepis</w:t>
      </w:r>
      <w:r w:rsidR="007A71D8">
        <w:t>u</w:t>
      </w:r>
      <w:r w:rsidR="00AB78B4" w:rsidRPr="00AB78B4">
        <w:t xml:space="preserve"> ust. 5 nie stosuje się do</w:t>
      </w:r>
      <w:r>
        <w:t>:</w:t>
      </w:r>
    </w:p>
    <w:p w14:paraId="62A8399E" w14:textId="77777777" w:rsidR="00F91EF9" w:rsidRDefault="00F91EF9" w:rsidP="00F91EF9">
      <w:pPr>
        <w:pStyle w:val="ZPKTzmpktartykuempunktem"/>
      </w:pPr>
      <w:r>
        <w:t>1)</w:t>
      </w:r>
      <w:r>
        <w:tab/>
      </w:r>
      <w:bookmarkStart w:id="1" w:name="_Hlk222229899"/>
      <w:r w:rsidRPr="00A72D6E">
        <w:t>dostaw towarów</w:t>
      </w:r>
      <w:r>
        <w:t xml:space="preserve"> </w:t>
      </w:r>
      <w:r w:rsidRPr="002E6F30">
        <w:t>i świadczenia usług objętych procedur</w:t>
      </w:r>
      <w:r>
        <w:t>ą</w:t>
      </w:r>
      <w:r w:rsidRPr="002E6F30">
        <w:t xml:space="preserve"> szczególn</w:t>
      </w:r>
      <w:r>
        <w:t>ą</w:t>
      </w:r>
      <w:r w:rsidRPr="002E6F30">
        <w:t>, o któr</w:t>
      </w:r>
      <w:r>
        <w:t>ej</w:t>
      </w:r>
      <w:r w:rsidRPr="002E6F30">
        <w:t xml:space="preserve"> mowa w dziale XII w rozdzia</w:t>
      </w:r>
      <w:r>
        <w:t>le</w:t>
      </w:r>
      <w:r w:rsidRPr="002E6F30">
        <w:t xml:space="preserve"> 6a</w:t>
      </w:r>
      <w:r>
        <w:t>,</w:t>
      </w:r>
      <w:r w:rsidRPr="002E6F30">
        <w:t xml:space="preserve"> dokonywanych przez podatnik</w:t>
      </w:r>
      <w:r>
        <w:t>a</w:t>
      </w:r>
      <w:r w:rsidRPr="002E6F30">
        <w:t xml:space="preserve"> zidentyfikowan</w:t>
      </w:r>
      <w:r>
        <w:t>ego</w:t>
      </w:r>
      <w:r w:rsidRPr="002E6F30">
        <w:t xml:space="preserve"> na potrzeby t</w:t>
      </w:r>
      <w:r>
        <w:t>ej</w:t>
      </w:r>
      <w:r w:rsidRPr="002E6F30">
        <w:t xml:space="preserve"> procedur</w:t>
      </w:r>
      <w:r>
        <w:t>y;</w:t>
      </w:r>
    </w:p>
    <w:p w14:paraId="6AB749B9" w14:textId="77777777" w:rsidR="00F91EF9" w:rsidRDefault="00F91EF9" w:rsidP="00F91EF9">
      <w:pPr>
        <w:pStyle w:val="ZPKTzmpktartykuempunktem"/>
      </w:pPr>
      <w:r>
        <w:t>2)</w:t>
      </w:r>
      <w:r>
        <w:tab/>
      </w:r>
      <w:r w:rsidRPr="002E6F30">
        <w:t>usług objętych procedur</w:t>
      </w:r>
      <w:r>
        <w:t>ą</w:t>
      </w:r>
      <w:r w:rsidRPr="002E6F30">
        <w:t xml:space="preserve"> szczególn</w:t>
      </w:r>
      <w:r>
        <w:t>ą</w:t>
      </w:r>
      <w:r w:rsidRPr="002E6F30">
        <w:t>, o któr</w:t>
      </w:r>
      <w:r>
        <w:t>ej</w:t>
      </w:r>
      <w:r w:rsidRPr="002E6F30">
        <w:t xml:space="preserve"> mowa w dziale XII w rozdzia</w:t>
      </w:r>
      <w:r>
        <w:t>le</w:t>
      </w:r>
      <w:r w:rsidRPr="002E6F30">
        <w:t xml:space="preserve"> </w:t>
      </w:r>
      <w:r>
        <w:t>7,</w:t>
      </w:r>
      <w:r w:rsidRPr="002E6F30">
        <w:t xml:space="preserve"> </w:t>
      </w:r>
      <w:r>
        <w:t>świadczonych</w:t>
      </w:r>
      <w:r w:rsidRPr="002E6F30">
        <w:t xml:space="preserve"> przez </w:t>
      </w:r>
      <w:r>
        <w:t>podmiot zagraniczny</w:t>
      </w:r>
      <w:r w:rsidRPr="002E6F30">
        <w:t xml:space="preserve"> zidentyfikowan</w:t>
      </w:r>
      <w:r>
        <w:t>y</w:t>
      </w:r>
      <w:r w:rsidRPr="002E6F30">
        <w:t xml:space="preserve"> na potrzeby t</w:t>
      </w:r>
      <w:r>
        <w:t>ej</w:t>
      </w:r>
      <w:r w:rsidRPr="002E6F30">
        <w:t xml:space="preserve"> procedur</w:t>
      </w:r>
      <w:r>
        <w:t>y</w:t>
      </w:r>
      <w:r w:rsidRPr="00A72D6E">
        <w:t>.</w:t>
      </w:r>
      <w:r>
        <w:t>”;</w:t>
      </w:r>
    </w:p>
    <w:bookmarkEnd w:id="1"/>
    <w:p w14:paraId="14942A8E" w14:textId="7B26D011" w:rsidR="00F91EF9" w:rsidRPr="00A72D6E" w:rsidRDefault="00616B46" w:rsidP="00F91EF9">
      <w:pPr>
        <w:pStyle w:val="PKTpunkt"/>
      </w:pPr>
      <w:r>
        <w:t>5</w:t>
      </w:r>
      <w:r w:rsidR="00F91EF9">
        <w:t>)</w:t>
      </w:r>
      <w:r w:rsidR="00F91EF9">
        <w:tab/>
        <w:t xml:space="preserve">w art. 21 w ust. 6 w pkt 2 </w:t>
      </w:r>
      <w:r w:rsidR="00F91EF9" w:rsidRPr="00A72D6E">
        <w:t xml:space="preserve">w lit. </w:t>
      </w:r>
      <w:r w:rsidR="00F91EF9">
        <w:t>c</w:t>
      </w:r>
      <w:r w:rsidR="00F91EF9" w:rsidRPr="00A72D6E">
        <w:t xml:space="preserve"> kropkę zastępuje się przecinkiem i dodaje się lit. </w:t>
      </w:r>
      <w:r w:rsidR="00F91EF9">
        <w:t>d i e</w:t>
      </w:r>
      <w:r w:rsidR="00F91EF9" w:rsidRPr="00A72D6E">
        <w:t xml:space="preserve"> w</w:t>
      </w:r>
      <w:r w:rsidR="00911EA7">
        <w:t> </w:t>
      </w:r>
      <w:r w:rsidR="00F91EF9" w:rsidRPr="00A72D6E">
        <w:t>brzmieniu:</w:t>
      </w:r>
    </w:p>
    <w:p w14:paraId="13315617" w14:textId="77777777" w:rsidR="00F91EF9" w:rsidRDefault="00F91EF9" w:rsidP="00F91EF9">
      <w:pPr>
        <w:pStyle w:val="ZLITzmlitartykuempunktem"/>
      </w:pPr>
      <w:r w:rsidRPr="00A72D6E">
        <w:t>„</w:t>
      </w:r>
      <w:r>
        <w:t>d</w:t>
      </w:r>
      <w:r w:rsidRPr="00A72D6E">
        <w:t>)</w:t>
      </w:r>
      <w:r>
        <w:tab/>
      </w:r>
      <w:r w:rsidRPr="00021F1B">
        <w:t>dostaw towarów i świadczenia usług objętych procedurą szczególną, o której mowa w dziale XII w rozdzia</w:t>
      </w:r>
      <w:r>
        <w:t>le</w:t>
      </w:r>
      <w:r w:rsidRPr="00021F1B">
        <w:t xml:space="preserve"> 6a, dokonywanych przez podatnika zidentyfikowanego na potrzeby tej procedury,</w:t>
      </w:r>
    </w:p>
    <w:p w14:paraId="66C0754A" w14:textId="77777777" w:rsidR="00F91EF9" w:rsidRDefault="00F91EF9" w:rsidP="00F91EF9">
      <w:pPr>
        <w:pStyle w:val="ZLITzmlitartykuempunktem"/>
      </w:pPr>
      <w:r>
        <w:t>e)</w:t>
      </w:r>
      <w:r>
        <w:tab/>
      </w:r>
      <w:r w:rsidRPr="002E6F30">
        <w:t>usług objętych procedur</w:t>
      </w:r>
      <w:r>
        <w:t>ą</w:t>
      </w:r>
      <w:r w:rsidRPr="002E6F30">
        <w:t xml:space="preserve"> szczególn</w:t>
      </w:r>
      <w:r>
        <w:t>ą</w:t>
      </w:r>
      <w:r w:rsidRPr="002E6F30">
        <w:t>, o któr</w:t>
      </w:r>
      <w:r>
        <w:t>ej</w:t>
      </w:r>
      <w:r w:rsidRPr="002E6F30">
        <w:t xml:space="preserve"> mowa w dziale XII w rozdzia</w:t>
      </w:r>
      <w:r>
        <w:t>le</w:t>
      </w:r>
      <w:r w:rsidRPr="002E6F30">
        <w:t xml:space="preserve"> </w:t>
      </w:r>
      <w:r>
        <w:t>7,</w:t>
      </w:r>
      <w:r w:rsidRPr="002E6F30">
        <w:t xml:space="preserve"> </w:t>
      </w:r>
      <w:r>
        <w:t>świadczonych</w:t>
      </w:r>
      <w:r w:rsidRPr="002E6F30">
        <w:t xml:space="preserve"> przez </w:t>
      </w:r>
      <w:r>
        <w:t>podmiot zagraniczny</w:t>
      </w:r>
      <w:r w:rsidRPr="002E6F30">
        <w:t xml:space="preserve"> zidentyfikowan</w:t>
      </w:r>
      <w:r>
        <w:t>y</w:t>
      </w:r>
      <w:r w:rsidRPr="002E6F30">
        <w:t xml:space="preserve"> na potrzeby t</w:t>
      </w:r>
      <w:r>
        <w:t>ej</w:t>
      </w:r>
      <w:r w:rsidRPr="002E6F30">
        <w:t xml:space="preserve"> procedur</w:t>
      </w:r>
      <w:r>
        <w:t>y</w:t>
      </w:r>
      <w:r w:rsidRPr="00A72D6E">
        <w:t>.”;</w:t>
      </w:r>
    </w:p>
    <w:p w14:paraId="006075EC" w14:textId="04A624A4" w:rsidR="00F91EF9" w:rsidRDefault="00616B46" w:rsidP="00F91EF9">
      <w:pPr>
        <w:pStyle w:val="PKTpunkt"/>
      </w:pPr>
      <w:r>
        <w:t>6</w:t>
      </w:r>
      <w:r w:rsidR="00F91EF9" w:rsidRPr="00FF1372">
        <w:t>)</w:t>
      </w:r>
      <w:r w:rsidR="00F91EF9" w:rsidRPr="00FF1372">
        <w:tab/>
      </w:r>
      <w:r w:rsidR="00F91EF9">
        <w:t>w art. 22a:</w:t>
      </w:r>
    </w:p>
    <w:p w14:paraId="2D7E792E" w14:textId="2828965A" w:rsidR="00284EEB" w:rsidRDefault="00F91EF9" w:rsidP="00F91EF9">
      <w:pPr>
        <w:pStyle w:val="LITlitera"/>
      </w:pPr>
      <w:r>
        <w:t>a)</w:t>
      </w:r>
      <w:r>
        <w:tab/>
        <w:t>w ust. 1</w:t>
      </w:r>
      <w:r w:rsidR="00284EEB">
        <w:t>:</w:t>
      </w:r>
    </w:p>
    <w:p w14:paraId="6D3DFD99" w14:textId="0C2CB2D1" w:rsidR="00C31908" w:rsidRDefault="004F747E" w:rsidP="004F747E">
      <w:pPr>
        <w:pStyle w:val="TIRtiret"/>
      </w:pPr>
      <w:r w:rsidRPr="00B66EA4">
        <w:lastRenderedPageBreak/>
        <w:t>–</w:t>
      </w:r>
      <w:r>
        <w:tab/>
      </w:r>
      <w:r w:rsidR="00591971">
        <w:t xml:space="preserve">w </w:t>
      </w:r>
      <w:r>
        <w:t>pkt 1</w:t>
      </w:r>
      <w:r w:rsidR="00591971" w:rsidRPr="00591971">
        <w:t xml:space="preserve"> </w:t>
      </w:r>
      <w:bookmarkStart w:id="2" w:name="_Hlk228179349"/>
      <w:r w:rsidR="00591971">
        <w:t>wyrazy</w:t>
      </w:r>
      <w:r w:rsidR="00591971" w:rsidRPr="003C795E">
        <w:t xml:space="preserve"> </w:t>
      </w:r>
      <w:r w:rsidR="00591971" w:rsidRPr="00D6508D">
        <w:t>„</w:t>
      </w:r>
      <w:r w:rsidR="00CF10EE" w:rsidRPr="00CF10EE">
        <w:t>tylko na terytorium jednego państwa członkowskiego</w:t>
      </w:r>
      <w:r w:rsidR="00591971" w:rsidRPr="003E254A">
        <w:t>”</w:t>
      </w:r>
      <w:r w:rsidR="00591971">
        <w:t xml:space="preserve"> zastępuje się wyrazami</w:t>
      </w:r>
      <w:r w:rsidR="00591971" w:rsidRPr="003C795E">
        <w:t xml:space="preserve"> </w:t>
      </w:r>
      <w:r w:rsidR="00591971" w:rsidRPr="00AD5890">
        <w:t>„</w:t>
      </w:r>
      <w:r w:rsidR="00591971" w:rsidRPr="005F530A">
        <w:t xml:space="preserve">na terytorium </w:t>
      </w:r>
      <w:r w:rsidR="00591971" w:rsidRPr="00591971">
        <w:t>państwa członkowskiego</w:t>
      </w:r>
      <w:r w:rsidR="00591971" w:rsidRPr="00AD5890">
        <w:t>”</w:t>
      </w:r>
      <w:r w:rsidR="00591971">
        <w:t>,</w:t>
      </w:r>
    </w:p>
    <w:bookmarkEnd w:id="2"/>
    <w:p w14:paraId="3213144E" w14:textId="0DB936A6" w:rsidR="00591971" w:rsidRDefault="00591971" w:rsidP="00591971">
      <w:pPr>
        <w:pStyle w:val="TIRtiret"/>
      </w:pPr>
      <w:r w:rsidRPr="00B66EA4">
        <w:t>–</w:t>
      </w:r>
      <w:r>
        <w:tab/>
        <w:t>po pkt 1 dodaje się pkt 1a w brzmieniu:</w:t>
      </w:r>
    </w:p>
    <w:p w14:paraId="1BF57195" w14:textId="46AE2ED6" w:rsidR="00591971" w:rsidRDefault="00591971" w:rsidP="00591971">
      <w:pPr>
        <w:pStyle w:val="ZTIRPKTzmpkttiret"/>
      </w:pPr>
      <w:r w:rsidRPr="00D6508D">
        <w:t>„</w:t>
      </w:r>
      <w:r>
        <w:t>1a</w:t>
      </w:r>
      <w:r w:rsidR="00CF10EE">
        <w:t>)</w:t>
      </w:r>
      <w:r w:rsidRPr="00D6508D">
        <w:tab/>
      </w:r>
      <w:r w:rsidRPr="00591971">
        <w:t xml:space="preserve">dostawca, o którym mowa w pkt 1, nie posiada stałego miejsca prowadzenia działalności </w:t>
      </w:r>
      <w:r w:rsidR="00CF10EE">
        <w:t xml:space="preserve">gospodarczej </w:t>
      </w:r>
      <w:r w:rsidRPr="00591971">
        <w:t>na terytorium Unii Europejskiej</w:t>
      </w:r>
      <w:r w:rsidRPr="00D6508D">
        <w:t>;</w:t>
      </w:r>
      <w:r w:rsidR="00A96580" w:rsidRPr="00AD5890">
        <w:t>”</w:t>
      </w:r>
      <w:r w:rsidR="00A96580">
        <w:t>,</w:t>
      </w:r>
    </w:p>
    <w:p w14:paraId="5DAD1545" w14:textId="056AEAE2" w:rsidR="00591971" w:rsidRDefault="00591971" w:rsidP="00591971">
      <w:pPr>
        <w:pStyle w:val="TIRtiret"/>
      </w:pPr>
      <w:r w:rsidRPr="00B66EA4">
        <w:t>–</w:t>
      </w:r>
      <w:r>
        <w:tab/>
        <w:t>pkt 2 i 3 otrzymują brzmienie:</w:t>
      </w:r>
    </w:p>
    <w:p w14:paraId="64718911" w14:textId="50EE90BF" w:rsidR="00D74D54" w:rsidRDefault="00591971" w:rsidP="00284EEB">
      <w:pPr>
        <w:pStyle w:val="ZTIRPKTzmpkttiret"/>
      </w:pPr>
      <w:r w:rsidRPr="00D6508D">
        <w:t>„</w:t>
      </w:r>
      <w:r w:rsidR="00F91EF9" w:rsidRPr="00D6508D">
        <w:t>2)</w:t>
      </w:r>
      <w:r w:rsidR="00F91EF9" w:rsidRPr="00D6508D">
        <w:tab/>
        <w:t>towary są wysyłane lub transportowane z terytorium państwa członkowskiego, o którym mowa w pkt 1, na terytorium innego państwa członkowskiego;</w:t>
      </w:r>
    </w:p>
    <w:p w14:paraId="4F1A6B4A" w14:textId="483C2AD2" w:rsidR="006328A7" w:rsidRDefault="004F747E" w:rsidP="004F747E">
      <w:pPr>
        <w:pStyle w:val="ZTIRPKTzmpkttiret"/>
      </w:pPr>
      <w:r>
        <w:t>3</w:t>
      </w:r>
      <w:r w:rsidRPr="00D6508D">
        <w:t>)</w:t>
      </w:r>
      <w:r w:rsidRPr="00D6508D">
        <w:tab/>
      </w:r>
      <w:r w:rsidRPr="004F747E">
        <w:t xml:space="preserve">suma całkowitej wartości </w:t>
      </w:r>
      <w:r w:rsidRPr="006328A7">
        <w:t xml:space="preserve">dostaw </w:t>
      </w:r>
      <w:r w:rsidRPr="00D60598">
        <w:t xml:space="preserve">towarów, o których mowa w pkt 2, </w:t>
      </w:r>
      <w:r w:rsidRPr="004F747E">
        <w:t>oraz całkowitej wartości usług, o których mowa w art. 28k ust. 1, świadczonych na rzecz podmiotów, o których mowa w art. 28k ust. 2 pkt 2, pomniejszona o kwotę podatku lub podatku od wartości dodanej, nie przekroczyła w</w:t>
      </w:r>
      <w:r w:rsidR="00911EA7">
        <w:t> </w:t>
      </w:r>
      <w:r w:rsidRPr="004F747E">
        <w:t xml:space="preserve">trakcie roku podatkowego ani w poprzednim roku podatkowym kwoty 10 000 euro lub jej równowartości wyrażonej w walucie krajowej państwa członkowskiego, o którym mowa w pkt 1, przy czym w przypadku </w:t>
      </w:r>
      <w:r w:rsidR="000F1E8C" w:rsidRPr="000F1E8C">
        <w:t xml:space="preserve">dostawcy posiadającego siedzibę działalności gospodarczej, a w razie braku takiej siedziby </w:t>
      </w:r>
      <w:r w:rsidR="004F0122" w:rsidRPr="004F0122">
        <w:t>–</w:t>
      </w:r>
      <w:r w:rsidR="000F1E8C" w:rsidRPr="000F1E8C">
        <w:t xml:space="preserve"> stałe miejsce zamieszkania lub zwykłe miejsce pobytu, na terytorium kraju, wyrażona w złotych równowartość kwoty w</w:t>
      </w:r>
      <w:r w:rsidR="00911EA7">
        <w:t> </w:t>
      </w:r>
      <w:r w:rsidR="000F1E8C" w:rsidRPr="000F1E8C">
        <w:t>euro wynosi 42 000 zł.</w:t>
      </w:r>
      <w:r w:rsidR="004331D4" w:rsidRPr="004331D4">
        <w:t>”</w:t>
      </w:r>
      <w:r w:rsidR="004331D4">
        <w:t>,</w:t>
      </w:r>
    </w:p>
    <w:p w14:paraId="1AE15CA6" w14:textId="2B5862D8" w:rsidR="00A50127" w:rsidRDefault="00F91EF9" w:rsidP="00F91EF9">
      <w:pPr>
        <w:pStyle w:val="LITlitera"/>
      </w:pPr>
      <w:r w:rsidRPr="00216638">
        <w:t>b)</w:t>
      </w:r>
      <w:r w:rsidRPr="00216638">
        <w:tab/>
        <w:t xml:space="preserve">w ust. 3 </w:t>
      </w:r>
      <w:r w:rsidR="0056623F">
        <w:t>zdanie drugie otrzymuje brzmienie:</w:t>
      </w:r>
    </w:p>
    <w:p w14:paraId="511495EF" w14:textId="474385AB" w:rsidR="00F91EF9" w:rsidRPr="00D6508D" w:rsidRDefault="00A50127" w:rsidP="0051538F">
      <w:pPr>
        <w:pStyle w:val="ZLITFRAGzmlitfragmentunpzdanialiter"/>
      </w:pPr>
      <w:r w:rsidRPr="00D6508D">
        <w:t>„</w:t>
      </w:r>
      <w:r w:rsidRPr="00A50127">
        <w:t xml:space="preserve">Dostawca </w:t>
      </w:r>
      <w:r w:rsidRPr="00C80C60">
        <w:t xml:space="preserve">posiadający siedzibę działalności gospodarczej, a w razie braku takiej siedziby </w:t>
      </w:r>
      <w:bookmarkStart w:id="3" w:name="_Hlk225942297"/>
      <w:r w:rsidR="00C743CF" w:rsidRPr="00C743CF">
        <w:t>–</w:t>
      </w:r>
      <w:bookmarkEnd w:id="3"/>
      <w:r w:rsidRPr="00C80C60">
        <w:t xml:space="preserve"> stałe miejsce zamieszkania lub zwykłe miejsce pobytu, na terytorium kraju</w:t>
      </w:r>
      <w:r w:rsidRPr="00A50127">
        <w:t xml:space="preserve"> wskazuje miejsce dostawy przez złożenie zawiadomienia o takim wyborze w</w:t>
      </w:r>
      <w:r w:rsidR="00911EA7">
        <w:t> </w:t>
      </w:r>
      <w:r w:rsidRPr="00A50127">
        <w:t>terminie do 10. dnia miesiąca następującego po miesiącu, w którym dokonano tego wyboru, na zasadach określonych w art. 28p</w:t>
      </w:r>
      <w:r w:rsidRPr="00C37037">
        <w:t>.</w:t>
      </w:r>
      <w:r w:rsidR="00F91EF9" w:rsidRPr="00C80C60">
        <w:t>”,</w:t>
      </w:r>
      <w:bookmarkStart w:id="4" w:name="_Hlk211407371"/>
    </w:p>
    <w:bookmarkEnd w:id="4"/>
    <w:p w14:paraId="1DC8E1B2" w14:textId="77777777" w:rsidR="00F91EF9" w:rsidRPr="00FF1372" w:rsidRDefault="00F91EF9" w:rsidP="00F91EF9">
      <w:pPr>
        <w:pStyle w:val="LITlitera"/>
      </w:pPr>
      <w:r>
        <w:t>c)</w:t>
      </w:r>
      <w:r>
        <w:tab/>
        <w:t>po ust. 3 dodaje się ust. 3a w brzmieniu:</w:t>
      </w:r>
    </w:p>
    <w:p w14:paraId="3E872469" w14:textId="53E57102" w:rsidR="00F91EF9" w:rsidRDefault="00F91EF9" w:rsidP="00F91EF9">
      <w:pPr>
        <w:pStyle w:val="ZLITUSTzmustliter"/>
      </w:pPr>
      <w:r w:rsidRPr="00FF1372">
        <w:t>„</w:t>
      </w:r>
      <w:r>
        <w:t xml:space="preserve">3a. </w:t>
      </w:r>
      <w:r w:rsidRPr="003E254A">
        <w:t xml:space="preserve">W przypadku gdy dostawca </w:t>
      </w:r>
      <w:r w:rsidR="00DA04CD">
        <w:t xml:space="preserve">został </w:t>
      </w:r>
      <w:r w:rsidRPr="003E254A">
        <w:t>zidentyfikowany na potrzeby procedury szczególnej, o której mowa w dziale XII w rozdziale 6a, uznaje się, że dostawca ten dokonał wyboru, o którym mowa w ust. 3.”,</w:t>
      </w:r>
    </w:p>
    <w:p w14:paraId="3CAA2F97" w14:textId="4C8A1A6D" w:rsidR="00A50127" w:rsidRDefault="00A50127" w:rsidP="00A50127">
      <w:pPr>
        <w:pStyle w:val="LITlitera"/>
      </w:pPr>
      <w:r>
        <w:t>d)</w:t>
      </w:r>
      <w:r>
        <w:tab/>
        <w:t xml:space="preserve">w ust. 5 wyrazy </w:t>
      </w:r>
      <w:r w:rsidRPr="00FF1372">
        <w:t>„</w:t>
      </w:r>
      <w:r w:rsidRPr="00A50127">
        <w:t>W przypadku, o którym mowa</w:t>
      </w:r>
      <w:r>
        <w:t xml:space="preserve"> </w:t>
      </w:r>
      <w:r w:rsidRPr="00A50127">
        <w:t>w ust. 3</w:t>
      </w:r>
      <w:r w:rsidRPr="003E254A">
        <w:t>”</w:t>
      </w:r>
      <w:r w:rsidRPr="00A50127">
        <w:t xml:space="preserve"> </w:t>
      </w:r>
      <w:r>
        <w:t xml:space="preserve">zastępuje się wyrazami </w:t>
      </w:r>
      <w:r w:rsidRPr="00FF1372">
        <w:t>„</w:t>
      </w:r>
      <w:r w:rsidRPr="00A50127">
        <w:t>W przypadk</w:t>
      </w:r>
      <w:r>
        <w:t>ach</w:t>
      </w:r>
      <w:r w:rsidRPr="00A50127">
        <w:t>, o który</w:t>
      </w:r>
      <w:r>
        <w:t>ch</w:t>
      </w:r>
      <w:r w:rsidRPr="00A50127">
        <w:t xml:space="preserve"> mowa</w:t>
      </w:r>
      <w:r>
        <w:t xml:space="preserve"> </w:t>
      </w:r>
      <w:r w:rsidRPr="00A50127">
        <w:t>w ust. 3</w:t>
      </w:r>
      <w:r>
        <w:t xml:space="preserve"> i 3a</w:t>
      </w:r>
      <w:r w:rsidRPr="003E254A">
        <w:t>”</w:t>
      </w:r>
      <w:r w:rsidR="00BD234C">
        <w:t>,</w:t>
      </w:r>
    </w:p>
    <w:p w14:paraId="618C9334" w14:textId="1EEF59B6" w:rsidR="00F91EF9" w:rsidRPr="00FF1372" w:rsidRDefault="00A50127" w:rsidP="00F91EF9">
      <w:pPr>
        <w:pStyle w:val="LITlitera"/>
      </w:pPr>
      <w:r>
        <w:lastRenderedPageBreak/>
        <w:t>e</w:t>
      </w:r>
      <w:r w:rsidR="00F91EF9">
        <w:t>)</w:t>
      </w:r>
      <w:r w:rsidR="00F91EF9">
        <w:tab/>
        <w:t xml:space="preserve">w ust. 6 wyrazy </w:t>
      </w:r>
      <w:r w:rsidR="00F91EF9" w:rsidRPr="00911EA7">
        <w:rPr>
          <w:spacing w:val="-20"/>
        </w:rPr>
        <w:t>„</w:t>
      </w:r>
      <w:r w:rsidR="002654DB" w:rsidRPr="00911EA7">
        <w:rPr>
          <w:spacing w:val="-20"/>
        </w:rPr>
        <w:t xml:space="preserve"> </w:t>
      </w:r>
      <w:r w:rsidR="00BC7328" w:rsidRPr="00911EA7">
        <w:rPr>
          <w:spacing w:val="-20"/>
        </w:rPr>
        <w:t>,</w:t>
      </w:r>
      <w:r w:rsidR="00F91EF9">
        <w:t xml:space="preserve"> </w:t>
      </w:r>
      <w:r w:rsidR="00F91EF9" w:rsidRPr="00394347">
        <w:t>którego towary w momencie rozpoczęcia ich wysyłki lub transportu znajdują się</w:t>
      </w:r>
      <w:r w:rsidR="00F91EF9">
        <w:t xml:space="preserve"> </w:t>
      </w:r>
      <w:r w:rsidR="00F91EF9" w:rsidRPr="00394347">
        <w:t>na terytorium kraju</w:t>
      </w:r>
      <w:r w:rsidR="00F91EF9" w:rsidRPr="00D6508D">
        <w:t>”</w:t>
      </w:r>
      <w:r w:rsidR="00F91EF9">
        <w:t xml:space="preserve"> zastępuje się wyrazami </w:t>
      </w:r>
      <w:r w:rsidR="00F91EF9" w:rsidRPr="00D6508D">
        <w:t>„</w:t>
      </w:r>
      <w:r w:rsidR="00F91EF9" w:rsidRPr="00394347">
        <w:t xml:space="preserve">posiadający siedzibę działalności gospodarczej, a w razie braku takiej siedziby </w:t>
      </w:r>
      <w:r w:rsidR="00994D6E" w:rsidRPr="00994D6E">
        <w:t>–</w:t>
      </w:r>
      <w:r w:rsidR="00F91EF9" w:rsidRPr="00394347">
        <w:t xml:space="preserve"> stałe miejsce zamieszkania lub zwykłe miejsce pobytu, na terytorium kraju</w:t>
      </w:r>
      <w:r w:rsidR="00F91EF9">
        <w:t>”;</w:t>
      </w:r>
    </w:p>
    <w:p w14:paraId="1783C1FF" w14:textId="74D867CA" w:rsidR="00BD234C" w:rsidRDefault="00616B46" w:rsidP="00F91EF9">
      <w:pPr>
        <w:pStyle w:val="PKTpunkt"/>
      </w:pPr>
      <w:r>
        <w:t>7</w:t>
      </w:r>
      <w:r w:rsidR="00F91EF9" w:rsidRPr="00FF1372">
        <w:t>)</w:t>
      </w:r>
      <w:r w:rsidR="00F91EF9" w:rsidRPr="00FF1372">
        <w:tab/>
        <w:t>w art.</w:t>
      </w:r>
      <w:r w:rsidR="00C716DB">
        <w:t xml:space="preserve"> </w:t>
      </w:r>
      <w:r w:rsidR="00F91EF9" w:rsidRPr="00FF1372">
        <w:t>28k</w:t>
      </w:r>
      <w:r w:rsidR="00BD234C">
        <w:t>:</w:t>
      </w:r>
    </w:p>
    <w:p w14:paraId="6C9ECD66" w14:textId="22FE5A74" w:rsidR="00A84C1D" w:rsidRDefault="00284EEB" w:rsidP="00A84C1D">
      <w:pPr>
        <w:pStyle w:val="LITlitera"/>
      </w:pPr>
      <w:r>
        <w:t>a)</w:t>
      </w:r>
      <w:r w:rsidR="00A84C1D">
        <w:tab/>
        <w:t>w ust. 2:</w:t>
      </w:r>
    </w:p>
    <w:p w14:paraId="674B59B4" w14:textId="417A6EE4" w:rsidR="000C333C" w:rsidRDefault="00A84C1D" w:rsidP="00591971">
      <w:pPr>
        <w:pStyle w:val="TIRtiret"/>
      </w:pPr>
      <w:r w:rsidRPr="00B66EA4">
        <w:t>–</w:t>
      </w:r>
      <w:r>
        <w:tab/>
      </w:r>
      <w:r w:rsidR="00591971">
        <w:t xml:space="preserve">w </w:t>
      </w:r>
      <w:r>
        <w:t xml:space="preserve">pkt 1 </w:t>
      </w:r>
      <w:r w:rsidR="00591971">
        <w:t>wyrazy</w:t>
      </w:r>
      <w:r w:rsidR="00591971" w:rsidRPr="003C795E">
        <w:t xml:space="preserve"> </w:t>
      </w:r>
      <w:r w:rsidR="00591971" w:rsidRPr="00D6508D">
        <w:t>„</w:t>
      </w:r>
      <w:r w:rsidR="00CF10EE" w:rsidRPr="00CF10EE">
        <w:t>tylko na terytorium jednego państwa członkowskiego</w:t>
      </w:r>
      <w:r w:rsidR="00591971" w:rsidRPr="003E254A">
        <w:t>”</w:t>
      </w:r>
      <w:r w:rsidR="00591971">
        <w:t xml:space="preserve"> zastępuje się wyrazami</w:t>
      </w:r>
      <w:r w:rsidR="00591971" w:rsidRPr="003C795E">
        <w:t xml:space="preserve"> </w:t>
      </w:r>
      <w:r w:rsidR="00591971" w:rsidRPr="00AD5890">
        <w:t>„</w:t>
      </w:r>
      <w:r w:rsidR="00591971" w:rsidRPr="005F530A">
        <w:t xml:space="preserve">na terytorium </w:t>
      </w:r>
      <w:r w:rsidR="00591971" w:rsidRPr="00591971">
        <w:t>państwa członkowskiego</w:t>
      </w:r>
      <w:r w:rsidR="00591971" w:rsidRPr="00AD5890">
        <w:t>”</w:t>
      </w:r>
      <w:r w:rsidR="00591971">
        <w:t>,</w:t>
      </w:r>
    </w:p>
    <w:p w14:paraId="7518EAA7" w14:textId="77777777" w:rsidR="00591971" w:rsidRDefault="00591971" w:rsidP="00591971">
      <w:pPr>
        <w:pStyle w:val="TIRtiret"/>
      </w:pPr>
      <w:r w:rsidRPr="00B66EA4">
        <w:t>–</w:t>
      </w:r>
      <w:r>
        <w:tab/>
        <w:t>po pkt 1 dodaje się pkt 1a w brzmieniu:</w:t>
      </w:r>
    </w:p>
    <w:p w14:paraId="065FBC60" w14:textId="31D80114" w:rsidR="00591971" w:rsidRDefault="00591971" w:rsidP="00A96580">
      <w:pPr>
        <w:pStyle w:val="ZTIRPKTzmpkttiret"/>
      </w:pPr>
      <w:r w:rsidRPr="00D6508D">
        <w:t>„</w:t>
      </w:r>
      <w:r>
        <w:t>1a</w:t>
      </w:r>
      <w:r w:rsidR="00CF10EE">
        <w:t>)</w:t>
      </w:r>
      <w:r w:rsidRPr="00D6508D">
        <w:tab/>
      </w:r>
      <w:r w:rsidR="00A96580">
        <w:t>usługodawca</w:t>
      </w:r>
      <w:r w:rsidRPr="00591971">
        <w:t xml:space="preserve">, o </w:t>
      </w:r>
      <w:r w:rsidRPr="00A96580">
        <w:t>którym</w:t>
      </w:r>
      <w:r w:rsidRPr="00591971">
        <w:t xml:space="preserve"> mowa w pkt 1, nie posiada stałego miejsca prowadzenia działalności </w:t>
      </w:r>
      <w:r w:rsidR="00CF10EE">
        <w:t xml:space="preserve">gospodarczej </w:t>
      </w:r>
      <w:r w:rsidRPr="00591971">
        <w:t>na terytorium Unii Europejskiej</w:t>
      </w:r>
      <w:r w:rsidRPr="00D6508D">
        <w:t>;</w:t>
      </w:r>
      <w:r w:rsidR="00A96580" w:rsidRPr="00AD5890">
        <w:t>”</w:t>
      </w:r>
      <w:r w:rsidR="00A96580">
        <w:t>,</w:t>
      </w:r>
    </w:p>
    <w:p w14:paraId="556ABDA7" w14:textId="3E28CCFC" w:rsidR="00A84C1D" w:rsidRDefault="00A84C1D" w:rsidP="00A84C1D">
      <w:pPr>
        <w:pStyle w:val="TIRtiret"/>
      </w:pPr>
      <w:r w:rsidRPr="00B66EA4">
        <w:t>–</w:t>
      </w:r>
      <w:r>
        <w:tab/>
        <w:t xml:space="preserve">w pkt 3 </w:t>
      </w:r>
      <w:bookmarkStart w:id="5" w:name="_Hlk228176880"/>
      <w:r w:rsidR="003C795E">
        <w:t>wyrazy</w:t>
      </w:r>
      <w:r w:rsidR="003C795E" w:rsidRPr="003C795E">
        <w:t xml:space="preserve"> </w:t>
      </w:r>
      <w:r w:rsidR="003C795E" w:rsidRPr="00D6508D">
        <w:t>„</w:t>
      </w:r>
      <w:r w:rsidR="003C795E" w:rsidRPr="003C795E">
        <w:t>tylko na terytorium kraju wyrażona w złotych</w:t>
      </w:r>
      <w:r w:rsidR="003C795E" w:rsidRPr="003E254A">
        <w:t>”</w:t>
      </w:r>
      <w:r w:rsidR="003C795E">
        <w:t xml:space="preserve"> zastępuje się wyrazami</w:t>
      </w:r>
      <w:r w:rsidR="003C795E" w:rsidRPr="003C795E">
        <w:t xml:space="preserve"> </w:t>
      </w:r>
      <w:r w:rsidR="00AD5890" w:rsidRPr="00AD5890">
        <w:t>„</w:t>
      </w:r>
      <w:r w:rsidR="003C795E" w:rsidRPr="005F530A">
        <w:t xml:space="preserve">na terytorium </w:t>
      </w:r>
      <w:r w:rsidR="003C795E" w:rsidRPr="003C795E">
        <w:t xml:space="preserve">kraju, wyrażona </w:t>
      </w:r>
      <w:r w:rsidR="003C795E" w:rsidRPr="005F530A">
        <w:t>w złotych</w:t>
      </w:r>
      <w:r w:rsidR="00AD5890" w:rsidRPr="00AD5890">
        <w:t>”</w:t>
      </w:r>
      <w:r>
        <w:t>,</w:t>
      </w:r>
      <w:bookmarkEnd w:id="5"/>
    </w:p>
    <w:p w14:paraId="00E0F0F0" w14:textId="250D8852" w:rsidR="004331D4" w:rsidRDefault="00A84C1D" w:rsidP="004331D4">
      <w:pPr>
        <w:pStyle w:val="LITlitera"/>
      </w:pPr>
      <w:r>
        <w:t>b)</w:t>
      </w:r>
      <w:r>
        <w:tab/>
        <w:t xml:space="preserve">w ust. 4 </w:t>
      </w:r>
      <w:r w:rsidR="00CA4720">
        <w:t xml:space="preserve">w zdaniu drugim </w:t>
      </w:r>
      <w:r w:rsidR="00AD5890" w:rsidRPr="00AD5890">
        <w:t>skreśla się wyraz „tylko”</w:t>
      </w:r>
      <w:r>
        <w:t>,</w:t>
      </w:r>
    </w:p>
    <w:p w14:paraId="68F82188" w14:textId="50A507D5" w:rsidR="00F91EF9" w:rsidRDefault="004331D4" w:rsidP="00BD234C">
      <w:pPr>
        <w:pStyle w:val="LITlitera"/>
      </w:pPr>
      <w:r>
        <w:t>c</w:t>
      </w:r>
      <w:r w:rsidR="00BD234C">
        <w:t>)</w:t>
      </w:r>
      <w:r w:rsidR="00BD234C">
        <w:tab/>
      </w:r>
      <w:r w:rsidR="00F91EF9">
        <w:t>po ust. 4 dodaje się ust. 4a w brzmieniu:</w:t>
      </w:r>
    </w:p>
    <w:p w14:paraId="122B50FA" w14:textId="3ADCA53A" w:rsidR="00F91EF9" w:rsidRDefault="00F91EF9" w:rsidP="0051538F">
      <w:pPr>
        <w:pStyle w:val="ZLITUSTzmustliter"/>
      </w:pPr>
      <w:r w:rsidRPr="00FF1372">
        <w:t>„</w:t>
      </w:r>
      <w:r w:rsidRPr="00752F11">
        <w:t xml:space="preserve">4a. W przypadku gdy podatnik </w:t>
      </w:r>
      <w:r w:rsidR="00DA04CD">
        <w:t>został</w:t>
      </w:r>
      <w:r w:rsidRPr="00752F11">
        <w:t xml:space="preserve"> zidentyfikowany na potrzeby procedury szczególnej, o której mowa w dziale XII w rozdziale 6a, uznaje się, że podatnik ten dokonał wyboru, o którym mowa w ust. 4.”</w:t>
      </w:r>
      <w:r w:rsidR="00BD234C">
        <w:t>,</w:t>
      </w:r>
    </w:p>
    <w:p w14:paraId="2DCD006F" w14:textId="108FDB53" w:rsidR="00BD234C" w:rsidRDefault="004331D4" w:rsidP="00BD234C">
      <w:pPr>
        <w:pStyle w:val="LITlitera"/>
      </w:pPr>
      <w:r>
        <w:t>d</w:t>
      </w:r>
      <w:r w:rsidR="00BD234C">
        <w:t>)</w:t>
      </w:r>
      <w:r w:rsidR="00BD234C">
        <w:tab/>
        <w:t xml:space="preserve">w ust. 5 wyrazy </w:t>
      </w:r>
      <w:r w:rsidR="00BD234C" w:rsidRPr="00FF1372">
        <w:t>„</w:t>
      </w:r>
      <w:r w:rsidR="00BD234C" w:rsidRPr="00A50127">
        <w:t>W przypadku, o którym mowa</w:t>
      </w:r>
      <w:r w:rsidR="00BD234C">
        <w:t xml:space="preserve"> </w:t>
      </w:r>
      <w:r w:rsidR="00BD234C" w:rsidRPr="00A50127">
        <w:t xml:space="preserve">w ust. </w:t>
      </w:r>
      <w:r w:rsidR="00BD234C">
        <w:t>4</w:t>
      </w:r>
      <w:r w:rsidR="00BD234C" w:rsidRPr="003E254A">
        <w:t>”</w:t>
      </w:r>
      <w:r w:rsidR="00BD234C" w:rsidRPr="00A50127">
        <w:t xml:space="preserve"> </w:t>
      </w:r>
      <w:r w:rsidR="00BD234C">
        <w:t xml:space="preserve">zastępuje się wyrazami </w:t>
      </w:r>
      <w:r w:rsidR="00BD234C" w:rsidRPr="00FF1372">
        <w:t>„</w:t>
      </w:r>
      <w:r w:rsidR="00BD234C" w:rsidRPr="00A50127">
        <w:t>W przypadk</w:t>
      </w:r>
      <w:r w:rsidR="00BD234C">
        <w:t>ach</w:t>
      </w:r>
      <w:r w:rsidR="00BD234C" w:rsidRPr="00A50127">
        <w:t>, o który</w:t>
      </w:r>
      <w:r w:rsidR="00BD234C">
        <w:t>ch</w:t>
      </w:r>
      <w:r w:rsidR="00BD234C" w:rsidRPr="00A50127">
        <w:t xml:space="preserve"> mowa</w:t>
      </w:r>
      <w:r w:rsidR="00BD234C">
        <w:t xml:space="preserve"> </w:t>
      </w:r>
      <w:r w:rsidR="00BD234C" w:rsidRPr="00A50127">
        <w:t xml:space="preserve">w ust. </w:t>
      </w:r>
      <w:r w:rsidR="00BD234C">
        <w:t>4 i 4a</w:t>
      </w:r>
      <w:r w:rsidR="00BD234C" w:rsidRPr="003E254A">
        <w:t>”</w:t>
      </w:r>
      <w:r w:rsidR="0051538F">
        <w:t>,</w:t>
      </w:r>
    </w:p>
    <w:p w14:paraId="10069D06" w14:textId="0041836C" w:rsidR="004331D4" w:rsidRDefault="004331D4" w:rsidP="00BD234C">
      <w:pPr>
        <w:pStyle w:val="LITlitera"/>
      </w:pPr>
      <w:r>
        <w:t>e)</w:t>
      </w:r>
      <w:r>
        <w:tab/>
        <w:t xml:space="preserve">w ust. 6 </w:t>
      </w:r>
      <w:r w:rsidR="00AD5890" w:rsidRPr="00AD5890">
        <w:t>skreśla się wyraz „tylko”</w:t>
      </w:r>
      <w:r w:rsidR="00AD5890">
        <w:t>;</w:t>
      </w:r>
    </w:p>
    <w:p w14:paraId="22CE2FE2" w14:textId="2D12A3C6" w:rsidR="00F91EF9" w:rsidRPr="00D43A8C" w:rsidRDefault="00616B46" w:rsidP="00F91EF9">
      <w:pPr>
        <w:pStyle w:val="PKTpunkt"/>
      </w:pPr>
      <w:r>
        <w:t>8</w:t>
      </w:r>
      <w:r w:rsidR="00ED4BD4">
        <w:t>)</w:t>
      </w:r>
      <w:r w:rsidR="00ED4BD4">
        <w:tab/>
      </w:r>
      <w:r w:rsidR="00F91EF9" w:rsidRPr="00D43A8C">
        <w:t>w art. 97 w ust. 10 uchyla się pkt 5;</w:t>
      </w:r>
    </w:p>
    <w:p w14:paraId="5B0FB942" w14:textId="3F21B247" w:rsidR="00F91EF9" w:rsidRPr="00D43A8C" w:rsidRDefault="00616B46" w:rsidP="00F91EF9">
      <w:pPr>
        <w:pStyle w:val="PKTpunkt"/>
      </w:pPr>
      <w:r>
        <w:t>9</w:t>
      </w:r>
      <w:r w:rsidR="00F91EF9" w:rsidRPr="00D43A8C">
        <w:t>)</w:t>
      </w:r>
      <w:r w:rsidR="00F91EF9" w:rsidRPr="00D43A8C">
        <w:tab/>
        <w:t>w art. 100:</w:t>
      </w:r>
    </w:p>
    <w:p w14:paraId="0542EFBF" w14:textId="34C962E3" w:rsidR="00F91EF9" w:rsidRPr="00D43A8C" w:rsidRDefault="00F91EF9" w:rsidP="00F91EF9">
      <w:pPr>
        <w:pStyle w:val="LITlitera"/>
      </w:pPr>
      <w:r w:rsidRPr="00D43A8C">
        <w:t>a)</w:t>
      </w:r>
      <w:r w:rsidRPr="00D43A8C">
        <w:tab/>
        <w:t>w ust. 1 uchyla się pkt 5,</w:t>
      </w:r>
    </w:p>
    <w:p w14:paraId="73F432E6" w14:textId="5D1B3E7E" w:rsidR="00F91EF9" w:rsidRPr="00D43A8C" w:rsidRDefault="00F91EF9" w:rsidP="00F91EF9">
      <w:pPr>
        <w:pStyle w:val="LITlitera"/>
      </w:pPr>
      <w:r w:rsidRPr="00D43A8C">
        <w:t>b)</w:t>
      </w:r>
      <w:r w:rsidRPr="00D43A8C">
        <w:tab/>
        <w:t>ust. 3 otrzymuje brzmienie:</w:t>
      </w:r>
    </w:p>
    <w:p w14:paraId="7A518A73" w14:textId="4BB82D8F" w:rsidR="00F91EF9" w:rsidRPr="00D43A8C" w:rsidRDefault="00F91EF9" w:rsidP="00F91EF9">
      <w:pPr>
        <w:pStyle w:val="ZLITUSTzmustliter"/>
      </w:pPr>
      <w:r w:rsidRPr="00D43A8C">
        <w:t>„3. Informacje podsumowujące składa się za okresy miesięczne</w:t>
      </w:r>
      <w:r w:rsidR="00082452">
        <w:t>,</w:t>
      </w:r>
      <w:r w:rsidRPr="00D43A8C">
        <w:t xml:space="preserve"> za pomocą środków komunikacji elektronicznej</w:t>
      </w:r>
      <w:r w:rsidR="00082452">
        <w:t>,</w:t>
      </w:r>
      <w:r w:rsidRPr="00D43A8C">
        <w:t xml:space="preserve"> w terminie do 25. dnia miesiąca następującego po miesiącu, w którym powstał obowiązek podatkowy z tytułu dokonania transakcji, o których mowa w ust. 1.”,</w:t>
      </w:r>
    </w:p>
    <w:p w14:paraId="2539695F" w14:textId="77777777" w:rsidR="00F91EF9" w:rsidRPr="00D43A8C" w:rsidRDefault="00F91EF9" w:rsidP="00F91EF9">
      <w:pPr>
        <w:pStyle w:val="LITlitera"/>
      </w:pPr>
      <w:r w:rsidRPr="00D43A8C">
        <w:t>c)</w:t>
      </w:r>
      <w:r w:rsidRPr="00D43A8C">
        <w:tab/>
        <w:t>w ust. 8:</w:t>
      </w:r>
    </w:p>
    <w:p w14:paraId="268C2446" w14:textId="11BD1C36" w:rsidR="00F91EF9" w:rsidRPr="00D43A8C" w:rsidRDefault="00F91EF9" w:rsidP="00F91EF9">
      <w:pPr>
        <w:pStyle w:val="TIRtiret"/>
      </w:pPr>
      <w:r w:rsidRPr="00D43A8C">
        <w:t>–</w:t>
      </w:r>
      <w:r w:rsidRPr="00D43A8C">
        <w:tab/>
        <w:t>w pkt 1 skreśla się wyrazy „i</w:t>
      </w:r>
      <w:r w:rsidR="00BA128F">
        <w:t xml:space="preserve"> </w:t>
      </w:r>
      <w:r w:rsidRPr="00D43A8C">
        <w:t>przemieszczeń”,</w:t>
      </w:r>
    </w:p>
    <w:p w14:paraId="69586533" w14:textId="0911AFF1" w:rsidR="00F91EF9" w:rsidRPr="00D43A8C" w:rsidRDefault="00F91EF9" w:rsidP="00F91EF9">
      <w:pPr>
        <w:pStyle w:val="TIRtiret"/>
      </w:pPr>
      <w:r w:rsidRPr="00D43A8C">
        <w:t>–</w:t>
      </w:r>
      <w:r w:rsidRPr="00D43A8C">
        <w:tab/>
        <w:t>uchyla się pkt 5;</w:t>
      </w:r>
    </w:p>
    <w:p w14:paraId="7F2F3236" w14:textId="4CC0D221" w:rsidR="00F91EF9" w:rsidRPr="00F91EF9" w:rsidRDefault="00616B46" w:rsidP="00F91EF9">
      <w:pPr>
        <w:pStyle w:val="PKTpunkt"/>
      </w:pPr>
      <w:r>
        <w:t>10</w:t>
      </w:r>
      <w:r w:rsidR="00F91EF9" w:rsidRPr="00D43A8C">
        <w:t>)</w:t>
      </w:r>
      <w:r w:rsidR="00F91EF9" w:rsidRPr="00D43A8C">
        <w:tab/>
        <w:t xml:space="preserve">w art. 109 uchyla się ust. </w:t>
      </w:r>
      <w:r w:rsidR="00C716DB">
        <w:t>11</w:t>
      </w:r>
      <w:r w:rsidR="00F91EF9" w:rsidRPr="00D43A8C">
        <w:t>b</w:t>
      </w:r>
      <w:r w:rsidR="0051538F">
        <w:t>–</w:t>
      </w:r>
      <w:r w:rsidR="00C716DB">
        <w:t>11e</w:t>
      </w:r>
      <w:r w:rsidR="00F91EF9" w:rsidRPr="00D43A8C">
        <w:t>;</w:t>
      </w:r>
    </w:p>
    <w:p w14:paraId="50A635E8" w14:textId="7B839C11" w:rsidR="00F91EF9" w:rsidRDefault="00ED4BD4" w:rsidP="00F91EF9">
      <w:pPr>
        <w:pStyle w:val="PKTpunkt"/>
      </w:pPr>
      <w:r>
        <w:lastRenderedPageBreak/>
        <w:t>1</w:t>
      </w:r>
      <w:r w:rsidR="00616B46">
        <w:t>1</w:t>
      </w:r>
      <w:r w:rsidR="00F91EF9" w:rsidRPr="00FF1372">
        <w:t>)</w:t>
      </w:r>
      <w:r w:rsidR="00F91EF9" w:rsidRPr="00FF1372">
        <w:tab/>
      </w:r>
      <w:r w:rsidR="00F91EF9">
        <w:t xml:space="preserve">w art. 132 w ust. 4 wyrazy </w:t>
      </w:r>
      <w:r w:rsidR="00F91EF9" w:rsidRPr="00FF1372">
        <w:t>„</w:t>
      </w:r>
      <w:r w:rsidR="00F91EF9" w:rsidRPr="00326BDB">
        <w:t>adres strony internetowej należącej do tego podmiotu</w:t>
      </w:r>
      <w:r w:rsidR="00F91EF9">
        <w:t xml:space="preserve">” zastępuje się wyrazami </w:t>
      </w:r>
      <w:r w:rsidR="00F91EF9" w:rsidRPr="00FF1372">
        <w:t>„</w:t>
      </w:r>
      <w:r w:rsidR="00F91EF9" w:rsidRPr="00326BDB">
        <w:t>adres</w:t>
      </w:r>
      <w:r w:rsidR="00F91EF9">
        <w:t>y</w:t>
      </w:r>
      <w:r w:rsidR="00F91EF9" w:rsidRPr="00326BDB">
        <w:t xml:space="preserve"> stron internetow</w:t>
      </w:r>
      <w:r w:rsidR="00F91EF9">
        <w:t>ych</w:t>
      </w:r>
      <w:r w:rsidR="00F91EF9" w:rsidRPr="00326BDB">
        <w:t xml:space="preserve"> należąc</w:t>
      </w:r>
      <w:r w:rsidR="00F91EF9">
        <w:t>ych</w:t>
      </w:r>
      <w:r w:rsidR="00F91EF9" w:rsidRPr="00326BDB">
        <w:t xml:space="preserve"> do tego podmiotu</w:t>
      </w:r>
      <w:r w:rsidR="00F91EF9">
        <w:t xml:space="preserve">, </w:t>
      </w:r>
      <w:r w:rsidR="00630710">
        <w:t>o ile takie strony posiada</w:t>
      </w:r>
      <w:r w:rsidR="00F91EF9">
        <w:t>”;</w:t>
      </w:r>
    </w:p>
    <w:p w14:paraId="136EDB87" w14:textId="71F2F70F" w:rsidR="00F91EF9" w:rsidRPr="00F91EF9" w:rsidRDefault="00ED4BD4" w:rsidP="00F91EF9">
      <w:pPr>
        <w:pStyle w:val="PKTpunkt"/>
      </w:pPr>
      <w:r>
        <w:t>1</w:t>
      </w:r>
      <w:r w:rsidR="00616B46">
        <w:t>2</w:t>
      </w:r>
      <w:r w:rsidR="00F91EF9">
        <w:t>)</w:t>
      </w:r>
      <w:r w:rsidR="00F91EF9">
        <w:tab/>
      </w:r>
      <w:r w:rsidR="00F91EF9" w:rsidRPr="00F91EF9">
        <w:t>w art. 138b po ust. 1 dodaje się ust. 1a w brzmieniu:</w:t>
      </w:r>
    </w:p>
    <w:p w14:paraId="1EE88025" w14:textId="2CE3711D" w:rsidR="00F91EF9" w:rsidRPr="00F91EF9" w:rsidRDefault="00F91EF9" w:rsidP="00F91EF9">
      <w:pPr>
        <w:pStyle w:val="ZUSTzmustartykuempunktem"/>
      </w:pPr>
      <w:r w:rsidRPr="00F91EF9">
        <w:t xml:space="preserve">„1a. Przepisu ust. 1 nie stosuje się do podatników korzystających </w:t>
      </w:r>
      <w:r w:rsidR="00F86044" w:rsidRPr="00F86044">
        <w:t>ze zwolnienia, o</w:t>
      </w:r>
      <w:r w:rsidR="0075363C">
        <w:t> </w:t>
      </w:r>
      <w:r w:rsidR="00F86044" w:rsidRPr="00F86044">
        <w:t>którym mowa w art. 113 ust. 1 i 9</w:t>
      </w:r>
      <w:r w:rsidR="00B2373F">
        <w:t>, art. 113a</w:t>
      </w:r>
      <w:r w:rsidR="00F86044" w:rsidRPr="00F86044">
        <w:t xml:space="preserve"> lub art. 113b</w:t>
      </w:r>
      <w:r w:rsidR="001421BC">
        <w:t xml:space="preserve">, lub korzystających ze zwolnienia na zasadach odpowiadających </w:t>
      </w:r>
      <w:r w:rsidR="000207BD">
        <w:t xml:space="preserve">tym </w:t>
      </w:r>
      <w:r w:rsidR="001421BC">
        <w:t>regulacjom.</w:t>
      </w:r>
      <w:r w:rsidRPr="00F91EF9">
        <w:t>”;</w:t>
      </w:r>
    </w:p>
    <w:p w14:paraId="5888C476" w14:textId="10FCE6E0" w:rsidR="00F91EF9" w:rsidRPr="00F91EF9" w:rsidRDefault="00ED4BD4" w:rsidP="00F91EF9">
      <w:pPr>
        <w:pStyle w:val="PKTpunkt"/>
      </w:pPr>
      <w:r w:rsidRPr="00F91EF9">
        <w:t>1</w:t>
      </w:r>
      <w:r w:rsidR="00616B46">
        <w:t>3</w:t>
      </w:r>
      <w:r w:rsidR="00F91EF9" w:rsidRPr="00F91EF9">
        <w:t>)</w:t>
      </w:r>
      <w:r w:rsidR="00F91EF9" w:rsidRPr="00F91EF9">
        <w:tab/>
        <w:t>w art. 138e w ust. 6:</w:t>
      </w:r>
    </w:p>
    <w:p w14:paraId="11E5C57A" w14:textId="03073157" w:rsidR="00F91EF9" w:rsidRPr="00F91EF9" w:rsidRDefault="00F91EF9" w:rsidP="00F91EF9">
      <w:pPr>
        <w:pStyle w:val="LITlitera"/>
      </w:pPr>
      <w:r w:rsidRPr="00F91EF9">
        <w:t>a)</w:t>
      </w:r>
      <w:r w:rsidRPr="00F91EF9">
        <w:tab/>
        <w:t xml:space="preserve">w pkt 1 w lit. d po wyrazach „należących do podatnika,” dodaje się wyrazy „ </w:t>
      </w:r>
      <w:r w:rsidR="00630710">
        <w:t>o ile takie strony posiada</w:t>
      </w:r>
      <w:r w:rsidR="002654DB">
        <w:t>,</w:t>
      </w:r>
      <w:r w:rsidRPr="00F91EF9">
        <w:t>”,</w:t>
      </w:r>
    </w:p>
    <w:p w14:paraId="36D58E4C" w14:textId="45FC7F24" w:rsidR="00F91EF9" w:rsidRPr="00F91EF9" w:rsidRDefault="00F91EF9" w:rsidP="00F91EF9">
      <w:pPr>
        <w:pStyle w:val="LITlitera"/>
      </w:pPr>
      <w:r w:rsidRPr="00F91EF9">
        <w:t>b)</w:t>
      </w:r>
      <w:r w:rsidRPr="00F91EF9">
        <w:tab/>
        <w:t xml:space="preserve">w pkt 2 w lit. d po wyrazach „należących do podatnika,” dodaje się wyrazy „ </w:t>
      </w:r>
      <w:r w:rsidR="00630710">
        <w:t>o ile takie strony posiada</w:t>
      </w:r>
      <w:r w:rsidR="002654DB">
        <w:t>,</w:t>
      </w:r>
      <w:r w:rsidRPr="00F91EF9">
        <w:t>”.</w:t>
      </w:r>
    </w:p>
    <w:p w14:paraId="3113CB5E" w14:textId="2C77266D" w:rsidR="00467A47" w:rsidRPr="00467A47" w:rsidRDefault="00467A47" w:rsidP="00467A47">
      <w:pPr>
        <w:pStyle w:val="ARTartustawynprozporzdzenia"/>
      </w:pPr>
      <w:r w:rsidRPr="00FF1372">
        <w:rPr>
          <w:rStyle w:val="Ppogrubienie"/>
        </w:rPr>
        <w:t>Art. </w:t>
      </w:r>
      <w:r>
        <w:rPr>
          <w:rStyle w:val="Ppogrubienie"/>
        </w:rPr>
        <w:t>2</w:t>
      </w:r>
      <w:r w:rsidRPr="00FF1372">
        <w:rPr>
          <w:rStyle w:val="Ppogrubienie"/>
        </w:rPr>
        <w:t>.</w:t>
      </w:r>
      <w:r w:rsidR="00F87438">
        <w:rPr>
          <w:rStyle w:val="Ppogrubienie"/>
        </w:rPr>
        <w:t> </w:t>
      </w:r>
      <w:r w:rsidRPr="00467A47">
        <w:t xml:space="preserve">W ustawie z dnia 10 września 1999 r. – </w:t>
      </w:r>
      <w:bookmarkStart w:id="6" w:name="_Hlk235707142"/>
      <w:r w:rsidRPr="00467A47">
        <w:t xml:space="preserve">Kodeks karny skarbowy </w:t>
      </w:r>
      <w:bookmarkEnd w:id="6"/>
      <w:r w:rsidRPr="00467A47">
        <w:t>(Dz. U. z 2025 r. poz. 633 oraz z 2026 r. poz. 347</w:t>
      </w:r>
      <w:r w:rsidR="0051538F">
        <w:t>,</w:t>
      </w:r>
      <w:r w:rsidRPr="00467A47">
        <w:t xml:space="preserve"> 421</w:t>
      </w:r>
      <w:r w:rsidR="0051538F">
        <w:t>, 846 i 901</w:t>
      </w:r>
      <w:r w:rsidRPr="00467A47">
        <w:t>) wprowadza się następujące zmiany:</w:t>
      </w:r>
    </w:p>
    <w:p w14:paraId="5F6D9D3A" w14:textId="04D02EE6" w:rsidR="00467A47" w:rsidRPr="00467A47" w:rsidRDefault="00467A47" w:rsidP="00467A47">
      <w:pPr>
        <w:pStyle w:val="PKTpunkt"/>
      </w:pPr>
      <w:r w:rsidRPr="00467A47">
        <w:t>1)</w:t>
      </w:r>
      <w:r>
        <w:tab/>
      </w:r>
      <w:r w:rsidRPr="00467A47">
        <w:t xml:space="preserve">w art. 53 w § 30c skreśla się wyrazy „ , </w:t>
      </w:r>
      <w:r w:rsidR="006448F8" w:rsidRPr="00467A47">
        <w:t>„</w:t>
      </w:r>
      <w:r w:rsidRPr="00467A47">
        <w:t>procedura magazynu typu call-off stock</w:t>
      </w:r>
      <w:r w:rsidR="006448F8" w:rsidRPr="00467A47">
        <w:t>”</w:t>
      </w:r>
      <w:r w:rsidR="00E567AF">
        <w:t xml:space="preserve"> </w:t>
      </w:r>
      <w:r w:rsidRPr="00467A47">
        <w:t>”;</w:t>
      </w:r>
    </w:p>
    <w:p w14:paraId="4B34887C" w14:textId="6F382BDB" w:rsidR="00467A47" w:rsidRDefault="00467A47" w:rsidP="00467A47">
      <w:pPr>
        <w:pStyle w:val="PKTpunkt"/>
      </w:pPr>
      <w:r w:rsidRPr="00467A47">
        <w:t>2)</w:t>
      </w:r>
      <w:r>
        <w:tab/>
      </w:r>
      <w:r w:rsidRPr="00467A47">
        <w:t>uchyla się art. 80g.</w:t>
      </w:r>
    </w:p>
    <w:p w14:paraId="2E2793F6" w14:textId="4FE024F4" w:rsidR="00632E76" w:rsidRPr="00632E76" w:rsidRDefault="00467A47" w:rsidP="00632E76">
      <w:pPr>
        <w:pStyle w:val="ARTartustawynprozporzdzenia"/>
      </w:pPr>
      <w:r w:rsidRPr="00FF1372">
        <w:rPr>
          <w:rStyle w:val="Ppogrubienie"/>
        </w:rPr>
        <w:t>Art. </w:t>
      </w:r>
      <w:r>
        <w:rPr>
          <w:rStyle w:val="Ppogrubienie"/>
        </w:rPr>
        <w:t>3</w:t>
      </w:r>
      <w:r w:rsidRPr="00FF1372">
        <w:rPr>
          <w:rStyle w:val="Ppogrubienie"/>
        </w:rPr>
        <w:t>.</w:t>
      </w:r>
      <w:r w:rsidR="00F87438">
        <w:rPr>
          <w:rStyle w:val="Ppogrubienie"/>
        </w:rPr>
        <w:t> </w:t>
      </w:r>
      <w:r w:rsidRPr="00467A47">
        <w:t xml:space="preserve">W </w:t>
      </w:r>
      <w:bookmarkStart w:id="7" w:name="_Hlk235706732"/>
      <w:r w:rsidRPr="00467A47">
        <w:t>ustawie z dnia 16 listopada 2016 r. o Krajowej Administracji Skarbowej</w:t>
      </w:r>
      <w:r w:rsidR="00632E76" w:rsidRPr="00632E76">
        <w:t xml:space="preserve"> </w:t>
      </w:r>
      <w:bookmarkEnd w:id="7"/>
      <w:r w:rsidR="00632E76" w:rsidRPr="00632E76">
        <w:t>(Dz.</w:t>
      </w:r>
      <w:r w:rsidR="005E53DD">
        <w:t> </w:t>
      </w:r>
      <w:r w:rsidR="00632E76" w:rsidRPr="00632E76">
        <w:t>U.</w:t>
      </w:r>
      <w:r w:rsidR="00632E76">
        <w:t xml:space="preserve"> </w:t>
      </w:r>
      <w:r w:rsidR="00632E76" w:rsidRPr="00632E76">
        <w:t>z 2025 r. poz. 1131</w:t>
      </w:r>
      <w:r w:rsidR="004D278F">
        <w:t xml:space="preserve">, </w:t>
      </w:r>
      <w:r w:rsidR="005E53DD">
        <w:t>z późn. zm.</w:t>
      </w:r>
      <w:r w:rsidR="005E53DD">
        <w:rPr>
          <w:rStyle w:val="Odwoanieprzypisudolnego"/>
        </w:rPr>
        <w:footnoteReference w:id="4"/>
      </w:r>
      <w:r w:rsidR="005E53DD">
        <w:rPr>
          <w:rStyle w:val="IGindeksgrny"/>
        </w:rPr>
        <w:t>)</w:t>
      </w:r>
      <w:r w:rsidR="00632E76" w:rsidRPr="00632E76">
        <w:t>) wprowadza się następujące zmiany:</w:t>
      </w:r>
    </w:p>
    <w:p w14:paraId="3F641DFB" w14:textId="360E8A98" w:rsidR="00632E76" w:rsidRPr="00632E76" w:rsidRDefault="00632E76" w:rsidP="00632E76">
      <w:pPr>
        <w:pStyle w:val="PKTpunkt"/>
      </w:pPr>
      <w:r w:rsidRPr="00632E76">
        <w:t>1)</w:t>
      </w:r>
      <w:r>
        <w:tab/>
      </w:r>
      <w:r w:rsidRPr="00632E76">
        <w:t>w art. 62 w ust. 5 uchyla się pkt 12;</w:t>
      </w:r>
    </w:p>
    <w:p w14:paraId="58F76047" w14:textId="6908D567" w:rsidR="00467A47" w:rsidRDefault="00632E76" w:rsidP="00F56DDB">
      <w:pPr>
        <w:pStyle w:val="PKTpunkt"/>
        <w:rPr>
          <w:rStyle w:val="Ppogrubienie"/>
        </w:rPr>
      </w:pPr>
      <w:r w:rsidRPr="00632E76">
        <w:t>2)</w:t>
      </w:r>
      <w:r>
        <w:tab/>
      </w:r>
      <w:r w:rsidRPr="00632E76">
        <w:t xml:space="preserve">w art. 84 w ust. 1 </w:t>
      </w:r>
      <w:r w:rsidR="00F56DDB">
        <w:t xml:space="preserve">w </w:t>
      </w:r>
      <w:r w:rsidRPr="00632E76">
        <w:t xml:space="preserve">pkt 4 </w:t>
      </w:r>
      <w:r w:rsidR="00F56DDB">
        <w:t xml:space="preserve">wyrazy </w:t>
      </w:r>
      <w:r w:rsidR="00F56DDB" w:rsidRPr="00F91EF9">
        <w:t>„</w:t>
      </w:r>
      <w:r w:rsidR="00F56DDB" w:rsidRPr="00F56DDB">
        <w:t>i 10–12a</w:t>
      </w:r>
      <w:r w:rsidR="00C965E8" w:rsidRPr="00F91EF9">
        <w:t>”</w:t>
      </w:r>
      <w:r w:rsidR="00F56DDB">
        <w:t xml:space="preserve"> zastępuje się wyrazami </w:t>
      </w:r>
      <w:r w:rsidR="00F56DDB" w:rsidRPr="00F91EF9">
        <w:t>„</w:t>
      </w:r>
      <w:r w:rsidR="00F56DDB">
        <w:t xml:space="preserve"> </w:t>
      </w:r>
      <w:r>
        <w:t xml:space="preserve">, </w:t>
      </w:r>
      <w:r w:rsidRPr="00632E76">
        <w:t>10,</w:t>
      </w:r>
      <w:r w:rsidR="002E3CF1">
        <w:t xml:space="preserve"> </w:t>
      </w:r>
      <w:r w:rsidRPr="00632E76">
        <w:t>11</w:t>
      </w:r>
      <w:r>
        <w:t xml:space="preserve"> i </w:t>
      </w:r>
      <w:r w:rsidRPr="00632E76">
        <w:t>12a”</w:t>
      </w:r>
      <w:r>
        <w:t>.</w:t>
      </w:r>
    </w:p>
    <w:p w14:paraId="13F321E4" w14:textId="543BAA6B" w:rsidR="00496B0D" w:rsidRDefault="00F91EF9" w:rsidP="00F91EF9">
      <w:pPr>
        <w:pStyle w:val="ARTartustawynprozporzdzenia"/>
      </w:pPr>
      <w:r w:rsidRPr="00FF1372">
        <w:rPr>
          <w:rStyle w:val="Ppogrubienie"/>
        </w:rPr>
        <w:t>Art. </w:t>
      </w:r>
      <w:r w:rsidR="00467A47">
        <w:rPr>
          <w:rStyle w:val="Ppogrubienie"/>
        </w:rPr>
        <w:t>4</w:t>
      </w:r>
      <w:r w:rsidRPr="00FF1372">
        <w:rPr>
          <w:rStyle w:val="Ppogrubienie"/>
        </w:rPr>
        <w:t>.</w:t>
      </w:r>
      <w:r w:rsidR="00F87438">
        <w:rPr>
          <w:rStyle w:val="Ppogrubienie"/>
        </w:rPr>
        <w:t> </w:t>
      </w:r>
      <w:r w:rsidR="00E41C5A" w:rsidRPr="00411B2D">
        <w:t>1.</w:t>
      </w:r>
      <w:r w:rsidR="00F87438">
        <w:t> </w:t>
      </w:r>
      <w:r>
        <w:t>Do towarów, które</w:t>
      </w:r>
      <w:r w:rsidRPr="0065364A">
        <w:t xml:space="preserve"> </w:t>
      </w:r>
      <w:r>
        <w:t>przed dniem 1 lipca</w:t>
      </w:r>
      <w:r w:rsidRPr="0065364A">
        <w:t xml:space="preserve"> 202</w:t>
      </w:r>
      <w:r>
        <w:t>8</w:t>
      </w:r>
      <w:r w:rsidRPr="0065364A">
        <w:t xml:space="preserve"> r.</w:t>
      </w:r>
      <w:r>
        <w:t xml:space="preserve"> </w:t>
      </w:r>
      <w:r w:rsidRPr="0065364A">
        <w:t>były wysłane lub transportowane</w:t>
      </w:r>
      <w:r w:rsidR="00496B0D">
        <w:t>:</w:t>
      </w:r>
    </w:p>
    <w:p w14:paraId="39C0BD32" w14:textId="3D2B790E" w:rsidR="00F91EF9" w:rsidRDefault="00496B0D" w:rsidP="00496B0D">
      <w:pPr>
        <w:pStyle w:val="PKTpunkt"/>
      </w:pPr>
      <w:bookmarkStart w:id="8" w:name="_Hlk227568650"/>
      <w:r>
        <w:t>1)</w:t>
      </w:r>
      <w:r>
        <w:tab/>
      </w:r>
      <w:r w:rsidR="00F91EF9" w:rsidRPr="0065364A">
        <w:t xml:space="preserve">z terytorium państwa członkowskiego innego niż terytorium </w:t>
      </w:r>
      <w:r w:rsidR="00585232" w:rsidRPr="00FF1372">
        <w:t>Rzeczypospolitej Polskiej</w:t>
      </w:r>
      <w:r w:rsidR="00585232" w:rsidRPr="0065364A" w:rsidDel="00585232">
        <w:t xml:space="preserve"> </w:t>
      </w:r>
      <w:r w:rsidR="00F91EF9" w:rsidRPr="0065364A">
        <w:t xml:space="preserve">na terytorium </w:t>
      </w:r>
      <w:r w:rsidR="00585232" w:rsidRPr="00FF1372">
        <w:t>Rzeczypospolitej Polskiej</w:t>
      </w:r>
      <w:r w:rsidR="00F91EF9" w:rsidRPr="0065364A">
        <w:t>, z</w:t>
      </w:r>
      <w:r w:rsidR="00F5649D">
        <w:t xml:space="preserve"> </w:t>
      </w:r>
      <w:r w:rsidR="00F91EF9" w:rsidRPr="0065364A">
        <w:t>zachowaniem warunków, o których mowa w</w:t>
      </w:r>
      <w:r w:rsidR="009076D8">
        <w:t> </w:t>
      </w:r>
      <w:r w:rsidR="00F91EF9" w:rsidRPr="0065364A">
        <w:t>art.</w:t>
      </w:r>
      <w:r w:rsidR="009076D8">
        <w:t> </w:t>
      </w:r>
      <w:r w:rsidR="00F91EF9" w:rsidRPr="0065364A">
        <w:t>13a ust. 2 ustawy zmienianej w art. 1, w</w:t>
      </w:r>
      <w:r w:rsidR="00F5649D">
        <w:t xml:space="preserve"> </w:t>
      </w:r>
      <w:r w:rsidR="00F91EF9" w:rsidRPr="0065364A">
        <w:t xml:space="preserve">brzmieniu dotychczasowym </w:t>
      </w:r>
      <w:r w:rsidR="00FE131B" w:rsidRPr="00514A26">
        <w:t>–</w:t>
      </w:r>
      <w:r>
        <w:t xml:space="preserve"> </w:t>
      </w:r>
      <w:r w:rsidR="00F91EF9">
        <w:t>do dnia 30</w:t>
      </w:r>
      <w:r w:rsidR="009076D8">
        <w:t> </w:t>
      </w:r>
      <w:r w:rsidR="00F91EF9">
        <w:t>czerwca 2029 r. stosuje się przepisy art. 13a</w:t>
      </w:r>
      <w:r w:rsidR="0051538F">
        <w:t>–</w:t>
      </w:r>
      <w:r w:rsidR="00F91EF9" w:rsidRPr="00A16F13">
        <w:t>13g,</w:t>
      </w:r>
      <w:r w:rsidR="00F91EF9">
        <w:t xml:space="preserve"> art. 97 ust. 10 pkt 5</w:t>
      </w:r>
      <w:r w:rsidR="001162B9">
        <w:t xml:space="preserve"> oraz</w:t>
      </w:r>
      <w:r w:rsidR="00F91EF9">
        <w:t xml:space="preserve"> art. 109 ust.</w:t>
      </w:r>
      <w:r w:rsidR="009076D8">
        <w:t> </w:t>
      </w:r>
      <w:r w:rsidR="004F1DEE" w:rsidRPr="004F1DEE">
        <w:t xml:space="preserve">11b, 11d i 11e </w:t>
      </w:r>
      <w:r w:rsidR="00F91EF9">
        <w:t>ustawy zmienianej w art. 1, w brzmieniu dotychczasowym</w:t>
      </w:r>
      <w:r>
        <w:t>;</w:t>
      </w:r>
    </w:p>
    <w:p w14:paraId="3226FADC" w14:textId="13D7CE09" w:rsidR="00F91EF9" w:rsidRDefault="006E3AD4" w:rsidP="00496B0D">
      <w:pPr>
        <w:pStyle w:val="PKTpunkt"/>
      </w:pPr>
      <w:r>
        <w:t>2</w:t>
      </w:r>
      <w:r w:rsidR="00496B0D">
        <w:t>)</w:t>
      </w:r>
      <w:r w:rsidR="00496B0D">
        <w:tab/>
      </w:r>
      <w:r w:rsidR="00F91EF9" w:rsidRPr="00BC1FBE">
        <w:t xml:space="preserve">z terytorium </w:t>
      </w:r>
      <w:r w:rsidR="00585232" w:rsidRPr="00FF1372">
        <w:t>Rzeczypospolitej Polskiej</w:t>
      </w:r>
      <w:r w:rsidR="00F91EF9" w:rsidRPr="00BC1FBE">
        <w:t xml:space="preserve"> na terytorium państwa członkowskiego inne niż terytorium </w:t>
      </w:r>
      <w:r w:rsidR="00585232" w:rsidRPr="00FF1372">
        <w:t>Rzeczypospolitej Polskiej</w:t>
      </w:r>
      <w:r w:rsidR="001162B9">
        <w:t>,</w:t>
      </w:r>
      <w:r w:rsidR="00F91EF9" w:rsidRPr="00BC1FBE">
        <w:t xml:space="preserve"> z</w:t>
      </w:r>
      <w:r w:rsidR="00F5649D">
        <w:t xml:space="preserve"> </w:t>
      </w:r>
      <w:r w:rsidR="00F91EF9" w:rsidRPr="00BC1FBE">
        <w:t>zachowaniem warunków, o których mowa w</w:t>
      </w:r>
      <w:r w:rsidR="009076D8">
        <w:t> </w:t>
      </w:r>
      <w:r w:rsidR="00F91EF9" w:rsidRPr="00BC1FBE">
        <w:t>art.</w:t>
      </w:r>
      <w:r w:rsidR="009076D8">
        <w:t> </w:t>
      </w:r>
      <w:r w:rsidR="00F91EF9" w:rsidRPr="00BC1FBE">
        <w:t xml:space="preserve">13h ust. 2 ustawy zmienianej w art. </w:t>
      </w:r>
      <w:r w:rsidR="00F91EF9">
        <w:t>1</w:t>
      </w:r>
      <w:r w:rsidR="00F91EF9" w:rsidRPr="00BC1FBE">
        <w:t>, w</w:t>
      </w:r>
      <w:r w:rsidR="00F5649D">
        <w:t xml:space="preserve"> </w:t>
      </w:r>
      <w:r w:rsidR="00F91EF9" w:rsidRPr="00BC1FBE">
        <w:t>brzmieniu dotychczasowym</w:t>
      </w:r>
      <w:r w:rsidR="00496B0D">
        <w:t xml:space="preserve"> </w:t>
      </w:r>
      <w:r w:rsidR="00FE131B" w:rsidRPr="00514A26">
        <w:t>–</w:t>
      </w:r>
      <w:r w:rsidR="00F91EF9">
        <w:t xml:space="preserve"> do dnia </w:t>
      </w:r>
      <w:r w:rsidR="00F91EF9">
        <w:lastRenderedPageBreak/>
        <w:t>30</w:t>
      </w:r>
      <w:r w:rsidR="009076D8">
        <w:t> </w:t>
      </w:r>
      <w:r w:rsidR="00F91EF9">
        <w:t>czerwca 2029 r. stosuje się przepisy art. 13h</w:t>
      </w:r>
      <w:r w:rsidR="0051538F">
        <w:t>–</w:t>
      </w:r>
      <w:r w:rsidR="00F91EF9">
        <w:t>13l, art. 100 ust. 1 pkt 5, ust. 3 pkt 2, ust.</w:t>
      </w:r>
      <w:r w:rsidR="009076D8">
        <w:t> </w:t>
      </w:r>
      <w:r w:rsidR="00F91EF9">
        <w:t>8 pkt 1 i 5</w:t>
      </w:r>
      <w:r w:rsidR="001162B9">
        <w:t xml:space="preserve"> oraz</w:t>
      </w:r>
      <w:r w:rsidR="00F91EF9">
        <w:t xml:space="preserve"> art. 109 ust. 11c ustawy zmienianej w art. 1, w</w:t>
      </w:r>
      <w:r w:rsidR="004E7CED">
        <w:t xml:space="preserve"> </w:t>
      </w:r>
      <w:r w:rsidR="00F91EF9">
        <w:t>brzmieniu dotychczasowym.</w:t>
      </w:r>
    </w:p>
    <w:p w14:paraId="2990A5E6" w14:textId="240D8E8D" w:rsidR="008F5408" w:rsidRDefault="0011514A" w:rsidP="0011514A">
      <w:pPr>
        <w:pStyle w:val="USTustnpkodeksu"/>
      </w:pPr>
      <w:r>
        <w:t xml:space="preserve">2. </w:t>
      </w:r>
      <w:r w:rsidR="00F91EF9" w:rsidRPr="00BB10E4">
        <w:t>Jeżeli</w:t>
      </w:r>
      <w:r>
        <w:t xml:space="preserve"> </w:t>
      </w:r>
      <w:r w:rsidR="00F91EF9">
        <w:t xml:space="preserve">w </w:t>
      </w:r>
      <w:r w:rsidR="00F91EF9" w:rsidRPr="00BB10E4">
        <w:t>terminie</w:t>
      </w:r>
      <w:r w:rsidR="00F91EF9">
        <w:t xml:space="preserve"> do dnia </w:t>
      </w:r>
      <w:r w:rsidR="00F91EF9" w:rsidRPr="00BB10E4">
        <w:t>30 czerwca 2029 r.</w:t>
      </w:r>
      <w:r w:rsidR="00F91EF9" w:rsidRPr="00324FD4">
        <w:t xml:space="preserve"> nie nastąpiło przeniesienie prawa do rozporządzania jak właściciel </w:t>
      </w:r>
      <w:r w:rsidRPr="0011514A">
        <w:t>towarami</w:t>
      </w:r>
      <w:r>
        <w:t>, o których mowa</w:t>
      </w:r>
      <w:r w:rsidR="00276D35" w:rsidRPr="00276D35">
        <w:t xml:space="preserve"> </w:t>
      </w:r>
      <w:r w:rsidR="00276D35">
        <w:t>w</w:t>
      </w:r>
      <w:r w:rsidR="00FE131B" w:rsidRPr="00FE131B">
        <w:t xml:space="preserve"> </w:t>
      </w:r>
      <w:r w:rsidR="00FE131B">
        <w:t>ust. 1</w:t>
      </w:r>
      <w:r w:rsidR="008F5408">
        <w:t>:</w:t>
      </w:r>
    </w:p>
    <w:p w14:paraId="1C729FA4" w14:textId="1DB814E4" w:rsidR="00F91EF9" w:rsidRDefault="008F5408" w:rsidP="008F5408">
      <w:pPr>
        <w:pStyle w:val="PKTpunkt"/>
      </w:pPr>
      <w:r>
        <w:t>1)</w:t>
      </w:r>
      <w:r>
        <w:tab/>
      </w:r>
      <w:r w:rsidR="00A16F13">
        <w:t>pkt 1</w:t>
      </w:r>
      <w:r w:rsidR="0011514A">
        <w:t>,</w:t>
      </w:r>
      <w:r w:rsidR="0011514A" w:rsidRPr="0011514A">
        <w:t xml:space="preserve"> </w:t>
      </w:r>
      <w:r w:rsidR="00F91EF9" w:rsidRPr="00324FD4">
        <w:t>na rzecz podatnika, o którym mowa w art. 13a ust. 2 pkt 3</w:t>
      </w:r>
      <w:r w:rsidR="00F91EF9">
        <w:t xml:space="preserve"> </w:t>
      </w:r>
      <w:r w:rsidR="00F91EF9" w:rsidRPr="00703414">
        <w:t>ustawy zmienianej w</w:t>
      </w:r>
      <w:r w:rsidR="009076D8">
        <w:t> </w:t>
      </w:r>
      <w:r w:rsidR="00F91EF9" w:rsidRPr="00703414">
        <w:t>art.</w:t>
      </w:r>
      <w:r w:rsidR="009076D8">
        <w:t> </w:t>
      </w:r>
      <w:r w:rsidR="00F91EF9">
        <w:t>1, w brzmieniu dotychczasowym</w:t>
      </w:r>
      <w:r w:rsidR="00F91EF9" w:rsidRPr="00324FD4">
        <w:t xml:space="preserve">, </w:t>
      </w:r>
      <w:r w:rsidR="0038455B">
        <w:t>albo</w:t>
      </w:r>
      <w:r w:rsidR="0038455B" w:rsidRPr="00324FD4">
        <w:t xml:space="preserve"> </w:t>
      </w:r>
      <w:r w:rsidR="00F91EF9" w:rsidRPr="00324FD4">
        <w:t>podatnika go zastępującego</w:t>
      </w:r>
      <w:bookmarkStart w:id="9" w:name="_Hlk225939212"/>
      <w:r w:rsidR="0038455B">
        <w:t>, o którym mowa w art. 13c ustaw</w:t>
      </w:r>
      <w:r w:rsidR="00AD0E2A">
        <w:t>y</w:t>
      </w:r>
      <w:r w:rsidR="00AD0E2A" w:rsidRPr="00AD0E2A">
        <w:t xml:space="preserve"> zmienianej w art. 1</w:t>
      </w:r>
      <w:bookmarkEnd w:id="9"/>
      <w:r w:rsidR="0038455B">
        <w:t>, w brzmieniu dotychczasowym</w:t>
      </w:r>
      <w:r w:rsidR="0011514A">
        <w:t>,</w:t>
      </w:r>
      <w:r w:rsidR="00F91EF9" w:rsidRPr="00324FD4">
        <w:t xml:space="preserve"> ani nie zaszła żadna z okoliczności określonych w art. 13d</w:t>
      </w:r>
      <w:r w:rsidR="00F91EF9">
        <w:t xml:space="preserve"> </w:t>
      </w:r>
      <w:r w:rsidR="00F91EF9" w:rsidRPr="00703414">
        <w:t xml:space="preserve">ustawy zmienianej w art. </w:t>
      </w:r>
      <w:r w:rsidR="00F91EF9">
        <w:t>1, w brzmieniu dotychczasowym</w:t>
      </w:r>
      <w:r>
        <w:t xml:space="preserve"> </w:t>
      </w:r>
      <w:r w:rsidR="00FE131B" w:rsidRPr="00514A26">
        <w:t>–</w:t>
      </w:r>
      <w:r w:rsidR="00F91EF9">
        <w:t xml:space="preserve"> </w:t>
      </w:r>
      <w:r w:rsidR="00F91EF9" w:rsidRPr="00324FD4">
        <w:t>uznaje się, że wewnątrzwspólnotowe nabycie towarów, o którym mowa w art. 11 ust. 1</w:t>
      </w:r>
      <w:r w:rsidR="00F91EF9">
        <w:t xml:space="preserve"> ustawy zmienianej w art. 1</w:t>
      </w:r>
      <w:r w:rsidR="00F91EF9" w:rsidRPr="00324FD4">
        <w:t>, ma miejsce</w:t>
      </w:r>
      <w:r w:rsidR="006869C9" w:rsidRPr="006869C9">
        <w:t xml:space="preserve"> z dniem 1 lipca 2029 r</w:t>
      </w:r>
      <w:r w:rsidR="00F91EF9" w:rsidRPr="00324FD4">
        <w:t>.</w:t>
      </w:r>
      <w:r w:rsidR="00276D35">
        <w:t>;</w:t>
      </w:r>
    </w:p>
    <w:p w14:paraId="7463289F" w14:textId="2AC0AC56" w:rsidR="00F91EF9" w:rsidRDefault="008F5408" w:rsidP="008F5408">
      <w:pPr>
        <w:pStyle w:val="PKTpunkt"/>
      </w:pPr>
      <w:r w:rsidRPr="008F5408">
        <w:rPr>
          <w:rStyle w:val="Ppogrubienie"/>
          <w:b w:val="0"/>
        </w:rPr>
        <w:t>2</w:t>
      </w:r>
      <w:r>
        <w:t>)</w:t>
      </w:r>
      <w:r>
        <w:tab/>
      </w:r>
      <w:r w:rsidR="00A16F13">
        <w:t>pkt 2,</w:t>
      </w:r>
      <w:r w:rsidR="00A16F13" w:rsidRPr="00A16F13">
        <w:t xml:space="preserve"> </w:t>
      </w:r>
      <w:r w:rsidR="00F91EF9" w:rsidRPr="00BB10E4">
        <w:t>na rzecz podatnika podatku od wartości dodanej</w:t>
      </w:r>
      <w:bookmarkStart w:id="10" w:name="_Hlk225939334"/>
      <w:r w:rsidR="00AB7954">
        <w:t>,</w:t>
      </w:r>
      <w:r w:rsidR="00AB7954" w:rsidRPr="00AB7954">
        <w:t xml:space="preserve"> o którym mowa w art. 13</w:t>
      </w:r>
      <w:r w:rsidR="00AB7954">
        <w:t>h</w:t>
      </w:r>
      <w:r w:rsidR="00AB7954" w:rsidRPr="00AB7954">
        <w:t xml:space="preserve"> ust. 2 pkt 3 ustawy zmienianej w art. 1</w:t>
      </w:r>
      <w:bookmarkEnd w:id="10"/>
      <w:r w:rsidR="00AB7954" w:rsidRPr="00AB7954">
        <w:t>, w brzmieniu dotychczasowym</w:t>
      </w:r>
      <w:r w:rsidR="00AB7954">
        <w:t>,</w:t>
      </w:r>
      <w:r w:rsidR="00F91EF9" w:rsidRPr="00BB10E4">
        <w:t xml:space="preserve"> </w:t>
      </w:r>
      <w:r w:rsidR="00AB7954">
        <w:t>albo</w:t>
      </w:r>
      <w:r w:rsidR="00AB7954" w:rsidRPr="00BB10E4">
        <w:t xml:space="preserve"> </w:t>
      </w:r>
      <w:r w:rsidR="00F91EF9" w:rsidRPr="00BB10E4">
        <w:t>podatnika go zastępującego</w:t>
      </w:r>
      <w:bookmarkStart w:id="11" w:name="_Hlk225939362"/>
      <w:r w:rsidR="00AB7954">
        <w:t>, o którym mowa w art. 13j ustawy</w:t>
      </w:r>
      <w:bookmarkEnd w:id="11"/>
      <w:r w:rsidR="00AD0E2A">
        <w:t xml:space="preserve"> </w:t>
      </w:r>
      <w:r w:rsidR="00AD0E2A" w:rsidRPr="00AD0E2A">
        <w:t>zmienianej w art. 1</w:t>
      </w:r>
      <w:r w:rsidR="00AB7954">
        <w:t xml:space="preserve">, </w:t>
      </w:r>
      <w:r w:rsidR="00AB7954" w:rsidRPr="00AB7954">
        <w:t>w brzmieniu dotychczasowym</w:t>
      </w:r>
      <w:r w:rsidR="00A16F13">
        <w:t>,</w:t>
      </w:r>
      <w:r w:rsidR="00F91EF9" w:rsidRPr="00BB10E4">
        <w:t xml:space="preserve"> ani nie zaszła żadna z okoliczności określonych w art. 13k</w:t>
      </w:r>
      <w:r w:rsidR="00F91EF9">
        <w:t xml:space="preserve"> </w:t>
      </w:r>
      <w:r w:rsidR="00F91EF9" w:rsidRPr="0091617D">
        <w:t>ustawy zmienianej w</w:t>
      </w:r>
      <w:r w:rsidR="00F91EF9">
        <w:t xml:space="preserve"> </w:t>
      </w:r>
      <w:r w:rsidR="00F91EF9" w:rsidRPr="0091617D">
        <w:t>art.</w:t>
      </w:r>
      <w:r w:rsidR="00F91EF9">
        <w:t xml:space="preserve"> </w:t>
      </w:r>
      <w:r w:rsidR="00F91EF9" w:rsidRPr="0091617D">
        <w:t>1</w:t>
      </w:r>
      <w:r w:rsidR="00F91EF9">
        <w:t>, w brzmieniu dotychczasowym</w:t>
      </w:r>
      <w:r w:rsidR="00276D35">
        <w:t xml:space="preserve"> </w:t>
      </w:r>
      <w:r w:rsidR="00FE131B" w:rsidRPr="00514A26">
        <w:t>–</w:t>
      </w:r>
      <w:r w:rsidR="00F91EF9" w:rsidRPr="00BB10E4">
        <w:t xml:space="preserve"> uznaje się, że wewnątrzwspólnotowa dostawa towarów, o której mowa w art. 13 ust. 3</w:t>
      </w:r>
      <w:r w:rsidR="00F91EF9">
        <w:t xml:space="preserve"> ustawy zmienianej w art. 1</w:t>
      </w:r>
      <w:r w:rsidR="00F91EF9" w:rsidRPr="00BB10E4">
        <w:t>, ma miejsce</w:t>
      </w:r>
      <w:r w:rsidR="006869C9" w:rsidRPr="006869C9">
        <w:t xml:space="preserve"> </w:t>
      </w:r>
      <w:r w:rsidR="006869C9">
        <w:t>z dniem 1 lipca 2029</w:t>
      </w:r>
      <w:r w:rsidR="00E74618">
        <w:t xml:space="preserve"> </w:t>
      </w:r>
      <w:r w:rsidR="006869C9">
        <w:t>r</w:t>
      </w:r>
      <w:r w:rsidR="00F91EF9">
        <w:t>.</w:t>
      </w:r>
    </w:p>
    <w:bookmarkEnd w:id="8"/>
    <w:p w14:paraId="1621F303" w14:textId="1B452D66" w:rsidR="004F52C9" w:rsidRDefault="00411B2D" w:rsidP="005847CE">
      <w:pPr>
        <w:pStyle w:val="ARTartustawynprozporzdzenia"/>
      </w:pPr>
      <w:r w:rsidRPr="00411B2D">
        <w:rPr>
          <w:rStyle w:val="Ppogrubienie"/>
        </w:rPr>
        <w:t>Art. </w:t>
      </w:r>
      <w:r w:rsidR="00467A47">
        <w:rPr>
          <w:rStyle w:val="Ppogrubienie"/>
        </w:rPr>
        <w:t>5</w:t>
      </w:r>
      <w:r w:rsidRPr="00411B2D">
        <w:rPr>
          <w:rStyle w:val="Ppogrubienie"/>
        </w:rPr>
        <w:t>.</w:t>
      </w:r>
      <w:r w:rsidR="00F87438">
        <w:t> </w:t>
      </w:r>
      <w:r w:rsidRPr="00411B2D">
        <w:t xml:space="preserve">W przypadku </w:t>
      </w:r>
      <w:r w:rsidR="00EB07E8">
        <w:t>czynności</w:t>
      </w:r>
      <w:r w:rsidR="00122303" w:rsidRPr="00122303">
        <w:t xml:space="preserve">, </w:t>
      </w:r>
      <w:r w:rsidR="000F1AFC">
        <w:t xml:space="preserve">o </w:t>
      </w:r>
      <w:r w:rsidR="00122303" w:rsidRPr="00122303">
        <w:t>których mowa w art. 19a ust. 5 ustawy zmienianej w</w:t>
      </w:r>
      <w:r w:rsidR="009076D8">
        <w:t> </w:t>
      </w:r>
      <w:r w:rsidR="00122303" w:rsidRPr="00122303">
        <w:t>art. 1,</w:t>
      </w:r>
      <w:r w:rsidR="005847CE" w:rsidRPr="005847CE">
        <w:t xml:space="preserve"> objętych procedur</w:t>
      </w:r>
      <w:r w:rsidR="005847CE">
        <w:t>ami</w:t>
      </w:r>
      <w:r w:rsidR="005847CE" w:rsidRPr="005847CE">
        <w:t xml:space="preserve"> szczególn</w:t>
      </w:r>
      <w:r w:rsidR="005847CE">
        <w:t>ymi</w:t>
      </w:r>
      <w:r w:rsidR="005847CE" w:rsidRPr="005847CE">
        <w:t>, o któr</w:t>
      </w:r>
      <w:r w:rsidR="005847CE">
        <w:t>ych</w:t>
      </w:r>
      <w:r w:rsidR="005847CE" w:rsidRPr="005847CE">
        <w:t xml:space="preserve"> mowa w dziale XII w rozdzia</w:t>
      </w:r>
      <w:r w:rsidR="009076D8">
        <w:t>łach</w:t>
      </w:r>
      <w:r w:rsidR="005847CE" w:rsidRPr="005847CE">
        <w:t xml:space="preserve"> 6a</w:t>
      </w:r>
      <w:r w:rsidR="005847CE">
        <w:t xml:space="preserve"> i</w:t>
      </w:r>
      <w:r w:rsidR="009076D8">
        <w:t> </w:t>
      </w:r>
      <w:r w:rsidR="005847CE">
        <w:t>7</w:t>
      </w:r>
      <w:r w:rsidR="004E072C">
        <w:t xml:space="preserve"> </w:t>
      </w:r>
      <w:r w:rsidR="004E072C" w:rsidRPr="00703414">
        <w:t xml:space="preserve">ustawy zmienianej w art. </w:t>
      </w:r>
      <w:r w:rsidR="004E072C">
        <w:t>1</w:t>
      </w:r>
      <w:r w:rsidR="00B41659">
        <w:t xml:space="preserve">, </w:t>
      </w:r>
      <w:r w:rsidR="00B41659" w:rsidRPr="00B41659">
        <w:t>dokonanych</w:t>
      </w:r>
      <w:r w:rsidR="004F52C9">
        <w:t>:</w:t>
      </w:r>
    </w:p>
    <w:p w14:paraId="560194DE" w14:textId="466F5F51" w:rsidR="005847CE" w:rsidRDefault="004F52C9" w:rsidP="0028085B">
      <w:pPr>
        <w:pStyle w:val="PKTpunkt"/>
      </w:pPr>
      <w:r>
        <w:t>1)</w:t>
      </w:r>
      <w:r>
        <w:tab/>
      </w:r>
      <w:r w:rsidR="0098519A" w:rsidRPr="00411B2D">
        <w:t xml:space="preserve">przed dniem </w:t>
      </w:r>
      <w:r w:rsidR="000F1AFC" w:rsidRPr="000F1AFC">
        <w:t xml:space="preserve">wejścia w życie niniejszej ustawy, dla których przed </w:t>
      </w:r>
      <w:r w:rsidR="004F424B">
        <w:t xml:space="preserve">tym </w:t>
      </w:r>
      <w:r w:rsidR="000F1AFC">
        <w:t>dniem</w:t>
      </w:r>
      <w:r w:rsidR="000F1AFC" w:rsidRPr="000F1AFC">
        <w:t xml:space="preserve"> nie powstał obowiązek podatkowy</w:t>
      </w:r>
      <w:r>
        <w:t>,</w:t>
      </w:r>
    </w:p>
    <w:p w14:paraId="5EDAF2F0" w14:textId="509D3DD3" w:rsidR="00BB0D3B" w:rsidRDefault="005847CE" w:rsidP="00E46CFB">
      <w:pPr>
        <w:pStyle w:val="PKTpunkt"/>
      </w:pPr>
      <w:r>
        <w:t>2</w:t>
      </w:r>
      <w:r w:rsidR="004F52C9">
        <w:t>)</w:t>
      </w:r>
      <w:r w:rsidR="004F52C9">
        <w:tab/>
      </w:r>
      <w:r w:rsidR="00E46CFB" w:rsidRPr="00BB0D3B">
        <w:t>od</w:t>
      </w:r>
      <w:r w:rsidR="00E46CFB" w:rsidRPr="00E46CFB">
        <w:t xml:space="preserve"> dnia wejścia w życie niniejszej ustawy, dla których obowiązek podatkowy powstał przed </w:t>
      </w:r>
      <w:r w:rsidR="009F4D64">
        <w:t xml:space="preserve">tym </w:t>
      </w:r>
      <w:r w:rsidR="00E46CFB" w:rsidRPr="00E46CFB">
        <w:t>dniem</w:t>
      </w:r>
    </w:p>
    <w:p w14:paraId="4F59FC5A" w14:textId="47EB52FC" w:rsidR="00411B2D" w:rsidRDefault="0028085B" w:rsidP="0028085B">
      <w:pPr>
        <w:pStyle w:val="CZWSPPKTczwsplnapunktw"/>
      </w:pPr>
      <w:bookmarkStart w:id="12" w:name="_Hlk225930201"/>
      <w:r w:rsidRPr="00514A26">
        <w:t>–</w:t>
      </w:r>
      <w:bookmarkEnd w:id="12"/>
      <w:r w:rsidR="00F87438">
        <w:t xml:space="preserve"> </w:t>
      </w:r>
      <w:r w:rsidR="00E46CFB" w:rsidRPr="00E46CFB">
        <w:t xml:space="preserve">stosuje się </w:t>
      </w:r>
      <w:r w:rsidR="00411B2D" w:rsidRPr="00411B2D">
        <w:t>art. 19</w:t>
      </w:r>
      <w:r w:rsidR="00EB07E8">
        <w:t>a</w:t>
      </w:r>
      <w:r w:rsidR="00411B2D" w:rsidRPr="00411B2D">
        <w:t xml:space="preserve"> ustawy zmienianej w art. 1, w brzmieniu </w:t>
      </w:r>
      <w:r w:rsidR="00411B2D">
        <w:t>dotychczasowym</w:t>
      </w:r>
      <w:r w:rsidR="00411B2D" w:rsidRPr="00411B2D">
        <w:t>.</w:t>
      </w:r>
    </w:p>
    <w:p w14:paraId="1B1A57FF" w14:textId="5E335D46" w:rsidR="00F91EF9" w:rsidRDefault="00F91EF9" w:rsidP="00F91EF9">
      <w:pPr>
        <w:pStyle w:val="ARTartustawynprozporzdzenia"/>
      </w:pPr>
      <w:r w:rsidRPr="00FF1372">
        <w:rPr>
          <w:rStyle w:val="Ppogrubienie"/>
        </w:rPr>
        <w:t>Art. </w:t>
      </w:r>
      <w:r w:rsidR="00467A47">
        <w:rPr>
          <w:rStyle w:val="Ppogrubienie"/>
        </w:rPr>
        <w:t>6</w:t>
      </w:r>
      <w:r w:rsidRPr="00FF1372">
        <w:rPr>
          <w:rStyle w:val="Ppogrubienie"/>
        </w:rPr>
        <w:t>.</w:t>
      </w:r>
      <w:r w:rsidR="00F87438">
        <w:t> </w:t>
      </w:r>
      <w:r>
        <w:t>D</w:t>
      </w:r>
      <w:r w:rsidRPr="00327AC1">
        <w:t>o dnia 30 czerwca 2028 r.</w:t>
      </w:r>
      <w:r w:rsidR="00B03AA3">
        <w:t>,</w:t>
      </w:r>
      <w:r w:rsidRPr="00327AC1">
        <w:t xml:space="preserve"> </w:t>
      </w:r>
      <w:r w:rsidR="00FD7B86">
        <w:t>na potrzeby</w:t>
      </w:r>
      <w:r w:rsidRPr="00327AC1">
        <w:t xml:space="preserve"> art. </w:t>
      </w:r>
      <w:r w:rsidRPr="0017528B">
        <w:t xml:space="preserve">130b </w:t>
      </w:r>
      <w:r>
        <w:t>ust. 1</w:t>
      </w:r>
      <w:r w:rsidR="00FD7B86">
        <w:t xml:space="preserve"> ustawy</w:t>
      </w:r>
      <w:r w:rsidR="00FD7B86" w:rsidRPr="00FD7B86">
        <w:t xml:space="preserve"> zmienianej w</w:t>
      </w:r>
      <w:r w:rsidR="003D6AF3">
        <w:t> </w:t>
      </w:r>
      <w:r w:rsidR="00FD7B86" w:rsidRPr="00FD7B86">
        <w:t>art.</w:t>
      </w:r>
      <w:r w:rsidR="003D6AF3">
        <w:t> </w:t>
      </w:r>
      <w:r w:rsidR="00FD7B86" w:rsidRPr="00FD7B86">
        <w:t>1</w:t>
      </w:r>
      <w:r w:rsidR="00B03AA3">
        <w:t>,</w:t>
      </w:r>
      <w:r w:rsidRPr="00327AC1">
        <w:t xml:space="preserve"> </w:t>
      </w:r>
      <w:r>
        <w:t>d</w:t>
      </w:r>
      <w:r w:rsidRPr="00327AC1">
        <w:t xml:space="preserve">ostawy gazu w systemie gazowym, energii </w:t>
      </w:r>
      <w:r w:rsidRPr="00F91EF9">
        <w:t>elektrycznej</w:t>
      </w:r>
      <w:r w:rsidR="00B1191E">
        <w:t xml:space="preserve"> w systemie elektroenergetycznym</w:t>
      </w:r>
      <w:r w:rsidRPr="00F91EF9">
        <w:t xml:space="preserve">, energii </w:t>
      </w:r>
      <w:r w:rsidRPr="00327AC1">
        <w:t>cieplnej lub chłodniczej przez sieci dystrybucji energii cieplnej lub chłodniczej, na warunkach przewidzianych w art.</w:t>
      </w:r>
      <w:r>
        <w:t xml:space="preserve"> 22 ust. 1 pkt 6</w:t>
      </w:r>
      <w:r w:rsidR="00FD7B86" w:rsidRPr="00FD7B86">
        <w:t xml:space="preserve"> ustawy zmienianej w</w:t>
      </w:r>
      <w:r w:rsidR="003D6AF3">
        <w:t> </w:t>
      </w:r>
      <w:r w:rsidR="00FD7B86" w:rsidRPr="00FD7B86">
        <w:t>art.</w:t>
      </w:r>
      <w:r w:rsidR="003D6AF3">
        <w:t> </w:t>
      </w:r>
      <w:r w:rsidR="00FD7B86" w:rsidRPr="00FD7B86">
        <w:t>1</w:t>
      </w:r>
      <w:r w:rsidRPr="00327AC1">
        <w:t xml:space="preserve">, </w:t>
      </w:r>
      <w:r>
        <w:t>dokonywane</w:t>
      </w:r>
      <w:r w:rsidRPr="00327AC1">
        <w:t xml:space="preserve"> przez podatnika </w:t>
      </w:r>
      <w:r w:rsidRPr="00EF7A96">
        <w:t>nieposiadającego siedziby działalności gospodarczej lub stałego miejsca prowadzenia działalności gospodarczej na terytorium państwa członkowskiego</w:t>
      </w:r>
      <w:r w:rsidRPr="00327AC1">
        <w:t xml:space="preserve">, </w:t>
      </w:r>
      <w:r>
        <w:lastRenderedPageBreak/>
        <w:t>w</w:t>
      </w:r>
      <w:r w:rsidR="003D6AF3">
        <w:t> </w:t>
      </w:r>
      <w:r>
        <w:t xml:space="preserve">którym ma miejsce dostawa towarów, </w:t>
      </w:r>
      <w:r w:rsidRPr="00327AC1">
        <w:t>na rzecz podatnika lub osoby prawnej niebędącej podatnikiem</w:t>
      </w:r>
      <w:r w:rsidRPr="009B6B81">
        <w:t>, którzy nie mają obowiązku rozliczania wewnątrzwspólnotowego nabycia towarów, o którym mowa w art. 9</w:t>
      </w:r>
      <w:r w:rsidR="00FD7B86" w:rsidRPr="00FD7B86">
        <w:t xml:space="preserve"> ustawy zmienianej w art. 1</w:t>
      </w:r>
      <w:r w:rsidRPr="00327AC1">
        <w:t xml:space="preserve">, lub </w:t>
      </w:r>
      <w:r w:rsidRPr="0017528B">
        <w:t>każdego innego podmiotu niebędącego podatnikiem</w:t>
      </w:r>
      <w:r>
        <w:t xml:space="preserve">, uznaje się </w:t>
      </w:r>
      <w:r w:rsidRPr="00327AC1">
        <w:t>za wewnątrzwspólnotową sprzedaż towarów na odległość</w:t>
      </w:r>
      <w:r>
        <w:t>.</w:t>
      </w:r>
    </w:p>
    <w:p w14:paraId="3C28E1C0" w14:textId="3127C9D5" w:rsidR="00467A47" w:rsidRDefault="00467A47" w:rsidP="00EE3707">
      <w:pPr>
        <w:pStyle w:val="ARTartustawynprozporzdzenia"/>
      </w:pPr>
      <w:r w:rsidRPr="00FF1372">
        <w:rPr>
          <w:rStyle w:val="Ppogrubienie"/>
        </w:rPr>
        <w:t>Art. </w:t>
      </w:r>
      <w:r>
        <w:rPr>
          <w:rStyle w:val="Ppogrubienie"/>
        </w:rPr>
        <w:t>7</w:t>
      </w:r>
      <w:r w:rsidRPr="00FF1372">
        <w:rPr>
          <w:rStyle w:val="Ppogrubienie"/>
        </w:rPr>
        <w:t>.</w:t>
      </w:r>
      <w:r w:rsidR="00F87438">
        <w:rPr>
          <w:rStyle w:val="Ppogrubienie"/>
        </w:rPr>
        <w:t> </w:t>
      </w:r>
      <w:r w:rsidRPr="00467A47">
        <w:t>Do czynów popełnionych przed dniem 1 lipca 2029 r. stosuje się przepis art. 53 §</w:t>
      </w:r>
      <w:r w:rsidR="00D160FD">
        <w:t> </w:t>
      </w:r>
      <w:r>
        <w:t>30c</w:t>
      </w:r>
      <w:r w:rsidRPr="00467A47">
        <w:t xml:space="preserve"> i art. 80g ustawy zmienianej w art. 2</w:t>
      </w:r>
      <w:r w:rsidR="007F6D54">
        <w:t>,</w:t>
      </w:r>
      <w:r w:rsidRPr="00467A47">
        <w:t xml:space="preserve"> w brzmieniu dotychczasowym.</w:t>
      </w:r>
    </w:p>
    <w:p w14:paraId="21423B50" w14:textId="67E7E51C" w:rsidR="00CF20E4" w:rsidRDefault="00EE3707" w:rsidP="00CF20E4">
      <w:pPr>
        <w:pStyle w:val="ARTartustawynprozporzdzenia"/>
      </w:pPr>
      <w:r w:rsidRPr="00CF20E4">
        <w:rPr>
          <w:rStyle w:val="Ppogrubienie"/>
        </w:rPr>
        <w:t>Art. 8.</w:t>
      </w:r>
      <w:r w:rsidR="00F87438">
        <w:t> </w:t>
      </w:r>
      <w:r w:rsidRPr="00CF20E4">
        <w:t>Kontrole wszczęte w trybie określonym w art. 62 ust. 5 pkt 12 ustawy zmienianej w art. 3, w brzmieniu dotychczasowym, przed dniem 1 lipca 2029 r. i do tego dnia niezakończone, prowadzi się także po tym dniu zgodnie z przepisami ustawy zmienianej w</w:t>
      </w:r>
      <w:r w:rsidR="00D160FD">
        <w:t> </w:t>
      </w:r>
      <w:r w:rsidRPr="00CF20E4">
        <w:t>art.</w:t>
      </w:r>
      <w:r w:rsidR="00D160FD">
        <w:t> </w:t>
      </w:r>
      <w:r w:rsidRPr="00CF20E4">
        <w:t>3, w brzmieniu dotychczasowym.</w:t>
      </w:r>
    </w:p>
    <w:p w14:paraId="2616AB09" w14:textId="464D47BA" w:rsidR="00467A47" w:rsidRDefault="00F91EF9" w:rsidP="00C058C8">
      <w:pPr>
        <w:pStyle w:val="ARTartustawynprozporzdzenia"/>
      </w:pPr>
      <w:r w:rsidRPr="00FF1372">
        <w:rPr>
          <w:rStyle w:val="Ppogrubienie"/>
        </w:rPr>
        <w:t>Art. </w:t>
      </w:r>
      <w:r w:rsidR="00AD0E2A">
        <w:rPr>
          <w:rStyle w:val="Ppogrubienie"/>
        </w:rPr>
        <w:t>9</w:t>
      </w:r>
      <w:r w:rsidRPr="00FF1372">
        <w:t>.</w:t>
      </w:r>
      <w:r w:rsidR="00F87438">
        <w:t> </w:t>
      </w:r>
      <w:r w:rsidRPr="00FF1372">
        <w:t>Ustawa wchodzi w</w:t>
      </w:r>
      <w:r>
        <w:t xml:space="preserve"> </w:t>
      </w:r>
      <w:r w:rsidRPr="00FF1372">
        <w:t>życie z</w:t>
      </w:r>
      <w:r>
        <w:t xml:space="preserve"> </w:t>
      </w:r>
      <w:r w:rsidRPr="00FF1372">
        <w:t>dniem 1</w:t>
      </w:r>
      <w:r>
        <w:t xml:space="preserve"> stycznia 2027 </w:t>
      </w:r>
      <w:r w:rsidRPr="00FF1372">
        <w:t>r</w:t>
      </w:r>
      <w:r>
        <w:t>.</w:t>
      </w:r>
      <w:r w:rsidRPr="00FF1372">
        <w:t xml:space="preserve">, </w:t>
      </w:r>
      <w:r w:rsidRPr="001602FA">
        <w:t>z</w:t>
      </w:r>
      <w:r>
        <w:t xml:space="preserve"> </w:t>
      </w:r>
      <w:r w:rsidRPr="001602FA">
        <w:t>wyjątkiem</w:t>
      </w:r>
      <w:r w:rsidR="00467A47">
        <w:t>:</w:t>
      </w:r>
    </w:p>
    <w:p w14:paraId="11DBCE1E" w14:textId="794885F6" w:rsidR="003E6D7C" w:rsidRDefault="00467A47" w:rsidP="00467A47">
      <w:pPr>
        <w:pStyle w:val="PKTpunkt"/>
      </w:pPr>
      <w:r>
        <w:t>1)</w:t>
      </w:r>
      <w:r>
        <w:tab/>
      </w:r>
      <w:r w:rsidR="00F91EF9">
        <w:t xml:space="preserve">art. </w:t>
      </w:r>
      <w:r w:rsidR="00F91EF9" w:rsidRPr="001602FA">
        <w:t xml:space="preserve">1 pkt </w:t>
      </w:r>
      <w:r w:rsidR="00616B46">
        <w:t>3</w:t>
      </w:r>
      <w:r w:rsidR="00F91EF9">
        <w:t xml:space="preserve"> i </w:t>
      </w:r>
      <w:r w:rsidR="00616B46">
        <w:t>8</w:t>
      </w:r>
      <w:r w:rsidR="00FD7B86">
        <w:t>–</w:t>
      </w:r>
      <w:r w:rsidR="00616B46">
        <w:t>10</w:t>
      </w:r>
      <w:r w:rsidR="00FF7F09">
        <w:t xml:space="preserve"> </w:t>
      </w:r>
      <w:r w:rsidR="00F91EF9">
        <w:t xml:space="preserve">oraz art. </w:t>
      </w:r>
      <w:r>
        <w:t>4</w:t>
      </w:r>
      <w:r w:rsidR="00F91EF9">
        <w:t>, które wchodzą w życie z dniem 1 lipca 2028 r</w:t>
      </w:r>
      <w:r w:rsidR="00FE6664">
        <w:t>.</w:t>
      </w:r>
      <w:r>
        <w:t>;</w:t>
      </w:r>
    </w:p>
    <w:p w14:paraId="76128E16" w14:textId="373303E6" w:rsidR="005D1438" w:rsidRDefault="00467A47" w:rsidP="00F87438">
      <w:pPr>
        <w:pStyle w:val="PKTpunkt"/>
      </w:pPr>
      <w:r>
        <w:t>2)</w:t>
      </w:r>
      <w:r>
        <w:tab/>
        <w:t>art. 2</w:t>
      </w:r>
      <w:r w:rsidR="00C965E8">
        <w:t>, art. 3</w:t>
      </w:r>
      <w:r w:rsidR="00B4294F">
        <w:t xml:space="preserve">, </w:t>
      </w:r>
      <w:r>
        <w:t>art. 7</w:t>
      </w:r>
      <w:r w:rsidR="00B4294F">
        <w:t xml:space="preserve"> oraz art. 8</w:t>
      </w:r>
      <w:r>
        <w:t>, które wchodzą w życie z dniem 1 lipca 2029 r.</w:t>
      </w:r>
    </w:p>
    <w:sectPr w:rsidR="005D1438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6E3E9" w14:textId="77777777" w:rsidR="00F3312A" w:rsidRDefault="00F3312A">
      <w:r>
        <w:separator/>
      </w:r>
    </w:p>
  </w:endnote>
  <w:endnote w:type="continuationSeparator" w:id="0">
    <w:p w14:paraId="11F00266" w14:textId="77777777" w:rsidR="00F3312A" w:rsidRDefault="00F3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CC37F" w14:textId="77777777" w:rsidR="00F3312A" w:rsidRDefault="00F3312A">
      <w:r>
        <w:separator/>
      </w:r>
    </w:p>
  </w:footnote>
  <w:footnote w:type="continuationSeparator" w:id="0">
    <w:p w14:paraId="053CF920" w14:textId="77777777" w:rsidR="00F3312A" w:rsidRDefault="00F3312A">
      <w:r>
        <w:continuationSeparator/>
      </w:r>
    </w:p>
  </w:footnote>
  <w:footnote w:id="1">
    <w:p w14:paraId="695A5811" w14:textId="46884264" w:rsidR="00F91EF9" w:rsidRPr="00851128" w:rsidRDefault="00F91EF9" w:rsidP="002D5B9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605A0">
        <w:t>Niniejsza ustawa dokonuje wdrożenia dyrekty</w:t>
      </w:r>
      <w:r>
        <w:t>wy Rady (UE) 2025/516 z dnia 11</w:t>
      </w:r>
      <w:r w:rsidR="00286725">
        <w:t> </w:t>
      </w:r>
      <w:r>
        <w:t xml:space="preserve">marca 2025 r. zmieniającej dyrektywę 2006/112/WE w odniesieniu do przepisów dotyczących VAT w epoce cyfrowej </w:t>
      </w:r>
      <w:r w:rsidRPr="007605A0">
        <w:t xml:space="preserve">(Dz. Urz. UE L </w:t>
      </w:r>
      <w:r w:rsidR="00C849DC">
        <w:t>2025/</w:t>
      </w:r>
      <w:r>
        <w:t>516</w:t>
      </w:r>
      <w:r w:rsidRPr="007605A0">
        <w:t xml:space="preserve"> z 2</w:t>
      </w:r>
      <w:r>
        <w:t>5</w:t>
      </w:r>
      <w:r w:rsidRPr="007605A0">
        <w:t>.</w:t>
      </w:r>
      <w:r>
        <w:t>03</w:t>
      </w:r>
      <w:r w:rsidRPr="007605A0">
        <w:t>.20</w:t>
      </w:r>
      <w:r>
        <w:t>25</w:t>
      </w:r>
      <w:r w:rsidRPr="007605A0">
        <w:t>)</w:t>
      </w:r>
      <w:r>
        <w:t>.</w:t>
      </w:r>
    </w:p>
  </w:footnote>
  <w:footnote w:id="2">
    <w:p w14:paraId="511C0E7F" w14:textId="2E669A1B" w:rsidR="0043218D" w:rsidRPr="00333FEA" w:rsidRDefault="0043218D" w:rsidP="0043218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17BA5">
        <w:t xml:space="preserve">Niniejszą ustawą zmienia się ustawy: ustawę </w:t>
      </w:r>
      <w:r w:rsidR="00632E76" w:rsidRPr="00632E76">
        <w:t xml:space="preserve">z dnia 10 września 1999 r. – Kodeks karny skarbowy </w:t>
      </w:r>
      <w:r>
        <w:t>oraz ustawę</w:t>
      </w:r>
      <w:r w:rsidR="00632E76">
        <w:t xml:space="preserve"> </w:t>
      </w:r>
      <w:r w:rsidR="00632E76" w:rsidRPr="00632E76">
        <w:t>z dnia 16 listopada 2016 r. o Krajowej Administracji Skarbowej</w:t>
      </w:r>
      <w:r w:rsidRPr="00C54F61">
        <w:t>.</w:t>
      </w:r>
    </w:p>
  </w:footnote>
  <w:footnote w:id="3">
    <w:p w14:paraId="5E385DA4" w14:textId="39D56D85" w:rsidR="002E5DC3" w:rsidRDefault="002E5DC3" w:rsidP="002E5DC3">
      <w:pPr>
        <w:pStyle w:val="ODNONIKtreodnonika"/>
      </w:pPr>
      <w:r>
        <w:rPr>
          <w:rStyle w:val="Odwoanieprzypisudolnego"/>
        </w:rPr>
        <w:footnoteRef/>
      </w:r>
      <w:r w:rsidRPr="00932CE3">
        <w:rPr>
          <w:rStyle w:val="IGindeksgrny"/>
        </w:rPr>
        <w:t>)</w:t>
      </w:r>
      <w:r>
        <w:tab/>
        <w:t xml:space="preserve">Zmiany tekstu jednolitego wymienionej ustawy zostały ogłoszone w Dz. U. z 2025 r. poz. </w:t>
      </w:r>
      <w:r w:rsidRPr="00E342AB">
        <w:t>894, 896, 1203, 1541 i 1811</w:t>
      </w:r>
      <w:r>
        <w:t xml:space="preserve"> oraz z 2026 r. poz. 507</w:t>
      </w:r>
      <w:r w:rsidR="004C35C1">
        <w:t xml:space="preserve"> i 846</w:t>
      </w:r>
      <w:r>
        <w:t>.</w:t>
      </w:r>
    </w:p>
  </w:footnote>
  <w:footnote w:id="4">
    <w:p w14:paraId="1F1C24E4" w14:textId="6EB43761" w:rsidR="005E53DD" w:rsidRDefault="005E53DD" w:rsidP="005E53D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 xml:space="preserve">Zmiany tekstu jednolitego wymienionej ustawy zostały ogłoszone w Dz. U. z 2025 r. poz. </w:t>
      </w:r>
      <w:r w:rsidRPr="004D278F">
        <w:t>1423, 1820</w:t>
      </w:r>
      <w:r>
        <w:t xml:space="preserve"> i</w:t>
      </w:r>
      <w:r w:rsidRPr="004D278F">
        <w:t xml:space="preserve"> 1863 </w:t>
      </w:r>
      <w:r w:rsidRPr="00632E76">
        <w:t xml:space="preserve">oraz z 2026 r. poz. </w:t>
      </w:r>
      <w:r>
        <w:t xml:space="preserve">415, </w:t>
      </w:r>
      <w:r w:rsidRPr="00632E76">
        <w:t>483</w:t>
      </w:r>
      <w:r>
        <w:t>, 846 i 1098.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92DC4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8743A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044BBE"/>
    <w:multiLevelType w:val="hybridMultilevel"/>
    <w:tmpl w:val="FE581D14"/>
    <w:lvl w:ilvl="0" w:tplc="DFB25FD4">
      <w:start w:val="1"/>
      <w:numFmt w:val="decimal"/>
      <w:lvlText w:val="%1)"/>
      <w:lvlJc w:val="left"/>
      <w:pPr>
        <w:ind w:left="1020" w:hanging="360"/>
      </w:pPr>
    </w:lvl>
    <w:lvl w:ilvl="1" w:tplc="A614DAAA">
      <w:start w:val="1"/>
      <w:numFmt w:val="decimal"/>
      <w:lvlText w:val="%2)"/>
      <w:lvlJc w:val="left"/>
      <w:pPr>
        <w:ind w:left="1020" w:hanging="360"/>
      </w:pPr>
    </w:lvl>
    <w:lvl w:ilvl="2" w:tplc="62F8254A">
      <w:start w:val="1"/>
      <w:numFmt w:val="decimal"/>
      <w:lvlText w:val="%3)"/>
      <w:lvlJc w:val="left"/>
      <w:pPr>
        <w:ind w:left="1020" w:hanging="360"/>
      </w:pPr>
    </w:lvl>
    <w:lvl w:ilvl="3" w:tplc="11FEB71A">
      <w:start w:val="1"/>
      <w:numFmt w:val="decimal"/>
      <w:lvlText w:val="%4)"/>
      <w:lvlJc w:val="left"/>
      <w:pPr>
        <w:ind w:left="1020" w:hanging="360"/>
      </w:pPr>
    </w:lvl>
    <w:lvl w:ilvl="4" w:tplc="D6BA2196">
      <w:start w:val="1"/>
      <w:numFmt w:val="decimal"/>
      <w:lvlText w:val="%5)"/>
      <w:lvlJc w:val="left"/>
      <w:pPr>
        <w:ind w:left="1020" w:hanging="360"/>
      </w:pPr>
    </w:lvl>
    <w:lvl w:ilvl="5" w:tplc="F53493D2">
      <w:start w:val="1"/>
      <w:numFmt w:val="decimal"/>
      <w:lvlText w:val="%6)"/>
      <w:lvlJc w:val="left"/>
      <w:pPr>
        <w:ind w:left="1020" w:hanging="360"/>
      </w:pPr>
    </w:lvl>
    <w:lvl w:ilvl="6" w:tplc="44222968">
      <w:start w:val="1"/>
      <w:numFmt w:val="decimal"/>
      <w:lvlText w:val="%7)"/>
      <w:lvlJc w:val="left"/>
      <w:pPr>
        <w:ind w:left="1020" w:hanging="360"/>
      </w:pPr>
    </w:lvl>
    <w:lvl w:ilvl="7" w:tplc="DF6A5EFE">
      <w:start w:val="1"/>
      <w:numFmt w:val="decimal"/>
      <w:lvlText w:val="%8)"/>
      <w:lvlJc w:val="left"/>
      <w:pPr>
        <w:ind w:left="1020" w:hanging="360"/>
      </w:pPr>
    </w:lvl>
    <w:lvl w:ilvl="8" w:tplc="D18C9134">
      <w:start w:val="1"/>
      <w:numFmt w:val="decimal"/>
      <w:lvlText w:val="%9)"/>
      <w:lvlJc w:val="left"/>
      <w:pPr>
        <w:ind w:left="1020" w:hanging="36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55B49A2"/>
    <w:multiLevelType w:val="hybridMultilevel"/>
    <w:tmpl w:val="07EE6F2C"/>
    <w:lvl w:ilvl="0" w:tplc="6DEA0486">
      <w:start w:val="1"/>
      <w:numFmt w:val="decimal"/>
      <w:lvlText w:val="%1)"/>
      <w:lvlJc w:val="left"/>
      <w:pPr>
        <w:ind w:left="1020" w:hanging="360"/>
      </w:pPr>
    </w:lvl>
    <w:lvl w:ilvl="1" w:tplc="0A04AF66">
      <w:start w:val="1"/>
      <w:numFmt w:val="decimal"/>
      <w:lvlText w:val="%2)"/>
      <w:lvlJc w:val="left"/>
      <w:pPr>
        <w:ind w:left="1020" w:hanging="360"/>
      </w:pPr>
    </w:lvl>
    <w:lvl w:ilvl="2" w:tplc="72F2344A">
      <w:start w:val="1"/>
      <w:numFmt w:val="decimal"/>
      <w:lvlText w:val="%3)"/>
      <w:lvlJc w:val="left"/>
      <w:pPr>
        <w:ind w:left="1020" w:hanging="360"/>
      </w:pPr>
    </w:lvl>
    <w:lvl w:ilvl="3" w:tplc="718A5F38">
      <w:start w:val="1"/>
      <w:numFmt w:val="decimal"/>
      <w:lvlText w:val="%4)"/>
      <w:lvlJc w:val="left"/>
      <w:pPr>
        <w:ind w:left="1020" w:hanging="360"/>
      </w:pPr>
    </w:lvl>
    <w:lvl w:ilvl="4" w:tplc="7C867FF8">
      <w:start w:val="1"/>
      <w:numFmt w:val="decimal"/>
      <w:lvlText w:val="%5)"/>
      <w:lvlJc w:val="left"/>
      <w:pPr>
        <w:ind w:left="1020" w:hanging="360"/>
      </w:pPr>
    </w:lvl>
    <w:lvl w:ilvl="5" w:tplc="D5862D50">
      <w:start w:val="1"/>
      <w:numFmt w:val="decimal"/>
      <w:lvlText w:val="%6)"/>
      <w:lvlJc w:val="left"/>
      <w:pPr>
        <w:ind w:left="1020" w:hanging="360"/>
      </w:pPr>
    </w:lvl>
    <w:lvl w:ilvl="6" w:tplc="BED0E21A">
      <w:start w:val="1"/>
      <w:numFmt w:val="decimal"/>
      <w:lvlText w:val="%7)"/>
      <w:lvlJc w:val="left"/>
      <w:pPr>
        <w:ind w:left="1020" w:hanging="360"/>
      </w:pPr>
    </w:lvl>
    <w:lvl w:ilvl="7" w:tplc="A726E9E0">
      <w:start w:val="1"/>
      <w:numFmt w:val="decimal"/>
      <w:lvlText w:val="%8)"/>
      <w:lvlJc w:val="left"/>
      <w:pPr>
        <w:ind w:left="1020" w:hanging="360"/>
      </w:pPr>
    </w:lvl>
    <w:lvl w:ilvl="8" w:tplc="B606BB0A">
      <w:start w:val="1"/>
      <w:numFmt w:val="decimal"/>
      <w:lvlText w:val="%9)"/>
      <w:lvlJc w:val="left"/>
      <w:pPr>
        <w:ind w:left="1020" w:hanging="36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3C3816"/>
    <w:multiLevelType w:val="hybridMultilevel"/>
    <w:tmpl w:val="B4B4E1A6"/>
    <w:lvl w:ilvl="0" w:tplc="4204147E">
      <w:start w:val="1"/>
      <w:numFmt w:val="decimal"/>
      <w:lvlText w:val="%1)"/>
      <w:lvlJc w:val="left"/>
      <w:pPr>
        <w:ind w:left="720" w:hanging="360"/>
      </w:pPr>
    </w:lvl>
    <w:lvl w:ilvl="1" w:tplc="AC8E6710" w:tentative="1">
      <w:start w:val="1"/>
      <w:numFmt w:val="lowerLetter"/>
      <w:lvlText w:val="%2."/>
      <w:lvlJc w:val="left"/>
      <w:pPr>
        <w:ind w:left="1440" w:hanging="360"/>
      </w:pPr>
    </w:lvl>
    <w:lvl w:ilvl="2" w:tplc="6A8CDE14" w:tentative="1">
      <w:start w:val="1"/>
      <w:numFmt w:val="lowerRoman"/>
      <w:lvlText w:val="%3."/>
      <w:lvlJc w:val="right"/>
      <w:pPr>
        <w:ind w:left="2160" w:hanging="180"/>
      </w:pPr>
    </w:lvl>
    <w:lvl w:ilvl="3" w:tplc="3D2638CC" w:tentative="1">
      <w:start w:val="1"/>
      <w:numFmt w:val="decimal"/>
      <w:lvlText w:val="%4."/>
      <w:lvlJc w:val="left"/>
      <w:pPr>
        <w:ind w:left="2880" w:hanging="360"/>
      </w:pPr>
    </w:lvl>
    <w:lvl w:ilvl="4" w:tplc="7912384E" w:tentative="1">
      <w:start w:val="1"/>
      <w:numFmt w:val="lowerLetter"/>
      <w:lvlText w:val="%5."/>
      <w:lvlJc w:val="left"/>
      <w:pPr>
        <w:ind w:left="3600" w:hanging="360"/>
      </w:pPr>
    </w:lvl>
    <w:lvl w:ilvl="5" w:tplc="4FE4773C" w:tentative="1">
      <w:start w:val="1"/>
      <w:numFmt w:val="lowerRoman"/>
      <w:lvlText w:val="%6."/>
      <w:lvlJc w:val="right"/>
      <w:pPr>
        <w:ind w:left="4320" w:hanging="180"/>
      </w:pPr>
    </w:lvl>
    <w:lvl w:ilvl="6" w:tplc="D8CA4832" w:tentative="1">
      <w:start w:val="1"/>
      <w:numFmt w:val="decimal"/>
      <w:lvlText w:val="%7."/>
      <w:lvlJc w:val="left"/>
      <w:pPr>
        <w:ind w:left="5040" w:hanging="360"/>
      </w:pPr>
    </w:lvl>
    <w:lvl w:ilvl="7" w:tplc="37B0AB12" w:tentative="1">
      <w:start w:val="1"/>
      <w:numFmt w:val="lowerLetter"/>
      <w:lvlText w:val="%8."/>
      <w:lvlJc w:val="left"/>
      <w:pPr>
        <w:ind w:left="5760" w:hanging="360"/>
      </w:pPr>
    </w:lvl>
    <w:lvl w:ilvl="8" w:tplc="3BD0E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B05260B"/>
    <w:multiLevelType w:val="hybridMultilevel"/>
    <w:tmpl w:val="5324E598"/>
    <w:lvl w:ilvl="0" w:tplc="75E42088">
      <w:start w:val="1"/>
      <w:numFmt w:val="decimal"/>
      <w:lvlText w:val="%1)"/>
      <w:lvlJc w:val="left"/>
      <w:pPr>
        <w:ind w:left="1020" w:hanging="360"/>
      </w:pPr>
    </w:lvl>
    <w:lvl w:ilvl="1" w:tplc="700254B0">
      <w:start w:val="1"/>
      <w:numFmt w:val="decimal"/>
      <w:lvlText w:val="%2)"/>
      <w:lvlJc w:val="left"/>
      <w:pPr>
        <w:ind w:left="1020" w:hanging="360"/>
      </w:pPr>
    </w:lvl>
    <w:lvl w:ilvl="2" w:tplc="46627282">
      <w:start w:val="1"/>
      <w:numFmt w:val="decimal"/>
      <w:lvlText w:val="%3)"/>
      <w:lvlJc w:val="left"/>
      <w:pPr>
        <w:ind w:left="1020" w:hanging="360"/>
      </w:pPr>
    </w:lvl>
    <w:lvl w:ilvl="3" w:tplc="6B86868C">
      <w:start w:val="1"/>
      <w:numFmt w:val="decimal"/>
      <w:lvlText w:val="%4)"/>
      <w:lvlJc w:val="left"/>
      <w:pPr>
        <w:ind w:left="1020" w:hanging="360"/>
      </w:pPr>
    </w:lvl>
    <w:lvl w:ilvl="4" w:tplc="1D08183A">
      <w:start w:val="1"/>
      <w:numFmt w:val="decimal"/>
      <w:lvlText w:val="%5)"/>
      <w:lvlJc w:val="left"/>
      <w:pPr>
        <w:ind w:left="1020" w:hanging="360"/>
      </w:pPr>
    </w:lvl>
    <w:lvl w:ilvl="5" w:tplc="A67A363E">
      <w:start w:val="1"/>
      <w:numFmt w:val="decimal"/>
      <w:lvlText w:val="%6)"/>
      <w:lvlJc w:val="left"/>
      <w:pPr>
        <w:ind w:left="1020" w:hanging="360"/>
      </w:pPr>
    </w:lvl>
    <w:lvl w:ilvl="6" w:tplc="48F40612">
      <w:start w:val="1"/>
      <w:numFmt w:val="decimal"/>
      <w:lvlText w:val="%7)"/>
      <w:lvlJc w:val="left"/>
      <w:pPr>
        <w:ind w:left="1020" w:hanging="360"/>
      </w:pPr>
    </w:lvl>
    <w:lvl w:ilvl="7" w:tplc="3E9094E6">
      <w:start w:val="1"/>
      <w:numFmt w:val="decimal"/>
      <w:lvlText w:val="%8)"/>
      <w:lvlJc w:val="left"/>
      <w:pPr>
        <w:ind w:left="1020" w:hanging="360"/>
      </w:pPr>
    </w:lvl>
    <w:lvl w:ilvl="8" w:tplc="B3B81458">
      <w:start w:val="1"/>
      <w:numFmt w:val="decimal"/>
      <w:lvlText w:val="%9)"/>
      <w:lvlJc w:val="left"/>
      <w:pPr>
        <w:ind w:left="1020" w:hanging="36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95279610">
    <w:abstractNumId w:val="25"/>
  </w:num>
  <w:num w:numId="2" w16cid:durableId="1779835880">
    <w:abstractNumId w:val="25"/>
  </w:num>
  <w:num w:numId="3" w16cid:durableId="319309657">
    <w:abstractNumId w:val="19"/>
  </w:num>
  <w:num w:numId="4" w16cid:durableId="805663513">
    <w:abstractNumId w:val="19"/>
  </w:num>
  <w:num w:numId="5" w16cid:durableId="1290164403">
    <w:abstractNumId w:val="39"/>
  </w:num>
  <w:num w:numId="6" w16cid:durableId="914821348">
    <w:abstractNumId w:val="35"/>
  </w:num>
  <w:num w:numId="7" w16cid:durableId="347484560">
    <w:abstractNumId w:val="39"/>
  </w:num>
  <w:num w:numId="8" w16cid:durableId="166330978">
    <w:abstractNumId w:val="35"/>
  </w:num>
  <w:num w:numId="9" w16cid:durableId="1759055681">
    <w:abstractNumId w:val="39"/>
  </w:num>
  <w:num w:numId="10" w16cid:durableId="1767384089">
    <w:abstractNumId w:val="35"/>
  </w:num>
  <w:num w:numId="11" w16cid:durableId="1140684878">
    <w:abstractNumId w:val="15"/>
  </w:num>
  <w:num w:numId="12" w16cid:durableId="1797750081">
    <w:abstractNumId w:val="10"/>
  </w:num>
  <w:num w:numId="13" w16cid:durableId="844782426">
    <w:abstractNumId w:val="16"/>
  </w:num>
  <w:num w:numId="14" w16cid:durableId="1686008625">
    <w:abstractNumId w:val="28"/>
  </w:num>
  <w:num w:numId="15" w16cid:durableId="1469854929">
    <w:abstractNumId w:val="15"/>
  </w:num>
  <w:num w:numId="16" w16cid:durableId="1360426964">
    <w:abstractNumId w:val="17"/>
  </w:num>
  <w:num w:numId="17" w16cid:durableId="2147235036">
    <w:abstractNumId w:val="8"/>
  </w:num>
  <w:num w:numId="18" w16cid:durableId="808471776">
    <w:abstractNumId w:val="3"/>
  </w:num>
  <w:num w:numId="19" w16cid:durableId="837187539">
    <w:abstractNumId w:val="2"/>
  </w:num>
  <w:num w:numId="20" w16cid:durableId="1808234186">
    <w:abstractNumId w:val="1"/>
  </w:num>
  <w:num w:numId="21" w16cid:durableId="1479223857">
    <w:abstractNumId w:val="0"/>
  </w:num>
  <w:num w:numId="22" w16cid:durableId="830953444">
    <w:abstractNumId w:val="9"/>
  </w:num>
  <w:num w:numId="23" w16cid:durableId="703482630">
    <w:abstractNumId w:val="7"/>
  </w:num>
  <w:num w:numId="24" w16cid:durableId="1003899703">
    <w:abstractNumId w:val="6"/>
  </w:num>
  <w:num w:numId="25" w16cid:durableId="1558737582">
    <w:abstractNumId w:val="5"/>
  </w:num>
  <w:num w:numId="26" w16cid:durableId="26298236">
    <w:abstractNumId w:val="4"/>
  </w:num>
  <w:num w:numId="27" w16cid:durableId="482816691">
    <w:abstractNumId w:val="37"/>
  </w:num>
  <w:num w:numId="28" w16cid:durableId="707333948">
    <w:abstractNumId w:val="27"/>
  </w:num>
  <w:num w:numId="29" w16cid:durableId="1650524693">
    <w:abstractNumId w:val="40"/>
  </w:num>
  <w:num w:numId="30" w16cid:durableId="1634411428">
    <w:abstractNumId w:val="36"/>
  </w:num>
  <w:num w:numId="31" w16cid:durableId="1395934599">
    <w:abstractNumId w:val="20"/>
  </w:num>
  <w:num w:numId="32" w16cid:durableId="1891771779">
    <w:abstractNumId w:val="11"/>
  </w:num>
  <w:num w:numId="33" w16cid:durableId="1692297484">
    <w:abstractNumId w:val="33"/>
  </w:num>
  <w:num w:numId="34" w16cid:durableId="1324627392">
    <w:abstractNumId w:val="22"/>
  </w:num>
  <w:num w:numId="35" w16cid:durableId="376666216">
    <w:abstractNumId w:val="18"/>
  </w:num>
  <w:num w:numId="36" w16cid:durableId="520826608">
    <w:abstractNumId w:val="24"/>
  </w:num>
  <w:num w:numId="37" w16cid:durableId="756249320">
    <w:abstractNumId w:val="29"/>
  </w:num>
  <w:num w:numId="38" w16cid:durableId="1390688887">
    <w:abstractNumId w:val="26"/>
  </w:num>
  <w:num w:numId="39" w16cid:durableId="1025473910">
    <w:abstractNumId w:val="13"/>
  </w:num>
  <w:num w:numId="40" w16cid:durableId="426270557">
    <w:abstractNumId w:val="32"/>
  </w:num>
  <w:num w:numId="41" w16cid:durableId="437145049">
    <w:abstractNumId w:val="30"/>
  </w:num>
  <w:num w:numId="42" w16cid:durableId="944845743">
    <w:abstractNumId w:val="23"/>
  </w:num>
  <w:num w:numId="43" w16cid:durableId="1813675110">
    <w:abstractNumId w:val="38"/>
  </w:num>
  <w:num w:numId="44" w16cid:durableId="321586919">
    <w:abstractNumId w:val="12"/>
  </w:num>
  <w:num w:numId="45" w16cid:durableId="2112042829">
    <w:abstractNumId w:val="31"/>
  </w:num>
  <w:num w:numId="46" w16cid:durableId="39865759">
    <w:abstractNumId w:val="21"/>
  </w:num>
  <w:num w:numId="47" w16cid:durableId="1309676307">
    <w:abstractNumId w:val="14"/>
  </w:num>
  <w:num w:numId="48" w16cid:durableId="23863455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NotTrackFormatting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AA2"/>
    <w:rsid w:val="00000C91"/>
    <w:rsid w:val="000012DA"/>
    <w:rsid w:val="0000246E"/>
    <w:rsid w:val="00003862"/>
    <w:rsid w:val="00004F2F"/>
    <w:rsid w:val="00006FE6"/>
    <w:rsid w:val="0000753A"/>
    <w:rsid w:val="00007F85"/>
    <w:rsid w:val="00012A0B"/>
    <w:rsid w:val="00012A35"/>
    <w:rsid w:val="000138D3"/>
    <w:rsid w:val="00016099"/>
    <w:rsid w:val="00017DC2"/>
    <w:rsid w:val="000207BD"/>
    <w:rsid w:val="00020DDA"/>
    <w:rsid w:val="00020EBC"/>
    <w:rsid w:val="00021522"/>
    <w:rsid w:val="00021F1B"/>
    <w:rsid w:val="00023471"/>
    <w:rsid w:val="00023F13"/>
    <w:rsid w:val="00030634"/>
    <w:rsid w:val="0003182F"/>
    <w:rsid w:val="000319C1"/>
    <w:rsid w:val="00031A8B"/>
    <w:rsid w:val="00031BCA"/>
    <w:rsid w:val="000326B1"/>
    <w:rsid w:val="000330FA"/>
    <w:rsid w:val="0003362F"/>
    <w:rsid w:val="00036B63"/>
    <w:rsid w:val="00036C39"/>
    <w:rsid w:val="00037E1A"/>
    <w:rsid w:val="00043495"/>
    <w:rsid w:val="00043D9A"/>
    <w:rsid w:val="00046A75"/>
    <w:rsid w:val="00047312"/>
    <w:rsid w:val="000508BD"/>
    <w:rsid w:val="00050F5C"/>
    <w:rsid w:val="000517AB"/>
    <w:rsid w:val="000517BF"/>
    <w:rsid w:val="00052DB8"/>
    <w:rsid w:val="0005339C"/>
    <w:rsid w:val="0005393C"/>
    <w:rsid w:val="00054FDD"/>
    <w:rsid w:val="0005571B"/>
    <w:rsid w:val="00056FB2"/>
    <w:rsid w:val="00057AB3"/>
    <w:rsid w:val="00060076"/>
    <w:rsid w:val="00060432"/>
    <w:rsid w:val="00060D87"/>
    <w:rsid w:val="000615A5"/>
    <w:rsid w:val="000617EC"/>
    <w:rsid w:val="00064E4C"/>
    <w:rsid w:val="00066901"/>
    <w:rsid w:val="00067B64"/>
    <w:rsid w:val="00071BEE"/>
    <w:rsid w:val="000731BA"/>
    <w:rsid w:val="000736CD"/>
    <w:rsid w:val="0007533B"/>
    <w:rsid w:val="0007545D"/>
    <w:rsid w:val="00075C92"/>
    <w:rsid w:val="000760BF"/>
    <w:rsid w:val="0007613E"/>
    <w:rsid w:val="00076BFC"/>
    <w:rsid w:val="000777E0"/>
    <w:rsid w:val="000814A7"/>
    <w:rsid w:val="00082452"/>
    <w:rsid w:val="00082D10"/>
    <w:rsid w:val="00085554"/>
    <w:rsid w:val="0008557B"/>
    <w:rsid w:val="00085CE7"/>
    <w:rsid w:val="000906EE"/>
    <w:rsid w:val="00091BA2"/>
    <w:rsid w:val="000944EF"/>
    <w:rsid w:val="0009656D"/>
    <w:rsid w:val="0009732D"/>
    <w:rsid w:val="000973F0"/>
    <w:rsid w:val="000A1296"/>
    <w:rsid w:val="000A1C27"/>
    <w:rsid w:val="000A1DAD"/>
    <w:rsid w:val="000A2649"/>
    <w:rsid w:val="000A2DDD"/>
    <w:rsid w:val="000A323B"/>
    <w:rsid w:val="000A46B1"/>
    <w:rsid w:val="000A544F"/>
    <w:rsid w:val="000B0D13"/>
    <w:rsid w:val="000B298D"/>
    <w:rsid w:val="000B335A"/>
    <w:rsid w:val="000B3F85"/>
    <w:rsid w:val="000B5B2D"/>
    <w:rsid w:val="000B5DCE"/>
    <w:rsid w:val="000C05BA"/>
    <w:rsid w:val="000C0E8F"/>
    <w:rsid w:val="000C10D6"/>
    <w:rsid w:val="000C2EC0"/>
    <w:rsid w:val="000C333C"/>
    <w:rsid w:val="000C3880"/>
    <w:rsid w:val="000C4BC4"/>
    <w:rsid w:val="000C4D9C"/>
    <w:rsid w:val="000C539A"/>
    <w:rsid w:val="000D0110"/>
    <w:rsid w:val="000D18F7"/>
    <w:rsid w:val="000D2468"/>
    <w:rsid w:val="000D318A"/>
    <w:rsid w:val="000D3D20"/>
    <w:rsid w:val="000D5D40"/>
    <w:rsid w:val="000D6173"/>
    <w:rsid w:val="000D6877"/>
    <w:rsid w:val="000D6F83"/>
    <w:rsid w:val="000E25CC"/>
    <w:rsid w:val="000E3307"/>
    <w:rsid w:val="000E3694"/>
    <w:rsid w:val="000E490F"/>
    <w:rsid w:val="000E6241"/>
    <w:rsid w:val="000F1AFC"/>
    <w:rsid w:val="000F1E8C"/>
    <w:rsid w:val="000F2BE3"/>
    <w:rsid w:val="000F3D0D"/>
    <w:rsid w:val="000F4936"/>
    <w:rsid w:val="000F6C37"/>
    <w:rsid w:val="000F6ED4"/>
    <w:rsid w:val="000F7A6E"/>
    <w:rsid w:val="001042BA"/>
    <w:rsid w:val="00104374"/>
    <w:rsid w:val="00104665"/>
    <w:rsid w:val="00106D03"/>
    <w:rsid w:val="00110465"/>
    <w:rsid w:val="00110628"/>
    <w:rsid w:val="00111835"/>
    <w:rsid w:val="0011245A"/>
    <w:rsid w:val="001138FB"/>
    <w:rsid w:val="0011493E"/>
    <w:rsid w:val="0011514A"/>
    <w:rsid w:val="00115B72"/>
    <w:rsid w:val="001162B9"/>
    <w:rsid w:val="00117EE9"/>
    <w:rsid w:val="001209EC"/>
    <w:rsid w:val="00120A9E"/>
    <w:rsid w:val="00122303"/>
    <w:rsid w:val="00122ABC"/>
    <w:rsid w:val="00124DB5"/>
    <w:rsid w:val="00125A9C"/>
    <w:rsid w:val="001270A2"/>
    <w:rsid w:val="00130752"/>
    <w:rsid w:val="00131237"/>
    <w:rsid w:val="001329AC"/>
    <w:rsid w:val="001333EF"/>
    <w:rsid w:val="001349A5"/>
    <w:rsid w:val="00134CA0"/>
    <w:rsid w:val="0013727C"/>
    <w:rsid w:val="0014026F"/>
    <w:rsid w:val="001421BC"/>
    <w:rsid w:val="001430CA"/>
    <w:rsid w:val="00143FD2"/>
    <w:rsid w:val="00144914"/>
    <w:rsid w:val="001467E5"/>
    <w:rsid w:val="00147A47"/>
    <w:rsid w:val="00147AA1"/>
    <w:rsid w:val="00150CD4"/>
    <w:rsid w:val="001520CF"/>
    <w:rsid w:val="00155065"/>
    <w:rsid w:val="0015667C"/>
    <w:rsid w:val="00156AA5"/>
    <w:rsid w:val="00157110"/>
    <w:rsid w:val="0015742A"/>
    <w:rsid w:val="00157D36"/>
    <w:rsid w:val="00157DA1"/>
    <w:rsid w:val="00161779"/>
    <w:rsid w:val="00161CDA"/>
    <w:rsid w:val="0016223E"/>
    <w:rsid w:val="00163147"/>
    <w:rsid w:val="00164C57"/>
    <w:rsid w:val="00164C9D"/>
    <w:rsid w:val="00166792"/>
    <w:rsid w:val="00172F7A"/>
    <w:rsid w:val="00173150"/>
    <w:rsid w:val="00173390"/>
    <w:rsid w:val="001736F0"/>
    <w:rsid w:val="00173BB3"/>
    <w:rsid w:val="001740D0"/>
    <w:rsid w:val="00174BB5"/>
    <w:rsid w:val="00174F2C"/>
    <w:rsid w:val="00180F2A"/>
    <w:rsid w:val="00181E2B"/>
    <w:rsid w:val="00183CED"/>
    <w:rsid w:val="00184B91"/>
    <w:rsid w:val="00184D4A"/>
    <w:rsid w:val="001869FF"/>
    <w:rsid w:val="00186EC1"/>
    <w:rsid w:val="0018793C"/>
    <w:rsid w:val="0019067F"/>
    <w:rsid w:val="001911E8"/>
    <w:rsid w:val="00191E1F"/>
    <w:rsid w:val="0019473B"/>
    <w:rsid w:val="00194D73"/>
    <w:rsid w:val="001952B1"/>
    <w:rsid w:val="00195B2B"/>
    <w:rsid w:val="00196E39"/>
    <w:rsid w:val="00197649"/>
    <w:rsid w:val="00197858"/>
    <w:rsid w:val="001A01FB"/>
    <w:rsid w:val="001A10E9"/>
    <w:rsid w:val="001A183D"/>
    <w:rsid w:val="001A1D00"/>
    <w:rsid w:val="001A2B65"/>
    <w:rsid w:val="001A3CD3"/>
    <w:rsid w:val="001A4613"/>
    <w:rsid w:val="001A4F13"/>
    <w:rsid w:val="001A5BEF"/>
    <w:rsid w:val="001A7F15"/>
    <w:rsid w:val="001B342E"/>
    <w:rsid w:val="001B4068"/>
    <w:rsid w:val="001B5AD6"/>
    <w:rsid w:val="001C13AB"/>
    <w:rsid w:val="001C1832"/>
    <w:rsid w:val="001C188C"/>
    <w:rsid w:val="001C3D9A"/>
    <w:rsid w:val="001C458E"/>
    <w:rsid w:val="001C4D6E"/>
    <w:rsid w:val="001C633B"/>
    <w:rsid w:val="001D1783"/>
    <w:rsid w:val="001D2298"/>
    <w:rsid w:val="001D53CD"/>
    <w:rsid w:val="001D55A3"/>
    <w:rsid w:val="001D5AF5"/>
    <w:rsid w:val="001E0D46"/>
    <w:rsid w:val="001E1E73"/>
    <w:rsid w:val="001E2A34"/>
    <w:rsid w:val="001E4E0C"/>
    <w:rsid w:val="001E526D"/>
    <w:rsid w:val="001E5655"/>
    <w:rsid w:val="001E5914"/>
    <w:rsid w:val="001E7462"/>
    <w:rsid w:val="001F08E2"/>
    <w:rsid w:val="001F1832"/>
    <w:rsid w:val="001F220F"/>
    <w:rsid w:val="001F25B3"/>
    <w:rsid w:val="001F2CD5"/>
    <w:rsid w:val="001F3326"/>
    <w:rsid w:val="001F3AA6"/>
    <w:rsid w:val="001F6616"/>
    <w:rsid w:val="001F6820"/>
    <w:rsid w:val="001F6EAA"/>
    <w:rsid w:val="001F6EC7"/>
    <w:rsid w:val="001F778B"/>
    <w:rsid w:val="00200635"/>
    <w:rsid w:val="00202BD4"/>
    <w:rsid w:val="002048DC"/>
    <w:rsid w:val="00204A97"/>
    <w:rsid w:val="00205388"/>
    <w:rsid w:val="00206ACE"/>
    <w:rsid w:val="002114EF"/>
    <w:rsid w:val="00213EAD"/>
    <w:rsid w:val="002140F0"/>
    <w:rsid w:val="002147A3"/>
    <w:rsid w:val="00215379"/>
    <w:rsid w:val="002166AD"/>
    <w:rsid w:val="00217871"/>
    <w:rsid w:val="00220762"/>
    <w:rsid w:val="00221722"/>
    <w:rsid w:val="00221D3C"/>
    <w:rsid w:val="00221ED8"/>
    <w:rsid w:val="002231EA"/>
    <w:rsid w:val="002237C9"/>
    <w:rsid w:val="00223FDF"/>
    <w:rsid w:val="00224D70"/>
    <w:rsid w:val="0022656E"/>
    <w:rsid w:val="0022778A"/>
    <w:rsid w:val="002279C0"/>
    <w:rsid w:val="0023387D"/>
    <w:rsid w:val="00234FE3"/>
    <w:rsid w:val="0023727E"/>
    <w:rsid w:val="00237CC0"/>
    <w:rsid w:val="002400B1"/>
    <w:rsid w:val="00240FF7"/>
    <w:rsid w:val="00242081"/>
    <w:rsid w:val="00243777"/>
    <w:rsid w:val="002441CD"/>
    <w:rsid w:val="00246B79"/>
    <w:rsid w:val="002501A3"/>
    <w:rsid w:val="0025166C"/>
    <w:rsid w:val="002539B6"/>
    <w:rsid w:val="00254F1E"/>
    <w:rsid w:val="002555D4"/>
    <w:rsid w:val="00256236"/>
    <w:rsid w:val="0026177E"/>
    <w:rsid w:val="00261A16"/>
    <w:rsid w:val="0026292B"/>
    <w:rsid w:val="00262E12"/>
    <w:rsid w:val="00263522"/>
    <w:rsid w:val="00264EC6"/>
    <w:rsid w:val="002654DB"/>
    <w:rsid w:val="00271013"/>
    <w:rsid w:val="00271D92"/>
    <w:rsid w:val="00271ED7"/>
    <w:rsid w:val="00273FE4"/>
    <w:rsid w:val="00275523"/>
    <w:rsid w:val="00275EF3"/>
    <w:rsid w:val="002765B4"/>
    <w:rsid w:val="00276A94"/>
    <w:rsid w:val="00276D35"/>
    <w:rsid w:val="0028085B"/>
    <w:rsid w:val="00282D76"/>
    <w:rsid w:val="002832CC"/>
    <w:rsid w:val="00284EEB"/>
    <w:rsid w:val="00286725"/>
    <w:rsid w:val="00286C3E"/>
    <w:rsid w:val="0029095F"/>
    <w:rsid w:val="002917F9"/>
    <w:rsid w:val="00292987"/>
    <w:rsid w:val="0029405D"/>
    <w:rsid w:val="00294FA6"/>
    <w:rsid w:val="00295A6F"/>
    <w:rsid w:val="00296689"/>
    <w:rsid w:val="002A20C4"/>
    <w:rsid w:val="002A322B"/>
    <w:rsid w:val="002A3681"/>
    <w:rsid w:val="002A570F"/>
    <w:rsid w:val="002A59AA"/>
    <w:rsid w:val="002A5C92"/>
    <w:rsid w:val="002A7147"/>
    <w:rsid w:val="002A7292"/>
    <w:rsid w:val="002A7358"/>
    <w:rsid w:val="002A7902"/>
    <w:rsid w:val="002B0F6B"/>
    <w:rsid w:val="002B12F9"/>
    <w:rsid w:val="002B23B8"/>
    <w:rsid w:val="002B27BF"/>
    <w:rsid w:val="002B3272"/>
    <w:rsid w:val="002B4429"/>
    <w:rsid w:val="002B5A01"/>
    <w:rsid w:val="002B68A6"/>
    <w:rsid w:val="002B6A5B"/>
    <w:rsid w:val="002B74C4"/>
    <w:rsid w:val="002B7FAF"/>
    <w:rsid w:val="002C2716"/>
    <w:rsid w:val="002C3B97"/>
    <w:rsid w:val="002C4A9D"/>
    <w:rsid w:val="002C6A8E"/>
    <w:rsid w:val="002D06A9"/>
    <w:rsid w:val="002D0C4F"/>
    <w:rsid w:val="002D1364"/>
    <w:rsid w:val="002D29D6"/>
    <w:rsid w:val="002D33A0"/>
    <w:rsid w:val="002D4D30"/>
    <w:rsid w:val="002D4F97"/>
    <w:rsid w:val="002D5000"/>
    <w:rsid w:val="002D598D"/>
    <w:rsid w:val="002D5B93"/>
    <w:rsid w:val="002D5ECF"/>
    <w:rsid w:val="002D7188"/>
    <w:rsid w:val="002D74A2"/>
    <w:rsid w:val="002E0A83"/>
    <w:rsid w:val="002E1DE3"/>
    <w:rsid w:val="002E2AB6"/>
    <w:rsid w:val="002E3CF1"/>
    <w:rsid w:val="002E3F34"/>
    <w:rsid w:val="002E42AE"/>
    <w:rsid w:val="002E5DC3"/>
    <w:rsid w:val="002E5F79"/>
    <w:rsid w:val="002E64FA"/>
    <w:rsid w:val="002E6F30"/>
    <w:rsid w:val="002F0872"/>
    <w:rsid w:val="002F0A00"/>
    <w:rsid w:val="002F0CFA"/>
    <w:rsid w:val="002F3D86"/>
    <w:rsid w:val="002F441A"/>
    <w:rsid w:val="002F53FF"/>
    <w:rsid w:val="002F669F"/>
    <w:rsid w:val="002F68D1"/>
    <w:rsid w:val="002F6A42"/>
    <w:rsid w:val="00301C97"/>
    <w:rsid w:val="0031004C"/>
    <w:rsid w:val="003105F6"/>
    <w:rsid w:val="00311297"/>
    <w:rsid w:val="003113BE"/>
    <w:rsid w:val="00312277"/>
    <w:rsid w:val="003122CA"/>
    <w:rsid w:val="003148FD"/>
    <w:rsid w:val="00315C7F"/>
    <w:rsid w:val="00315CF5"/>
    <w:rsid w:val="00321080"/>
    <w:rsid w:val="00321276"/>
    <w:rsid w:val="00322D45"/>
    <w:rsid w:val="0032569A"/>
    <w:rsid w:val="00325A1F"/>
    <w:rsid w:val="003268F9"/>
    <w:rsid w:val="00327CE6"/>
    <w:rsid w:val="00330863"/>
    <w:rsid w:val="00330BAF"/>
    <w:rsid w:val="00331123"/>
    <w:rsid w:val="00331153"/>
    <w:rsid w:val="003330F6"/>
    <w:rsid w:val="00334E3A"/>
    <w:rsid w:val="003361DD"/>
    <w:rsid w:val="00341A6A"/>
    <w:rsid w:val="0034328C"/>
    <w:rsid w:val="00344A09"/>
    <w:rsid w:val="00345B9C"/>
    <w:rsid w:val="00346D74"/>
    <w:rsid w:val="003472A6"/>
    <w:rsid w:val="00350F2A"/>
    <w:rsid w:val="00351EFA"/>
    <w:rsid w:val="00352715"/>
    <w:rsid w:val="00352DAE"/>
    <w:rsid w:val="00354EB9"/>
    <w:rsid w:val="0035783E"/>
    <w:rsid w:val="0036000C"/>
    <w:rsid w:val="003602AE"/>
    <w:rsid w:val="00360929"/>
    <w:rsid w:val="003647D5"/>
    <w:rsid w:val="00364BCF"/>
    <w:rsid w:val="00364CF5"/>
    <w:rsid w:val="003674B0"/>
    <w:rsid w:val="00370414"/>
    <w:rsid w:val="00374046"/>
    <w:rsid w:val="00374A18"/>
    <w:rsid w:val="0037727C"/>
    <w:rsid w:val="00377986"/>
    <w:rsid w:val="00377E70"/>
    <w:rsid w:val="00380308"/>
    <w:rsid w:val="00380904"/>
    <w:rsid w:val="00381260"/>
    <w:rsid w:val="003823EE"/>
    <w:rsid w:val="00382960"/>
    <w:rsid w:val="0038455B"/>
    <w:rsid w:val="0038464D"/>
    <w:rsid w:val="003846F7"/>
    <w:rsid w:val="003851ED"/>
    <w:rsid w:val="00385317"/>
    <w:rsid w:val="00385B39"/>
    <w:rsid w:val="00386785"/>
    <w:rsid w:val="00390E89"/>
    <w:rsid w:val="00391B1A"/>
    <w:rsid w:val="00393800"/>
    <w:rsid w:val="00394423"/>
    <w:rsid w:val="00396298"/>
    <w:rsid w:val="00396942"/>
    <w:rsid w:val="00396ACA"/>
    <w:rsid w:val="00396B49"/>
    <w:rsid w:val="00396E3E"/>
    <w:rsid w:val="003A1F6B"/>
    <w:rsid w:val="003A306E"/>
    <w:rsid w:val="003A3453"/>
    <w:rsid w:val="003A41E0"/>
    <w:rsid w:val="003A48F8"/>
    <w:rsid w:val="003A60DC"/>
    <w:rsid w:val="003A6A46"/>
    <w:rsid w:val="003A7A63"/>
    <w:rsid w:val="003A7D1C"/>
    <w:rsid w:val="003B000C"/>
    <w:rsid w:val="003B0F1D"/>
    <w:rsid w:val="003B4A57"/>
    <w:rsid w:val="003B7B29"/>
    <w:rsid w:val="003C0AD9"/>
    <w:rsid w:val="003C0ED0"/>
    <w:rsid w:val="003C1A44"/>
    <w:rsid w:val="003C1D49"/>
    <w:rsid w:val="003C2B2D"/>
    <w:rsid w:val="003C35C4"/>
    <w:rsid w:val="003C3C27"/>
    <w:rsid w:val="003C3DC8"/>
    <w:rsid w:val="003C46F1"/>
    <w:rsid w:val="003C795E"/>
    <w:rsid w:val="003D12C2"/>
    <w:rsid w:val="003D31B9"/>
    <w:rsid w:val="003D31C1"/>
    <w:rsid w:val="003D3867"/>
    <w:rsid w:val="003D4A72"/>
    <w:rsid w:val="003D6AF3"/>
    <w:rsid w:val="003D7B69"/>
    <w:rsid w:val="003E0D1A"/>
    <w:rsid w:val="003E2DA3"/>
    <w:rsid w:val="003E6D7C"/>
    <w:rsid w:val="003E78A2"/>
    <w:rsid w:val="003F020D"/>
    <w:rsid w:val="003F03D9"/>
    <w:rsid w:val="003F0ED7"/>
    <w:rsid w:val="003F2FBE"/>
    <w:rsid w:val="003F318D"/>
    <w:rsid w:val="003F4C5A"/>
    <w:rsid w:val="003F5BAE"/>
    <w:rsid w:val="003F6ED7"/>
    <w:rsid w:val="003F6F93"/>
    <w:rsid w:val="00400156"/>
    <w:rsid w:val="00400B1C"/>
    <w:rsid w:val="00400D2F"/>
    <w:rsid w:val="00401C84"/>
    <w:rsid w:val="00403210"/>
    <w:rsid w:val="004035BB"/>
    <w:rsid w:val="004035EB"/>
    <w:rsid w:val="00407332"/>
    <w:rsid w:val="00407828"/>
    <w:rsid w:val="00411B2D"/>
    <w:rsid w:val="00413D8E"/>
    <w:rsid w:val="004140F2"/>
    <w:rsid w:val="004163A4"/>
    <w:rsid w:val="00417B22"/>
    <w:rsid w:val="00421085"/>
    <w:rsid w:val="00422550"/>
    <w:rsid w:val="004240DE"/>
    <w:rsid w:val="0042465E"/>
    <w:rsid w:val="00424DF7"/>
    <w:rsid w:val="004270FC"/>
    <w:rsid w:val="00430638"/>
    <w:rsid w:val="00431BCC"/>
    <w:rsid w:val="00431DEC"/>
    <w:rsid w:val="0043218D"/>
    <w:rsid w:val="004321FB"/>
    <w:rsid w:val="00432910"/>
    <w:rsid w:val="00432B76"/>
    <w:rsid w:val="004331D4"/>
    <w:rsid w:val="00434D01"/>
    <w:rsid w:val="00435D26"/>
    <w:rsid w:val="00436645"/>
    <w:rsid w:val="00436C91"/>
    <w:rsid w:val="00437059"/>
    <w:rsid w:val="004407CF"/>
    <w:rsid w:val="00440C99"/>
    <w:rsid w:val="00441028"/>
    <w:rsid w:val="0044175C"/>
    <w:rsid w:val="00444678"/>
    <w:rsid w:val="00444BBE"/>
    <w:rsid w:val="004452C8"/>
    <w:rsid w:val="00445AC8"/>
    <w:rsid w:val="00445F4D"/>
    <w:rsid w:val="004463C8"/>
    <w:rsid w:val="00446CB1"/>
    <w:rsid w:val="004504C0"/>
    <w:rsid w:val="004506D7"/>
    <w:rsid w:val="0045164A"/>
    <w:rsid w:val="004550FB"/>
    <w:rsid w:val="004562B1"/>
    <w:rsid w:val="004571D5"/>
    <w:rsid w:val="00457E51"/>
    <w:rsid w:val="00461105"/>
    <w:rsid w:val="0046111A"/>
    <w:rsid w:val="00462946"/>
    <w:rsid w:val="00463F43"/>
    <w:rsid w:val="00464609"/>
    <w:rsid w:val="00464B94"/>
    <w:rsid w:val="004653A8"/>
    <w:rsid w:val="00465A0B"/>
    <w:rsid w:val="0046675D"/>
    <w:rsid w:val="00466D87"/>
    <w:rsid w:val="00467A47"/>
    <w:rsid w:val="0047077C"/>
    <w:rsid w:val="00470B05"/>
    <w:rsid w:val="0047207C"/>
    <w:rsid w:val="00472CD6"/>
    <w:rsid w:val="0047375A"/>
    <w:rsid w:val="004749B4"/>
    <w:rsid w:val="00474E3C"/>
    <w:rsid w:val="0048052D"/>
    <w:rsid w:val="00480A58"/>
    <w:rsid w:val="00482151"/>
    <w:rsid w:val="00485FAD"/>
    <w:rsid w:val="00487AED"/>
    <w:rsid w:val="00491BD1"/>
    <w:rsid w:val="00491EDF"/>
    <w:rsid w:val="00492A3F"/>
    <w:rsid w:val="00493E1D"/>
    <w:rsid w:val="00494F62"/>
    <w:rsid w:val="00495B55"/>
    <w:rsid w:val="00496B0D"/>
    <w:rsid w:val="00497F4A"/>
    <w:rsid w:val="004A2001"/>
    <w:rsid w:val="004A2764"/>
    <w:rsid w:val="004A2B72"/>
    <w:rsid w:val="004A3185"/>
    <w:rsid w:val="004A3590"/>
    <w:rsid w:val="004A4BCA"/>
    <w:rsid w:val="004B00A7"/>
    <w:rsid w:val="004B03DC"/>
    <w:rsid w:val="004B1E26"/>
    <w:rsid w:val="004B25E2"/>
    <w:rsid w:val="004B34D7"/>
    <w:rsid w:val="004B5037"/>
    <w:rsid w:val="004B5B2F"/>
    <w:rsid w:val="004B5DC0"/>
    <w:rsid w:val="004B626A"/>
    <w:rsid w:val="004B653A"/>
    <w:rsid w:val="004B660E"/>
    <w:rsid w:val="004C05BD"/>
    <w:rsid w:val="004C35C1"/>
    <w:rsid w:val="004C3B06"/>
    <w:rsid w:val="004C3F97"/>
    <w:rsid w:val="004C7AD2"/>
    <w:rsid w:val="004C7EE7"/>
    <w:rsid w:val="004D278F"/>
    <w:rsid w:val="004D2DEE"/>
    <w:rsid w:val="004D2E1F"/>
    <w:rsid w:val="004D7025"/>
    <w:rsid w:val="004D7FD9"/>
    <w:rsid w:val="004E072C"/>
    <w:rsid w:val="004E1324"/>
    <w:rsid w:val="004E19A5"/>
    <w:rsid w:val="004E37E5"/>
    <w:rsid w:val="004E3FDB"/>
    <w:rsid w:val="004E4BA5"/>
    <w:rsid w:val="004E7CED"/>
    <w:rsid w:val="004F0122"/>
    <w:rsid w:val="004F0C34"/>
    <w:rsid w:val="004F1DEE"/>
    <w:rsid w:val="004F1F4A"/>
    <w:rsid w:val="004F296D"/>
    <w:rsid w:val="004F424B"/>
    <w:rsid w:val="004F442A"/>
    <w:rsid w:val="004F4811"/>
    <w:rsid w:val="004F508B"/>
    <w:rsid w:val="004F52C9"/>
    <w:rsid w:val="004F695F"/>
    <w:rsid w:val="004F6CA4"/>
    <w:rsid w:val="004F747E"/>
    <w:rsid w:val="00500752"/>
    <w:rsid w:val="005008EF"/>
    <w:rsid w:val="00500B1F"/>
    <w:rsid w:val="00501A50"/>
    <w:rsid w:val="0050222D"/>
    <w:rsid w:val="00503AF3"/>
    <w:rsid w:val="0050696D"/>
    <w:rsid w:val="0051094B"/>
    <w:rsid w:val="005110D7"/>
    <w:rsid w:val="00511D99"/>
    <w:rsid w:val="005124C5"/>
    <w:rsid w:val="005128D3"/>
    <w:rsid w:val="00513C0A"/>
    <w:rsid w:val="005147E8"/>
    <w:rsid w:val="00514A26"/>
    <w:rsid w:val="005152FF"/>
    <w:rsid w:val="0051538F"/>
    <w:rsid w:val="005158F2"/>
    <w:rsid w:val="00516325"/>
    <w:rsid w:val="00516D23"/>
    <w:rsid w:val="00520F70"/>
    <w:rsid w:val="00521497"/>
    <w:rsid w:val="00526DFC"/>
    <w:rsid w:val="00526F43"/>
    <w:rsid w:val="00527442"/>
    <w:rsid w:val="00527651"/>
    <w:rsid w:val="0053007A"/>
    <w:rsid w:val="005363AB"/>
    <w:rsid w:val="00537A27"/>
    <w:rsid w:val="00537CE1"/>
    <w:rsid w:val="00542519"/>
    <w:rsid w:val="00544C1D"/>
    <w:rsid w:val="00544EF4"/>
    <w:rsid w:val="00545E53"/>
    <w:rsid w:val="005476BA"/>
    <w:rsid w:val="005479D9"/>
    <w:rsid w:val="00547D8A"/>
    <w:rsid w:val="00550BDE"/>
    <w:rsid w:val="00553570"/>
    <w:rsid w:val="00553956"/>
    <w:rsid w:val="005572BD"/>
    <w:rsid w:val="00557A12"/>
    <w:rsid w:val="00560AC7"/>
    <w:rsid w:val="00561AFB"/>
    <w:rsid w:val="00561FA8"/>
    <w:rsid w:val="005635ED"/>
    <w:rsid w:val="00565253"/>
    <w:rsid w:val="0056623F"/>
    <w:rsid w:val="005669AD"/>
    <w:rsid w:val="00566CE1"/>
    <w:rsid w:val="00570191"/>
    <w:rsid w:val="00570570"/>
    <w:rsid w:val="00570BC3"/>
    <w:rsid w:val="00572512"/>
    <w:rsid w:val="005731FA"/>
    <w:rsid w:val="0057385B"/>
    <w:rsid w:val="00573EE6"/>
    <w:rsid w:val="0057547F"/>
    <w:rsid w:val="005754EE"/>
    <w:rsid w:val="0057617E"/>
    <w:rsid w:val="00576497"/>
    <w:rsid w:val="00577C40"/>
    <w:rsid w:val="00581886"/>
    <w:rsid w:val="00583291"/>
    <w:rsid w:val="005835E7"/>
    <w:rsid w:val="0058397F"/>
    <w:rsid w:val="00583BF8"/>
    <w:rsid w:val="0058433C"/>
    <w:rsid w:val="005847CE"/>
    <w:rsid w:val="005851FE"/>
    <w:rsid w:val="00585232"/>
    <w:rsid w:val="00585F33"/>
    <w:rsid w:val="0058725C"/>
    <w:rsid w:val="00591124"/>
    <w:rsid w:val="00591971"/>
    <w:rsid w:val="005924F6"/>
    <w:rsid w:val="005938BA"/>
    <w:rsid w:val="0059420C"/>
    <w:rsid w:val="005964AA"/>
    <w:rsid w:val="00596D58"/>
    <w:rsid w:val="00597024"/>
    <w:rsid w:val="005A00FF"/>
    <w:rsid w:val="005A0274"/>
    <w:rsid w:val="005A095C"/>
    <w:rsid w:val="005A1CF8"/>
    <w:rsid w:val="005A4334"/>
    <w:rsid w:val="005A52EE"/>
    <w:rsid w:val="005A669D"/>
    <w:rsid w:val="005A75D8"/>
    <w:rsid w:val="005B0825"/>
    <w:rsid w:val="005B2C3E"/>
    <w:rsid w:val="005B3B34"/>
    <w:rsid w:val="005B48E5"/>
    <w:rsid w:val="005B5119"/>
    <w:rsid w:val="005B521B"/>
    <w:rsid w:val="005B67DE"/>
    <w:rsid w:val="005B713E"/>
    <w:rsid w:val="005C03B6"/>
    <w:rsid w:val="005C1E0B"/>
    <w:rsid w:val="005C3084"/>
    <w:rsid w:val="005C3316"/>
    <w:rsid w:val="005C348E"/>
    <w:rsid w:val="005C68E1"/>
    <w:rsid w:val="005D109D"/>
    <w:rsid w:val="005D1438"/>
    <w:rsid w:val="005D16CE"/>
    <w:rsid w:val="005D20C5"/>
    <w:rsid w:val="005D3763"/>
    <w:rsid w:val="005D3E40"/>
    <w:rsid w:val="005D3F27"/>
    <w:rsid w:val="005D408A"/>
    <w:rsid w:val="005D55E1"/>
    <w:rsid w:val="005D5644"/>
    <w:rsid w:val="005D56BD"/>
    <w:rsid w:val="005E19F7"/>
    <w:rsid w:val="005E35D6"/>
    <w:rsid w:val="005E4F04"/>
    <w:rsid w:val="005E53DD"/>
    <w:rsid w:val="005E5620"/>
    <w:rsid w:val="005E62C2"/>
    <w:rsid w:val="005E6C71"/>
    <w:rsid w:val="005F0963"/>
    <w:rsid w:val="005F2824"/>
    <w:rsid w:val="005F2EBA"/>
    <w:rsid w:val="005F35ED"/>
    <w:rsid w:val="005F36E5"/>
    <w:rsid w:val="005F530A"/>
    <w:rsid w:val="005F59AD"/>
    <w:rsid w:val="005F671A"/>
    <w:rsid w:val="005F6D4B"/>
    <w:rsid w:val="005F7812"/>
    <w:rsid w:val="005F7A88"/>
    <w:rsid w:val="005F7E2A"/>
    <w:rsid w:val="00600635"/>
    <w:rsid w:val="00603A1A"/>
    <w:rsid w:val="006046D5"/>
    <w:rsid w:val="00607A93"/>
    <w:rsid w:val="00610C08"/>
    <w:rsid w:val="0061143E"/>
    <w:rsid w:val="00611F74"/>
    <w:rsid w:val="00615772"/>
    <w:rsid w:val="00616B46"/>
    <w:rsid w:val="00621256"/>
    <w:rsid w:val="00621FCC"/>
    <w:rsid w:val="00622E4B"/>
    <w:rsid w:val="00624C0A"/>
    <w:rsid w:val="0062638B"/>
    <w:rsid w:val="00630710"/>
    <w:rsid w:val="006328A7"/>
    <w:rsid w:val="00632E76"/>
    <w:rsid w:val="006333DA"/>
    <w:rsid w:val="00635134"/>
    <w:rsid w:val="006356E2"/>
    <w:rsid w:val="00636CAC"/>
    <w:rsid w:val="00641112"/>
    <w:rsid w:val="00642A65"/>
    <w:rsid w:val="006448F8"/>
    <w:rsid w:val="00645DCE"/>
    <w:rsid w:val="006465AC"/>
    <w:rsid w:val="006465BF"/>
    <w:rsid w:val="00646920"/>
    <w:rsid w:val="0065364A"/>
    <w:rsid w:val="00653B22"/>
    <w:rsid w:val="00657BF4"/>
    <w:rsid w:val="006603FB"/>
    <w:rsid w:val="006608DF"/>
    <w:rsid w:val="006623AC"/>
    <w:rsid w:val="0066492C"/>
    <w:rsid w:val="00664D35"/>
    <w:rsid w:val="006678AF"/>
    <w:rsid w:val="00667DE3"/>
    <w:rsid w:val="006701EF"/>
    <w:rsid w:val="006706AC"/>
    <w:rsid w:val="00671997"/>
    <w:rsid w:val="00672A03"/>
    <w:rsid w:val="00673BA5"/>
    <w:rsid w:val="006756AA"/>
    <w:rsid w:val="00680058"/>
    <w:rsid w:val="00681085"/>
    <w:rsid w:val="00681F9F"/>
    <w:rsid w:val="006840EA"/>
    <w:rsid w:val="006844E2"/>
    <w:rsid w:val="00685267"/>
    <w:rsid w:val="006869C9"/>
    <w:rsid w:val="006872AE"/>
    <w:rsid w:val="00690082"/>
    <w:rsid w:val="00690252"/>
    <w:rsid w:val="006926B1"/>
    <w:rsid w:val="006934B8"/>
    <w:rsid w:val="006944AB"/>
    <w:rsid w:val="006946BB"/>
    <w:rsid w:val="0069546C"/>
    <w:rsid w:val="00696038"/>
    <w:rsid w:val="00696989"/>
    <w:rsid w:val="006969FA"/>
    <w:rsid w:val="006A35D5"/>
    <w:rsid w:val="006A5C5C"/>
    <w:rsid w:val="006A739F"/>
    <w:rsid w:val="006A748A"/>
    <w:rsid w:val="006A772A"/>
    <w:rsid w:val="006B06E4"/>
    <w:rsid w:val="006B0B2B"/>
    <w:rsid w:val="006B1F38"/>
    <w:rsid w:val="006B221A"/>
    <w:rsid w:val="006B2D92"/>
    <w:rsid w:val="006B514A"/>
    <w:rsid w:val="006C2048"/>
    <w:rsid w:val="006C419E"/>
    <w:rsid w:val="006C4A31"/>
    <w:rsid w:val="006C5AC2"/>
    <w:rsid w:val="006C6AFB"/>
    <w:rsid w:val="006D007C"/>
    <w:rsid w:val="006D2612"/>
    <w:rsid w:val="006D2735"/>
    <w:rsid w:val="006D3E01"/>
    <w:rsid w:val="006D45B2"/>
    <w:rsid w:val="006D5797"/>
    <w:rsid w:val="006D7B84"/>
    <w:rsid w:val="006D7CC4"/>
    <w:rsid w:val="006E0FCC"/>
    <w:rsid w:val="006E11FD"/>
    <w:rsid w:val="006E1E96"/>
    <w:rsid w:val="006E2DFF"/>
    <w:rsid w:val="006E3AD4"/>
    <w:rsid w:val="006E5E21"/>
    <w:rsid w:val="006F0031"/>
    <w:rsid w:val="006F031E"/>
    <w:rsid w:val="006F2648"/>
    <w:rsid w:val="006F2F10"/>
    <w:rsid w:val="006F4699"/>
    <w:rsid w:val="006F482B"/>
    <w:rsid w:val="006F4CFA"/>
    <w:rsid w:val="006F6311"/>
    <w:rsid w:val="006F69A3"/>
    <w:rsid w:val="006F76DF"/>
    <w:rsid w:val="00701952"/>
    <w:rsid w:val="00701D08"/>
    <w:rsid w:val="00702556"/>
    <w:rsid w:val="0070277E"/>
    <w:rsid w:val="00704156"/>
    <w:rsid w:val="007064CB"/>
    <w:rsid w:val="007069FC"/>
    <w:rsid w:val="00711221"/>
    <w:rsid w:val="00712675"/>
    <w:rsid w:val="00713405"/>
    <w:rsid w:val="00713808"/>
    <w:rsid w:val="007151B6"/>
    <w:rsid w:val="0071520D"/>
    <w:rsid w:val="00715EDB"/>
    <w:rsid w:val="007160D5"/>
    <w:rsid w:val="007163FB"/>
    <w:rsid w:val="00717C2E"/>
    <w:rsid w:val="007204FA"/>
    <w:rsid w:val="00720F12"/>
    <w:rsid w:val="007213B3"/>
    <w:rsid w:val="0072457F"/>
    <w:rsid w:val="00725406"/>
    <w:rsid w:val="0072621B"/>
    <w:rsid w:val="00730555"/>
    <w:rsid w:val="007312CC"/>
    <w:rsid w:val="007351A9"/>
    <w:rsid w:val="00736A64"/>
    <w:rsid w:val="00736F5B"/>
    <w:rsid w:val="00737F6A"/>
    <w:rsid w:val="007410B6"/>
    <w:rsid w:val="007421B4"/>
    <w:rsid w:val="00744C6F"/>
    <w:rsid w:val="007457F6"/>
    <w:rsid w:val="00745ABB"/>
    <w:rsid w:val="00746E38"/>
    <w:rsid w:val="00747CD5"/>
    <w:rsid w:val="0075363C"/>
    <w:rsid w:val="00753B51"/>
    <w:rsid w:val="007560FD"/>
    <w:rsid w:val="00756629"/>
    <w:rsid w:val="00756C27"/>
    <w:rsid w:val="007575D2"/>
    <w:rsid w:val="00757B4F"/>
    <w:rsid w:val="00757B6A"/>
    <w:rsid w:val="007610E0"/>
    <w:rsid w:val="007621AA"/>
    <w:rsid w:val="00762227"/>
    <w:rsid w:val="0076260A"/>
    <w:rsid w:val="0076287F"/>
    <w:rsid w:val="00764A67"/>
    <w:rsid w:val="00764A7B"/>
    <w:rsid w:val="00767EAA"/>
    <w:rsid w:val="00770F6B"/>
    <w:rsid w:val="00771883"/>
    <w:rsid w:val="00774B93"/>
    <w:rsid w:val="00776B7A"/>
    <w:rsid w:val="00776DC2"/>
    <w:rsid w:val="00780122"/>
    <w:rsid w:val="00781C02"/>
    <w:rsid w:val="0078214B"/>
    <w:rsid w:val="0078498A"/>
    <w:rsid w:val="00786AF4"/>
    <w:rsid w:val="007878FE"/>
    <w:rsid w:val="00791953"/>
    <w:rsid w:val="00792207"/>
    <w:rsid w:val="00792346"/>
    <w:rsid w:val="00792403"/>
    <w:rsid w:val="00792B64"/>
    <w:rsid w:val="00792E29"/>
    <w:rsid w:val="0079379A"/>
    <w:rsid w:val="00794953"/>
    <w:rsid w:val="0079636B"/>
    <w:rsid w:val="00797C3A"/>
    <w:rsid w:val="007A0215"/>
    <w:rsid w:val="007A06FA"/>
    <w:rsid w:val="007A171A"/>
    <w:rsid w:val="007A1F2F"/>
    <w:rsid w:val="007A2A5C"/>
    <w:rsid w:val="007A5150"/>
    <w:rsid w:val="007A5373"/>
    <w:rsid w:val="007A71D8"/>
    <w:rsid w:val="007A789F"/>
    <w:rsid w:val="007B5F63"/>
    <w:rsid w:val="007B75BC"/>
    <w:rsid w:val="007C0BD6"/>
    <w:rsid w:val="007C0C0A"/>
    <w:rsid w:val="007C3806"/>
    <w:rsid w:val="007C3CA4"/>
    <w:rsid w:val="007C5BB7"/>
    <w:rsid w:val="007C6771"/>
    <w:rsid w:val="007C7694"/>
    <w:rsid w:val="007D07D5"/>
    <w:rsid w:val="007D1C64"/>
    <w:rsid w:val="007D22C2"/>
    <w:rsid w:val="007D2820"/>
    <w:rsid w:val="007D32DD"/>
    <w:rsid w:val="007D46DC"/>
    <w:rsid w:val="007D6DCE"/>
    <w:rsid w:val="007D72C4"/>
    <w:rsid w:val="007E1CB0"/>
    <w:rsid w:val="007E1CFC"/>
    <w:rsid w:val="007E2A79"/>
    <w:rsid w:val="007E2CFE"/>
    <w:rsid w:val="007E3A98"/>
    <w:rsid w:val="007E4895"/>
    <w:rsid w:val="007E59C9"/>
    <w:rsid w:val="007E7562"/>
    <w:rsid w:val="007E76C9"/>
    <w:rsid w:val="007E7B41"/>
    <w:rsid w:val="007F0072"/>
    <w:rsid w:val="007F2EB6"/>
    <w:rsid w:val="007F54C3"/>
    <w:rsid w:val="007F6D54"/>
    <w:rsid w:val="007F6EAA"/>
    <w:rsid w:val="00800E34"/>
    <w:rsid w:val="00801FCD"/>
    <w:rsid w:val="00802120"/>
    <w:rsid w:val="00802949"/>
    <w:rsid w:val="0080301E"/>
    <w:rsid w:val="0080365F"/>
    <w:rsid w:val="008068F7"/>
    <w:rsid w:val="00807DEF"/>
    <w:rsid w:val="008127ED"/>
    <w:rsid w:val="00812BE5"/>
    <w:rsid w:val="00815B56"/>
    <w:rsid w:val="00817429"/>
    <w:rsid w:val="00817C69"/>
    <w:rsid w:val="00821514"/>
    <w:rsid w:val="00821E35"/>
    <w:rsid w:val="00822AEA"/>
    <w:rsid w:val="00823EA0"/>
    <w:rsid w:val="00824591"/>
    <w:rsid w:val="00824AED"/>
    <w:rsid w:val="0082528D"/>
    <w:rsid w:val="00827820"/>
    <w:rsid w:val="008309CB"/>
    <w:rsid w:val="00831B8B"/>
    <w:rsid w:val="0083263C"/>
    <w:rsid w:val="0083405D"/>
    <w:rsid w:val="008352D4"/>
    <w:rsid w:val="0083613B"/>
    <w:rsid w:val="00836DB9"/>
    <w:rsid w:val="00837C67"/>
    <w:rsid w:val="008415B0"/>
    <w:rsid w:val="00842028"/>
    <w:rsid w:val="008436B8"/>
    <w:rsid w:val="008460B6"/>
    <w:rsid w:val="00846F02"/>
    <w:rsid w:val="00850C73"/>
    <w:rsid w:val="00850C9D"/>
    <w:rsid w:val="00852B59"/>
    <w:rsid w:val="00853D32"/>
    <w:rsid w:val="00856272"/>
    <w:rsid w:val="008563FF"/>
    <w:rsid w:val="00857ADE"/>
    <w:rsid w:val="0086018B"/>
    <w:rsid w:val="008611DD"/>
    <w:rsid w:val="0086154E"/>
    <w:rsid w:val="008620DE"/>
    <w:rsid w:val="00866867"/>
    <w:rsid w:val="00867792"/>
    <w:rsid w:val="00867AD7"/>
    <w:rsid w:val="00867DC7"/>
    <w:rsid w:val="008704B7"/>
    <w:rsid w:val="00870A61"/>
    <w:rsid w:val="00870BF1"/>
    <w:rsid w:val="00872257"/>
    <w:rsid w:val="008753E6"/>
    <w:rsid w:val="008764AC"/>
    <w:rsid w:val="0087738C"/>
    <w:rsid w:val="008802AF"/>
    <w:rsid w:val="00881926"/>
    <w:rsid w:val="0088318F"/>
    <w:rsid w:val="0088331D"/>
    <w:rsid w:val="008852B0"/>
    <w:rsid w:val="008858E0"/>
    <w:rsid w:val="00885AE7"/>
    <w:rsid w:val="00886B60"/>
    <w:rsid w:val="00887144"/>
    <w:rsid w:val="008877AD"/>
    <w:rsid w:val="00887889"/>
    <w:rsid w:val="00892014"/>
    <w:rsid w:val="008920FF"/>
    <w:rsid w:val="008926E8"/>
    <w:rsid w:val="008927C9"/>
    <w:rsid w:val="00893878"/>
    <w:rsid w:val="008942A8"/>
    <w:rsid w:val="00894F19"/>
    <w:rsid w:val="00896453"/>
    <w:rsid w:val="00896A10"/>
    <w:rsid w:val="008971B5"/>
    <w:rsid w:val="008A23E9"/>
    <w:rsid w:val="008A2935"/>
    <w:rsid w:val="008A4088"/>
    <w:rsid w:val="008A5D26"/>
    <w:rsid w:val="008A6B13"/>
    <w:rsid w:val="008A6ECB"/>
    <w:rsid w:val="008B095C"/>
    <w:rsid w:val="008B0BF9"/>
    <w:rsid w:val="008B2866"/>
    <w:rsid w:val="008B3660"/>
    <w:rsid w:val="008B3859"/>
    <w:rsid w:val="008B436D"/>
    <w:rsid w:val="008B4E49"/>
    <w:rsid w:val="008B7712"/>
    <w:rsid w:val="008B7B26"/>
    <w:rsid w:val="008C0295"/>
    <w:rsid w:val="008C0E8B"/>
    <w:rsid w:val="008C155C"/>
    <w:rsid w:val="008C3524"/>
    <w:rsid w:val="008C4061"/>
    <w:rsid w:val="008C4229"/>
    <w:rsid w:val="008C5BE0"/>
    <w:rsid w:val="008C7233"/>
    <w:rsid w:val="008D2434"/>
    <w:rsid w:val="008D6EF2"/>
    <w:rsid w:val="008E171D"/>
    <w:rsid w:val="008E2785"/>
    <w:rsid w:val="008E78A3"/>
    <w:rsid w:val="008E7C43"/>
    <w:rsid w:val="008F0654"/>
    <w:rsid w:val="008F06CB"/>
    <w:rsid w:val="008F2E83"/>
    <w:rsid w:val="008F5408"/>
    <w:rsid w:val="008F547C"/>
    <w:rsid w:val="008F612A"/>
    <w:rsid w:val="0090293D"/>
    <w:rsid w:val="009034DE"/>
    <w:rsid w:val="00905396"/>
    <w:rsid w:val="0090605D"/>
    <w:rsid w:val="00906419"/>
    <w:rsid w:val="009076D8"/>
    <w:rsid w:val="00911EA7"/>
    <w:rsid w:val="00912889"/>
    <w:rsid w:val="00913A42"/>
    <w:rsid w:val="00914167"/>
    <w:rsid w:val="009143DB"/>
    <w:rsid w:val="00915065"/>
    <w:rsid w:val="009165BD"/>
    <w:rsid w:val="00917CE5"/>
    <w:rsid w:val="009217C0"/>
    <w:rsid w:val="00924CCB"/>
    <w:rsid w:val="00925241"/>
    <w:rsid w:val="00925262"/>
    <w:rsid w:val="00925263"/>
    <w:rsid w:val="00925CEC"/>
    <w:rsid w:val="00926191"/>
    <w:rsid w:val="00926A3F"/>
    <w:rsid w:val="0092794E"/>
    <w:rsid w:val="00930D30"/>
    <w:rsid w:val="00932BCB"/>
    <w:rsid w:val="009332A2"/>
    <w:rsid w:val="009334B4"/>
    <w:rsid w:val="00937405"/>
    <w:rsid w:val="00937598"/>
    <w:rsid w:val="0093790B"/>
    <w:rsid w:val="00943642"/>
    <w:rsid w:val="00943751"/>
    <w:rsid w:val="00946DD0"/>
    <w:rsid w:val="009509E6"/>
    <w:rsid w:val="00951126"/>
    <w:rsid w:val="00951B53"/>
    <w:rsid w:val="00952018"/>
    <w:rsid w:val="00952800"/>
    <w:rsid w:val="0095300D"/>
    <w:rsid w:val="00956812"/>
    <w:rsid w:val="00956819"/>
    <w:rsid w:val="0095719A"/>
    <w:rsid w:val="009623E9"/>
    <w:rsid w:val="00963EEB"/>
    <w:rsid w:val="009648BC"/>
    <w:rsid w:val="00964C2F"/>
    <w:rsid w:val="00965F88"/>
    <w:rsid w:val="00967956"/>
    <w:rsid w:val="009777FA"/>
    <w:rsid w:val="009801AC"/>
    <w:rsid w:val="00981C39"/>
    <w:rsid w:val="00984E03"/>
    <w:rsid w:val="0098519A"/>
    <w:rsid w:val="00986791"/>
    <w:rsid w:val="00987E85"/>
    <w:rsid w:val="00991339"/>
    <w:rsid w:val="009913A6"/>
    <w:rsid w:val="00991ADF"/>
    <w:rsid w:val="00992863"/>
    <w:rsid w:val="00992BF0"/>
    <w:rsid w:val="00994D6E"/>
    <w:rsid w:val="00997399"/>
    <w:rsid w:val="009A01EC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5622"/>
    <w:rsid w:val="009B6701"/>
    <w:rsid w:val="009B6929"/>
    <w:rsid w:val="009B6B81"/>
    <w:rsid w:val="009B6EF7"/>
    <w:rsid w:val="009B7000"/>
    <w:rsid w:val="009B739C"/>
    <w:rsid w:val="009B7D3D"/>
    <w:rsid w:val="009C04EC"/>
    <w:rsid w:val="009C142C"/>
    <w:rsid w:val="009C328C"/>
    <w:rsid w:val="009C4444"/>
    <w:rsid w:val="009C5079"/>
    <w:rsid w:val="009C6DD8"/>
    <w:rsid w:val="009C79AD"/>
    <w:rsid w:val="009C7CA6"/>
    <w:rsid w:val="009D3316"/>
    <w:rsid w:val="009D4A6C"/>
    <w:rsid w:val="009D54DF"/>
    <w:rsid w:val="009D55AA"/>
    <w:rsid w:val="009E089E"/>
    <w:rsid w:val="009E3DD7"/>
    <w:rsid w:val="009E3E77"/>
    <w:rsid w:val="009E3FAB"/>
    <w:rsid w:val="009E415A"/>
    <w:rsid w:val="009E5B3F"/>
    <w:rsid w:val="009E74FE"/>
    <w:rsid w:val="009E7567"/>
    <w:rsid w:val="009E7D90"/>
    <w:rsid w:val="009F1AB0"/>
    <w:rsid w:val="009F2D99"/>
    <w:rsid w:val="009F4D64"/>
    <w:rsid w:val="009F501D"/>
    <w:rsid w:val="009F72B1"/>
    <w:rsid w:val="00A01DF9"/>
    <w:rsid w:val="00A039D5"/>
    <w:rsid w:val="00A046AD"/>
    <w:rsid w:val="00A079C1"/>
    <w:rsid w:val="00A109F7"/>
    <w:rsid w:val="00A11734"/>
    <w:rsid w:val="00A12520"/>
    <w:rsid w:val="00A12D9E"/>
    <w:rsid w:val="00A130FD"/>
    <w:rsid w:val="00A13D6D"/>
    <w:rsid w:val="00A14769"/>
    <w:rsid w:val="00A16151"/>
    <w:rsid w:val="00A16EC6"/>
    <w:rsid w:val="00A16F13"/>
    <w:rsid w:val="00A17C06"/>
    <w:rsid w:val="00A20FE3"/>
    <w:rsid w:val="00A2126E"/>
    <w:rsid w:val="00A21706"/>
    <w:rsid w:val="00A23512"/>
    <w:rsid w:val="00A24F97"/>
    <w:rsid w:val="00A24FCC"/>
    <w:rsid w:val="00A26A90"/>
    <w:rsid w:val="00A26B27"/>
    <w:rsid w:val="00A30AC9"/>
    <w:rsid w:val="00A30E4F"/>
    <w:rsid w:val="00A32253"/>
    <w:rsid w:val="00A32728"/>
    <w:rsid w:val="00A3310E"/>
    <w:rsid w:val="00A333A0"/>
    <w:rsid w:val="00A344F6"/>
    <w:rsid w:val="00A34651"/>
    <w:rsid w:val="00A35F1F"/>
    <w:rsid w:val="00A37443"/>
    <w:rsid w:val="00A37E70"/>
    <w:rsid w:val="00A4245F"/>
    <w:rsid w:val="00A437E1"/>
    <w:rsid w:val="00A4685E"/>
    <w:rsid w:val="00A50127"/>
    <w:rsid w:val="00A506A4"/>
    <w:rsid w:val="00A50A07"/>
    <w:rsid w:val="00A50CD4"/>
    <w:rsid w:val="00A51191"/>
    <w:rsid w:val="00A52177"/>
    <w:rsid w:val="00A531F0"/>
    <w:rsid w:val="00A56D62"/>
    <w:rsid w:val="00A56F07"/>
    <w:rsid w:val="00A5756C"/>
    <w:rsid w:val="00A5762C"/>
    <w:rsid w:val="00A600FC"/>
    <w:rsid w:val="00A60A87"/>
    <w:rsid w:val="00A60BCA"/>
    <w:rsid w:val="00A638DA"/>
    <w:rsid w:val="00A646B0"/>
    <w:rsid w:val="00A64D2D"/>
    <w:rsid w:val="00A6597D"/>
    <w:rsid w:val="00A65B41"/>
    <w:rsid w:val="00A65DF2"/>
    <w:rsid w:val="00A65E00"/>
    <w:rsid w:val="00A66061"/>
    <w:rsid w:val="00A6655A"/>
    <w:rsid w:val="00A66A78"/>
    <w:rsid w:val="00A67656"/>
    <w:rsid w:val="00A70105"/>
    <w:rsid w:val="00A72D6E"/>
    <w:rsid w:val="00A72FC7"/>
    <w:rsid w:val="00A7436E"/>
    <w:rsid w:val="00A74C70"/>
    <w:rsid w:val="00A74E96"/>
    <w:rsid w:val="00A75A8E"/>
    <w:rsid w:val="00A760C2"/>
    <w:rsid w:val="00A824DD"/>
    <w:rsid w:val="00A83676"/>
    <w:rsid w:val="00A83B7B"/>
    <w:rsid w:val="00A84274"/>
    <w:rsid w:val="00A84C1D"/>
    <w:rsid w:val="00A850F3"/>
    <w:rsid w:val="00A857E6"/>
    <w:rsid w:val="00A85833"/>
    <w:rsid w:val="00A864E3"/>
    <w:rsid w:val="00A86E6F"/>
    <w:rsid w:val="00A91579"/>
    <w:rsid w:val="00A94574"/>
    <w:rsid w:val="00A95936"/>
    <w:rsid w:val="00A96265"/>
    <w:rsid w:val="00A96580"/>
    <w:rsid w:val="00A97084"/>
    <w:rsid w:val="00AA1C2C"/>
    <w:rsid w:val="00AA35F6"/>
    <w:rsid w:val="00AA667C"/>
    <w:rsid w:val="00AA6E91"/>
    <w:rsid w:val="00AA7432"/>
    <w:rsid w:val="00AA7439"/>
    <w:rsid w:val="00AB047E"/>
    <w:rsid w:val="00AB0B0A"/>
    <w:rsid w:val="00AB0BB7"/>
    <w:rsid w:val="00AB1FC7"/>
    <w:rsid w:val="00AB22C6"/>
    <w:rsid w:val="00AB2AD0"/>
    <w:rsid w:val="00AB33FD"/>
    <w:rsid w:val="00AB67FC"/>
    <w:rsid w:val="00AB6864"/>
    <w:rsid w:val="00AB78B4"/>
    <w:rsid w:val="00AB7954"/>
    <w:rsid w:val="00AC00F2"/>
    <w:rsid w:val="00AC1012"/>
    <w:rsid w:val="00AC1C3E"/>
    <w:rsid w:val="00AC2A53"/>
    <w:rsid w:val="00AC31B5"/>
    <w:rsid w:val="00AC4EA1"/>
    <w:rsid w:val="00AC5381"/>
    <w:rsid w:val="00AC556C"/>
    <w:rsid w:val="00AC5920"/>
    <w:rsid w:val="00AC6C44"/>
    <w:rsid w:val="00AD08AA"/>
    <w:rsid w:val="00AD0E2A"/>
    <w:rsid w:val="00AD0E65"/>
    <w:rsid w:val="00AD279C"/>
    <w:rsid w:val="00AD2BF2"/>
    <w:rsid w:val="00AD491F"/>
    <w:rsid w:val="00AD4E90"/>
    <w:rsid w:val="00AD5422"/>
    <w:rsid w:val="00AD5890"/>
    <w:rsid w:val="00AE2539"/>
    <w:rsid w:val="00AE4179"/>
    <w:rsid w:val="00AE4425"/>
    <w:rsid w:val="00AE4FBE"/>
    <w:rsid w:val="00AE599C"/>
    <w:rsid w:val="00AE650F"/>
    <w:rsid w:val="00AE6555"/>
    <w:rsid w:val="00AE7D16"/>
    <w:rsid w:val="00AF0961"/>
    <w:rsid w:val="00AF2ED8"/>
    <w:rsid w:val="00AF4CAA"/>
    <w:rsid w:val="00AF5142"/>
    <w:rsid w:val="00AF571A"/>
    <w:rsid w:val="00AF581D"/>
    <w:rsid w:val="00AF59D6"/>
    <w:rsid w:val="00AF5A6F"/>
    <w:rsid w:val="00AF60A0"/>
    <w:rsid w:val="00AF67FC"/>
    <w:rsid w:val="00AF7DF5"/>
    <w:rsid w:val="00B006E5"/>
    <w:rsid w:val="00B01B2B"/>
    <w:rsid w:val="00B024C2"/>
    <w:rsid w:val="00B03AA3"/>
    <w:rsid w:val="00B04857"/>
    <w:rsid w:val="00B067F1"/>
    <w:rsid w:val="00B068D5"/>
    <w:rsid w:val="00B07700"/>
    <w:rsid w:val="00B10284"/>
    <w:rsid w:val="00B1191E"/>
    <w:rsid w:val="00B1258C"/>
    <w:rsid w:val="00B136BC"/>
    <w:rsid w:val="00B13921"/>
    <w:rsid w:val="00B14F46"/>
    <w:rsid w:val="00B1528C"/>
    <w:rsid w:val="00B16533"/>
    <w:rsid w:val="00B16ACD"/>
    <w:rsid w:val="00B200C0"/>
    <w:rsid w:val="00B20FCA"/>
    <w:rsid w:val="00B21487"/>
    <w:rsid w:val="00B232D1"/>
    <w:rsid w:val="00B2373F"/>
    <w:rsid w:val="00B24DB5"/>
    <w:rsid w:val="00B25A60"/>
    <w:rsid w:val="00B31F9E"/>
    <w:rsid w:val="00B3268F"/>
    <w:rsid w:val="00B32784"/>
    <w:rsid w:val="00B32C2C"/>
    <w:rsid w:val="00B334D4"/>
    <w:rsid w:val="00B33A1A"/>
    <w:rsid w:val="00B33E6C"/>
    <w:rsid w:val="00B354E6"/>
    <w:rsid w:val="00B36210"/>
    <w:rsid w:val="00B371CC"/>
    <w:rsid w:val="00B37D0A"/>
    <w:rsid w:val="00B41659"/>
    <w:rsid w:val="00B41CD9"/>
    <w:rsid w:val="00B427E6"/>
    <w:rsid w:val="00B428A6"/>
    <w:rsid w:val="00B4294F"/>
    <w:rsid w:val="00B43E1F"/>
    <w:rsid w:val="00B45FBC"/>
    <w:rsid w:val="00B47D20"/>
    <w:rsid w:val="00B51A7D"/>
    <w:rsid w:val="00B52BA2"/>
    <w:rsid w:val="00B535C2"/>
    <w:rsid w:val="00B55544"/>
    <w:rsid w:val="00B61B63"/>
    <w:rsid w:val="00B62ED9"/>
    <w:rsid w:val="00B642FC"/>
    <w:rsid w:val="00B64D26"/>
    <w:rsid w:val="00B64FBB"/>
    <w:rsid w:val="00B6563E"/>
    <w:rsid w:val="00B65C19"/>
    <w:rsid w:val="00B66EA4"/>
    <w:rsid w:val="00B70E22"/>
    <w:rsid w:val="00B7120D"/>
    <w:rsid w:val="00B714D1"/>
    <w:rsid w:val="00B727D4"/>
    <w:rsid w:val="00B76CF1"/>
    <w:rsid w:val="00B774CB"/>
    <w:rsid w:val="00B80402"/>
    <w:rsid w:val="00B80B9A"/>
    <w:rsid w:val="00B83031"/>
    <w:rsid w:val="00B830B7"/>
    <w:rsid w:val="00B83CE9"/>
    <w:rsid w:val="00B8430A"/>
    <w:rsid w:val="00B848EA"/>
    <w:rsid w:val="00B84B2B"/>
    <w:rsid w:val="00B850B0"/>
    <w:rsid w:val="00B867EE"/>
    <w:rsid w:val="00B8743A"/>
    <w:rsid w:val="00B90500"/>
    <w:rsid w:val="00B9176C"/>
    <w:rsid w:val="00B9354E"/>
    <w:rsid w:val="00B935A4"/>
    <w:rsid w:val="00B93817"/>
    <w:rsid w:val="00B96EC1"/>
    <w:rsid w:val="00B977AF"/>
    <w:rsid w:val="00BA03EE"/>
    <w:rsid w:val="00BA1053"/>
    <w:rsid w:val="00BA128F"/>
    <w:rsid w:val="00BA1DF4"/>
    <w:rsid w:val="00BA3CA5"/>
    <w:rsid w:val="00BA4705"/>
    <w:rsid w:val="00BA561A"/>
    <w:rsid w:val="00BA7AEA"/>
    <w:rsid w:val="00BA7B40"/>
    <w:rsid w:val="00BB07D1"/>
    <w:rsid w:val="00BB0D3B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FBE"/>
    <w:rsid w:val="00BC4BC6"/>
    <w:rsid w:val="00BC52FD"/>
    <w:rsid w:val="00BC6E62"/>
    <w:rsid w:val="00BC7328"/>
    <w:rsid w:val="00BC7443"/>
    <w:rsid w:val="00BC78D6"/>
    <w:rsid w:val="00BD037C"/>
    <w:rsid w:val="00BD0648"/>
    <w:rsid w:val="00BD1040"/>
    <w:rsid w:val="00BD234C"/>
    <w:rsid w:val="00BD34AA"/>
    <w:rsid w:val="00BD53C5"/>
    <w:rsid w:val="00BE0C44"/>
    <w:rsid w:val="00BE1B8B"/>
    <w:rsid w:val="00BE2A18"/>
    <w:rsid w:val="00BE2C01"/>
    <w:rsid w:val="00BE3EF6"/>
    <w:rsid w:val="00BE41EC"/>
    <w:rsid w:val="00BE56FB"/>
    <w:rsid w:val="00BE688F"/>
    <w:rsid w:val="00BE7C13"/>
    <w:rsid w:val="00BF2288"/>
    <w:rsid w:val="00BF2512"/>
    <w:rsid w:val="00BF3418"/>
    <w:rsid w:val="00BF3A94"/>
    <w:rsid w:val="00BF3DDE"/>
    <w:rsid w:val="00BF6589"/>
    <w:rsid w:val="00BF6F7F"/>
    <w:rsid w:val="00C00647"/>
    <w:rsid w:val="00C02764"/>
    <w:rsid w:val="00C04387"/>
    <w:rsid w:val="00C04CEF"/>
    <w:rsid w:val="00C058C8"/>
    <w:rsid w:val="00C05CAE"/>
    <w:rsid w:val="00C0662F"/>
    <w:rsid w:val="00C0794B"/>
    <w:rsid w:val="00C11943"/>
    <w:rsid w:val="00C11D1E"/>
    <w:rsid w:val="00C12E96"/>
    <w:rsid w:val="00C14763"/>
    <w:rsid w:val="00C16141"/>
    <w:rsid w:val="00C200B9"/>
    <w:rsid w:val="00C2363F"/>
    <w:rsid w:val="00C236C8"/>
    <w:rsid w:val="00C251BE"/>
    <w:rsid w:val="00C2532B"/>
    <w:rsid w:val="00C260B1"/>
    <w:rsid w:val="00C26A6A"/>
    <w:rsid w:val="00C26E56"/>
    <w:rsid w:val="00C26E81"/>
    <w:rsid w:val="00C31406"/>
    <w:rsid w:val="00C31908"/>
    <w:rsid w:val="00C331E8"/>
    <w:rsid w:val="00C342B2"/>
    <w:rsid w:val="00C37037"/>
    <w:rsid w:val="00C37194"/>
    <w:rsid w:val="00C40637"/>
    <w:rsid w:val="00C40F6C"/>
    <w:rsid w:val="00C42548"/>
    <w:rsid w:val="00C44426"/>
    <w:rsid w:val="00C445F3"/>
    <w:rsid w:val="00C451F4"/>
    <w:rsid w:val="00C45EB1"/>
    <w:rsid w:val="00C46608"/>
    <w:rsid w:val="00C5000E"/>
    <w:rsid w:val="00C5199E"/>
    <w:rsid w:val="00C52C05"/>
    <w:rsid w:val="00C54A3A"/>
    <w:rsid w:val="00C55149"/>
    <w:rsid w:val="00C55566"/>
    <w:rsid w:val="00C56448"/>
    <w:rsid w:val="00C63A11"/>
    <w:rsid w:val="00C63E24"/>
    <w:rsid w:val="00C6554F"/>
    <w:rsid w:val="00C667BE"/>
    <w:rsid w:val="00C6766B"/>
    <w:rsid w:val="00C716DB"/>
    <w:rsid w:val="00C72223"/>
    <w:rsid w:val="00C7274E"/>
    <w:rsid w:val="00C73537"/>
    <w:rsid w:val="00C743CF"/>
    <w:rsid w:val="00C744A0"/>
    <w:rsid w:val="00C76417"/>
    <w:rsid w:val="00C76764"/>
    <w:rsid w:val="00C76EB9"/>
    <w:rsid w:val="00C7726F"/>
    <w:rsid w:val="00C80591"/>
    <w:rsid w:val="00C80BF9"/>
    <w:rsid w:val="00C81854"/>
    <w:rsid w:val="00C823DA"/>
    <w:rsid w:val="00C8259F"/>
    <w:rsid w:val="00C82746"/>
    <w:rsid w:val="00C8312F"/>
    <w:rsid w:val="00C849DC"/>
    <w:rsid w:val="00C84C47"/>
    <w:rsid w:val="00C858A4"/>
    <w:rsid w:val="00C86AFA"/>
    <w:rsid w:val="00C91EAF"/>
    <w:rsid w:val="00C927B2"/>
    <w:rsid w:val="00C94446"/>
    <w:rsid w:val="00C962E0"/>
    <w:rsid w:val="00C965E8"/>
    <w:rsid w:val="00C96AB0"/>
    <w:rsid w:val="00CA0AA2"/>
    <w:rsid w:val="00CA19E6"/>
    <w:rsid w:val="00CA4720"/>
    <w:rsid w:val="00CA617A"/>
    <w:rsid w:val="00CB18D0"/>
    <w:rsid w:val="00CB1C8A"/>
    <w:rsid w:val="00CB24F5"/>
    <w:rsid w:val="00CB2663"/>
    <w:rsid w:val="00CB3BBE"/>
    <w:rsid w:val="00CB410F"/>
    <w:rsid w:val="00CB59E9"/>
    <w:rsid w:val="00CC01FC"/>
    <w:rsid w:val="00CC0D6A"/>
    <w:rsid w:val="00CC2687"/>
    <w:rsid w:val="00CC2B8B"/>
    <w:rsid w:val="00CC3831"/>
    <w:rsid w:val="00CC3876"/>
    <w:rsid w:val="00CC3E3D"/>
    <w:rsid w:val="00CC519B"/>
    <w:rsid w:val="00CD11B0"/>
    <w:rsid w:val="00CD12C1"/>
    <w:rsid w:val="00CD214E"/>
    <w:rsid w:val="00CD46FA"/>
    <w:rsid w:val="00CD5924"/>
    <w:rsid w:val="00CD5973"/>
    <w:rsid w:val="00CD6C44"/>
    <w:rsid w:val="00CE31A6"/>
    <w:rsid w:val="00CE34E6"/>
    <w:rsid w:val="00CF09AA"/>
    <w:rsid w:val="00CF10EE"/>
    <w:rsid w:val="00CF20E4"/>
    <w:rsid w:val="00CF2138"/>
    <w:rsid w:val="00CF32A6"/>
    <w:rsid w:val="00CF3BDC"/>
    <w:rsid w:val="00CF4813"/>
    <w:rsid w:val="00CF5233"/>
    <w:rsid w:val="00CF5BBF"/>
    <w:rsid w:val="00D029B8"/>
    <w:rsid w:val="00D02F60"/>
    <w:rsid w:val="00D0464E"/>
    <w:rsid w:val="00D04A96"/>
    <w:rsid w:val="00D051B1"/>
    <w:rsid w:val="00D05DBA"/>
    <w:rsid w:val="00D0770D"/>
    <w:rsid w:val="00D0779D"/>
    <w:rsid w:val="00D07A7B"/>
    <w:rsid w:val="00D10E06"/>
    <w:rsid w:val="00D11367"/>
    <w:rsid w:val="00D15197"/>
    <w:rsid w:val="00D160FD"/>
    <w:rsid w:val="00D16820"/>
    <w:rsid w:val="00D169C8"/>
    <w:rsid w:val="00D16A1E"/>
    <w:rsid w:val="00D1793F"/>
    <w:rsid w:val="00D17D22"/>
    <w:rsid w:val="00D224C3"/>
    <w:rsid w:val="00D22AF5"/>
    <w:rsid w:val="00D235EA"/>
    <w:rsid w:val="00D247A9"/>
    <w:rsid w:val="00D24DD5"/>
    <w:rsid w:val="00D26390"/>
    <w:rsid w:val="00D265B4"/>
    <w:rsid w:val="00D26973"/>
    <w:rsid w:val="00D27325"/>
    <w:rsid w:val="00D30E42"/>
    <w:rsid w:val="00D32721"/>
    <w:rsid w:val="00D328DC"/>
    <w:rsid w:val="00D33387"/>
    <w:rsid w:val="00D3375C"/>
    <w:rsid w:val="00D343EC"/>
    <w:rsid w:val="00D35061"/>
    <w:rsid w:val="00D401C3"/>
    <w:rsid w:val="00D402FB"/>
    <w:rsid w:val="00D40550"/>
    <w:rsid w:val="00D4213E"/>
    <w:rsid w:val="00D42B3D"/>
    <w:rsid w:val="00D43AE7"/>
    <w:rsid w:val="00D44204"/>
    <w:rsid w:val="00D467FC"/>
    <w:rsid w:val="00D47D7A"/>
    <w:rsid w:val="00D50ABD"/>
    <w:rsid w:val="00D55290"/>
    <w:rsid w:val="00D560FF"/>
    <w:rsid w:val="00D57791"/>
    <w:rsid w:val="00D6046A"/>
    <w:rsid w:val="00D60598"/>
    <w:rsid w:val="00D61832"/>
    <w:rsid w:val="00D62870"/>
    <w:rsid w:val="00D655D9"/>
    <w:rsid w:val="00D65872"/>
    <w:rsid w:val="00D676F3"/>
    <w:rsid w:val="00D6778E"/>
    <w:rsid w:val="00D70EF5"/>
    <w:rsid w:val="00D71024"/>
    <w:rsid w:val="00D71A25"/>
    <w:rsid w:val="00D71B9F"/>
    <w:rsid w:val="00D71FCF"/>
    <w:rsid w:val="00D72659"/>
    <w:rsid w:val="00D72A54"/>
    <w:rsid w:val="00D72CC1"/>
    <w:rsid w:val="00D73202"/>
    <w:rsid w:val="00D7396E"/>
    <w:rsid w:val="00D74D54"/>
    <w:rsid w:val="00D759E7"/>
    <w:rsid w:val="00D76EC9"/>
    <w:rsid w:val="00D77D4A"/>
    <w:rsid w:val="00D80E7D"/>
    <w:rsid w:val="00D81397"/>
    <w:rsid w:val="00D83DDA"/>
    <w:rsid w:val="00D8443E"/>
    <w:rsid w:val="00D84862"/>
    <w:rsid w:val="00D8489F"/>
    <w:rsid w:val="00D848B9"/>
    <w:rsid w:val="00D86B3E"/>
    <w:rsid w:val="00D87BE5"/>
    <w:rsid w:val="00D90BFA"/>
    <w:rsid w:val="00D90E69"/>
    <w:rsid w:val="00D91368"/>
    <w:rsid w:val="00D93106"/>
    <w:rsid w:val="00D933E9"/>
    <w:rsid w:val="00D9505D"/>
    <w:rsid w:val="00D953D0"/>
    <w:rsid w:val="00D959F5"/>
    <w:rsid w:val="00D96884"/>
    <w:rsid w:val="00D96E46"/>
    <w:rsid w:val="00DA04CD"/>
    <w:rsid w:val="00DA202E"/>
    <w:rsid w:val="00DA3AD8"/>
    <w:rsid w:val="00DA3FDD"/>
    <w:rsid w:val="00DA6D61"/>
    <w:rsid w:val="00DA7017"/>
    <w:rsid w:val="00DA7028"/>
    <w:rsid w:val="00DB1AD2"/>
    <w:rsid w:val="00DB2B58"/>
    <w:rsid w:val="00DB5206"/>
    <w:rsid w:val="00DB6276"/>
    <w:rsid w:val="00DB63F5"/>
    <w:rsid w:val="00DC01C8"/>
    <w:rsid w:val="00DC1C6B"/>
    <w:rsid w:val="00DC2C2E"/>
    <w:rsid w:val="00DC4AF0"/>
    <w:rsid w:val="00DC7886"/>
    <w:rsid w:val="00DD0CF2"/>
    <w:rsid w:val="00DD3710"/>
    <w:rsid w:val="00DD7C00"/>
    <w:rsid w:val="00DE1009"/>
    <w:rsid w:val="00DE1554"/>
    <w:rsid w:val="00DE25B2"/>
    <w:rsid w:val="00DE2901"/>
    <w:rsid w:val="00DE3B0E"/>
    <w:rsid w:val="00DE590F"/>
    <w:rsid w:val="00DE7685"/>
    <w:rsid w:val="00DE7DC1"/>
    <w:rsid w:val="00DF02F7"/>
    <w:rsid w:val="00DF0BD9"/>
    <w:rsid w:val="00DF16C7"/>
    <w:rsid w:val="00DF3DB5"/>
    <w:rsid w:val="00DF3E12"/>
    <w:rsid w:val="00DF3F7E"/>
    <w:rsid w:val="00DF5949"/>
    <w:rsid w:val="00DF6562"/>
    <w:rsid w:val="00DF7648"/>
    <w:rsid w:val="00E00E29"/>
    <w:rsid w:val="00E02267"/>
    <w:rsid w:val="00E02BAB"/>
    <w:rsid w:val="00E02D92"/>
    <w:rsid w:val="00E04CEB"/>
    <w:rsid w:val="00E0507C"/>
    <w:rsid w:val="00E060BC"/>
    <w:rsid w:val="00E0656B"/>
    <w:rsid w:val="00E07EDB"/>
    <w:rsid w:val="00E11420"/>
    <w:rsid w:val="00E1209D"/>
    <w:rsid w:val="00E132FB"/>
    <w:rsid w:val="00E1575A"/>
    <w:rsid w:val="00E170B7"/>
    <w:rsid w:val="00E177DD"/>
    <w:rsid w:val="00E17933"/>
    <w:rsid w:val="00E20900"/>
    <w:rsid w:val="00E20C7F"/>
    <w:rsid w:val="00E21223"/>
    <w:rsid w:val="00E2396E"/>
    <w:rsid w:val="00E2449C"/>
    <w:rsid w:val="00E24728"/>
    <w:rsid w:val="00E25FFE"/>
    <w:rsid w:val="00E276AC"/>
    <w:rsid w:val="00E27856"/>
    <w:rsid w:val="00E27BB8"/>
    <w:rsid w:val="00E27D7C"/>
    <w:rsid w:val="00E30D80"/>
    <w:rsid w:val="00E3189A"/>
    <w:rsid w:val="00E34A35"/>
    <w:rsid w:val="00E357C5"/>
    <w:rsid w:val="00E37C2F"/>
    <w:rsid w:val="00E41C28"/>
    <w:rsid w:val="00E41C5A"/>
    <w:rsid w:val="00E42D6E"/>
    <w:rsid w:val="00E448BB"/>
    <w:rsid w:val="00E44DC8"/>
    <w:rsid w:val="00E46308"/>
    <w:rsid w:val="00E46CFB"/>
    <w:rsid w:val="00E519A9"/>
    <w:rsid w:val="00E51E17"/>
    <w:rsid w:val="00E521D1"/>
    <w:rsid w:val="00E52389"/>
    <w:rsid w:val="00E52DAB"/>
    <w:rsid w:val="00E539B0"/>
    <w:rsid w:val="00E55227"/>
    <w:rsid w:val="00E55994"/>
    <w:rsid w:val="00E567AF"/>
    <w:rsid w:val="00E574C3"/>
    <w:rsid w:val="00E57A6A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231E"/>
    <w:rsid w:val="00E7432A"/>
    <w:rsid w:val="00E74618"/>
    <w:rsid w:val="00E75324"/>
    <w:rsid w:val="00E75DDA"/>
    <w:rsid w:val="00E76586"/>
    <w:rsid w:val="00E773E8"/>
    <w:rsid w:val="00E77403"/>
    <w:rsid w:val="00E83ADD"/>
    <w:rsid w:val="00E84F38"/>
    <w:rsid w:val="00E84F5F"/>
    <w:rsid w:val="00E85623"/>
    <w:rsid w:val="00E87441"/>
    <w:rsid w:val="00E91D62"/>
    <w:rsid w:val="00E91FAE"/>
    <w:rsid w:val="00E93508"/>
    <w:rsid w:val="00E95788"/>
    <w:rsid w:val="00E963EE"/>
    <w:rsid w:val="00E96E3F"/>
    <w:rsid w:val="00EA0048"/>
    <w:rsid w:val="00EA270C"/>
    <w:rsid w:val="00EA4974"/>
    <w:rsid w:val="00EA532E"/>
    <w:rsid w:val="00EB06D9"/>
    <w:rsid w:val="00EB07E8"/>
    <w:rsid w:val="00EB08AB"/>
    <w:rsid w:val="00EB192B"/>
    <w:rsid w:val="00EB19ED"/>
    <w:rsid w:val="00EB1CAB"/>
    <w:rsid w:val="00EB51A4"/>
    <w:rsid w:val="00EB5CE0"/>
    <w:rsid w:val="00EC07A4"/>
    <w:rsid w:val="00EC0F5A"/>
    <w:rsid w:val="00EC4265"/>
    <w:rsid w:val="00EC4ABC"/>
    <w:rsid w:val="00EC4CEB"/>
    <w:rsid w:val="00EC659E"/>
    <w:rsid w:val="00EC7C07"/>
    <w:rsid w:val="00ED2072"/>
    <w:rsid w:val="00ED2AE0"/>
    <w:rsid w:val="00ED387C"/>
    <w:rsid w:val="00ED4BD4"/>
    <w:rsid w:val="00ED5553"/>
    <w:rsid w:val="00ED5C3B"/>
    <w:rsid w:val="00ED5E36"/>
    <w:rsid w:val="00ED6961"/>
    <w:rsid w:val="00EE3707"/>
    <w:rsid w:val="00EE472A"/>
    <w:rsid w:val="00EE4D75"/>
    <w:rsid w:val="00EF0B96"/>
    <w:rsid w:val="00EF3486"/>
    <w:rsid w:val="00EF47AF"/>
    <w:rsid w:val="00EF50FF"/>
    <w:rsid w:val="00EF53B6"/>
    <w:rsid w:val="00EF63F2"/>
    <w:rsid w:val="00EF7EC7"/>
    <w:rsid w:val="00F008D4"/>
    <w:rsid w:val="00F00B73"/>
    <w:rsid w:val="00F0348B"/>
    <w:rsid w:val="00F1061B"/>
    <w:rsid w:val="00F115CA"/>
    <w:rsid w:val="00F14817"/>
    <w:rsid w:val="00F14EBA"/>
    <w:rsid w:val="00F1510F"/>
    <w:rsid w:val="00F1533A"/>
    <w:rsid w:val="00F15E5A"/>
    <w:rsid w:val="00F16D6A"/>
    <w:rsid w:val="00F17EC5"/>
    <w:rsid w:val="00F17F0A"/>
    <w:rsid w:val="00F214C0"/>
    <w:rsid w:val="00F2172A"/>
    <w:rsid w:val="00F22532"/>
    <w:rsid w:val="00F244F1"/>
    <w:rsid w:val="00F24D15"/>
    <w:rsid w:val="00F2668F"/>
    <w:rsid w:val="00F2742F"/>
    <w:rsid w:val="00F2753B"/>
    <w:rsid w:val="00F3052A"/>
    <w:rsid w:val="00F320E8"/>
    <w:rsid w:val="00F3312A"/>
    <w:rsid w:val="00F33F8B"/>
    <w:rsid w:val="00F340B2"/>
    <w:rsid w:val="00F34264"/>
    <w:rsid w:val="00F35AA5"/>
    <w:rsid w:val="00F371C4"/>
    <w:rsid w:val="00F43390"/>
    <w:rsid w:val="00F435F9"/>
    <w:rsid w:val="00F443B2"/>
    <w:rsid w:val="00F458D8"/>
    <w:rsid w:val="00F50237"/>
    <w:rsid w:val="00F50950"/>
    <w:rsid w:val="00F52154"/>
    <w:rsid w:val="00F53596"/>
    <w:rsid w:val="00F55BA8"/>
    <w:rsid w:val="00F55DB1"/>
    <w:rsid w:val="00F5601D"/>
    <w:rsid w:val="00F5649D"/>
    <w:rsid w:val="00F56ACA"/>
    <w:rsid w:val="00F56DDB"/>
    <w:rsid w:val="00F57764"/>
    <w:rsid w:val="00F600FE"/>
    <w:rsid w:val="00F60555"/>
    <w:rsid w:val="00F606EC"/>
    <w:rsid w:val="00F609D5"/>
    <w:rsid w:val="00F60DC3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6044"/>
    <w:rsid w:val="00F86D4F"/>
    <w:rsid w:val="00F871CE"/>
    <w:rsid w:val="00F87438"/>
    <w:rsid w:val="00F877A4"/>
    <w:rsid w:val="00F87802"/>
    <w:rsid w:val="00F91268"/>
    <w:rsid w:val="00F91EF9"/>
    <w:rsid w:val="00F92245"/>
    <w:rsid w:val="00F92C0A"/>
    <w:rsid w:val="00F9415B"/>
    <w:rsid w:val="00F97EEC"/>
    <w:rsid w:val="00FA00E9"/>
    <w:rsid w:val="00FA13C2"/>
    <w:rsid w:val="00FA7F91"/>
    <w:rsid w:val="00FB032F"/>
    <w:rsid w:val="00FB121C"/>
    <w:rsid w:val="00FB1CDD"/>
    <w:rsid w:val="00FB1FBF"/>
    <w:rsid w:val="00FB2C2F"/>
    <w:rsid w:val="00FB305C"/>
    <w:rsid w:val="00FC085D"/>
    <w:rsid w:val="00FC10E9"/>
    <w:rsid w:val="00FC2E3D"/>
    <w:rsid w:val="00FC3BDE"/>
    <w:rsid w:val="00FC3EE4"/>
    <w:rsid w:val="00FC73F9"/>
    <w:rsid w:val="00FD1DBE"/>
    <w:rsid w:val="00FD25A7"/>
    <w:rsid w:val="00FD27B6"/>
    <w:rsid w:val="00FD2A9B"/>
    <w:rsid w:val="00FD3327"/>
    <w:rsid w:val="00FD3689"/>
    <w:rsid w:val="00FD42A3"/>
    <w:rsid w:val="00FD7468"/>
    <w:rsid w:val="00FD7B86"/>
    <w:rsid w:val="00FD7CE0"/>
    <w:rsid w:val="00FE09A7"/>
    <w:rsid w:val="00FE0B3B"/>
    <w:rsid w:val="00FE131B"/>
    <w:rsid w:val="00FE1BE2"/>
    <w:rsid w:val="00FE3B3E"/>
    <w:rsid w:val="00FE443F"/>
    <w:rsid w:val="00FE548A"/>
    <w:rsid w:val="00FE54C2"/>
    <w:rsid w:val="00FE6664"/>
    <w:rsid w:val="00FE730A"/>
    <w:rsid w:val="00FF023F"/>
    <w:rsid w:val="00FF05A8"/>
    <w:rsid w:val="00FF1DD7"/>
    <w:rsid w:val="00FF4453"/>
    <w:rsid w:val="00FF5612"/>
    <w:rsid w:val="00FF6217"/>
    <w:rsid w:val="00FF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9EB4E2"/>
  <w15:docId w15:val="{0E1A1662-58CE-4FC6-B1A3-BB8249CD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15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Uwydatnienie">
    <w:name w:val="Emphasis"/>
    <w:basedOn w:val="Domylnaczcionkaakapitu"/>
    <w:uiPriority w:val="20"/>
    <w:qFormat/>
    <w:rsid w:val="00B65C19"/>
    <w:rPr>
      <w:i/>
      <w:iCs/>
    </w:rPr>
  </w:style>
  <w:style w:type="paragraph" w:styleId="Poprawka">
    <w:name w:val="Revision"/>
    <w:hidden/>
    <w:uiPriority w:val="99"/>
    <w:semiHidden/>
    <w:rsid w:val="00A344F6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FF7F0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867DC7"/>
    <w:pPr>
      <w:spacing w:after="200" w:line="276" w:lineRule="auto"/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EA0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965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68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4789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6423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5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486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484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069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412C5FA2EB4B46BAC5DC4BA2051060" ma:contentTypeVersion="" ma:contentTypeDescription="Utwórz nowy dokument." ma:contentTypeScope="" ma:versionID="c83c7060005c84ab4cc4ef9bf5d8cd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1EF0C0-E4DE-42E9-AB2D-5B56ED99F8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98EB88-3CB0-4DBC-BD3F-2EC244ED4C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2565A9-1E7D-4D05-816D-ED465A34E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93E1315-AAA8-436C-8278-BBE547638B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54</TotalTime>
  <Pages>1</Pages>
  <Words>1731</Words>
  <Characters>10390</Characters>
  <Application>Microsoft Office Word</Application>
  <DocSecurity>0</DocSecurity>
  <Lines>86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Szymańska Justyna 7</dc:creator>
  <cp:lastModifiedBy>Jasiński Dariusz</cp:lastModifiedBy>
  <cp:revision>12</cp:revision>
  <cp:lastPrinted>2026-07-23T12:16:00Z</cp:lastPrinted>
  <dcterms:created xsi:type="dcterms:W3CDTF">2026-08-27T11:42:00Z</dcterms:created>
  <dcterms:modified xsi:type="dcterms:W3CDTF">2026-09-07T08:33:00Z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0x0101002B412C5FA2EB4B46BAC5DC4BA2051060</vt:lpwstr>
  </property>
  <property fmtid="{D5CDD505-2E9C-101B-9397-08002B2CF9AE}" pid="5" name="MFCATEGORY">
    <vt:lpwstr>InformacjePrzeznaczoneWylacznieDoUzytkuWewnetrznego</vt:lpwstr>
  </property>
  <property fmtid="{D5CDD505-2E9C-101B-9397-08002B2CF9AE}" pid="6" name="MFClassifiedBy">
    <vt:lpwstr>UxC4dwLulzfINJ8nQH+xvX5LNGipWa4BRSZhPgxsCvnET5i7BX35ZqoDg9HEpQoE9de+62vVX6DYDAtGc1rthA==</vt:lpwstr>
  </property>
  <property fmtid="{D5CDD505-2E9C-101B-9397-08002B2CF9AE}" pid="7" name="MFClassificationDate">
    <vt:lpwstr>2022-03-23T11:39:08.7817295+01:00</vt:lpwstr>
  </property>
  <property fmtid="{D5CDD505-2E9C-101B-9397-08002B2CF9AE}" pid="8" name="MFClassifiedBySID">
    <vt:lpwstr>UxC4dwLulzfINJ8nQH+xvX5LNGipWa4BRSZhPgxsCvm42mrIC/DSDv0ggS+FjUN/2v1BBotkLlY5aAiEhoi6uVcPY+nRIZsBkTarx9I6aQbnDzH2puWsiCW9nYy5zfzE</vt:lpwstr>
  </property>
  <property fmtid="{D5CDD505-2E9C-101B-9397-08002B2CF9AE}" pid="9" name="MFGRNItemId">
    <vt:lpwstr>GRN-40f219ef-2414-4298-a0f3-371222bc0958</vt:lpwstr>
  </property>
  <property fmtid="{D5CDD505-2E9C-101B-9397-08002B2CF9AE}" pid="10" name="MFHash">
    <vt:lpwstr>H960kpkSSzZfsFO4IXeyA28XKf1glBlaiV9+IgJJxes=</vt:lpwstr>
  </property>
  <property fmtid="{D5CDD505-2E9C-101B-9397-08002B2CF9AE}" pid="11" name="MFVisualMarkingsSettings">
    <vt:lpwstr>HeaderAlignment=1;FooterAlignment=1</vt:lpwstr>
  </property>
  <property fmtid="{D5CDD505-2E9C-101B-9397-08002B2CF9AE}" pid="12" name="DLPManualFileClassification">
    <vt:lpwstr>{5fdfc941-3fcf-4a5b-87be-4848800d39d0}</vt:lpwstr>
  </property>
  <property fmtid="{D5CDD505-2E9C-101B-9397-08002B2CF9AE}" pid="13" name="MFRefresh">
    <vt:lpwstr>False</vt:lpwstr>
  </property>
</Properties>
</file>