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B58A4" w14:textId="198CAB49" w:rsidR="007E0757" w:rsidRDefault="007E0757" w:rsidP="007E0757">
      <w:pPr>
        <w:pStyle w:val="OZNPROJEKTUwskazaniedatylubwersjiprojektu"/>
      </w:pPr>
      <w:bookmarkStart w:id="0" w:name="_GoBack"/>
      <w:bookmarkEnd w:id="0"/>
      <w:r>
        <w:t>Projekt</w:t>
      </w:r>
    </w:p>
    <w:p w14:paraId="2A944846" w14:textId="77777777" w:rsidR="007E0757" w:rsidRDefault="007E0757" w:rsidP="007E0757">
      <w:pPr>
        <w:pStyle w:val="OZNRODZAKTUtznustawalubrozporzdzenieiorganwydajcy"/>
      </w:pPr>
      <w:r>
        <w:t>Ustawa</w:t>
      </w:r>
    </w:p>
    <w:p w14:paraId="15A55DDB" w14:textId="4493DEDE" w:rsidR="007E0757" w:rsidRDefault="007E0757" w:rsidP="007E0757">
      <w:pPr>
        <w:pStyle w:val="DATAAKTUdatauchwalenialubwydaniaaktu"/>
      </w:pPr>
      <w:r>
        <w:t xml:space="preserve">z dnia </w:t>
      </w:r>
    </w:p>
    <w:p w14:paraId="040E456C" w14:textId="084A0777" w:rsidR="007E0757" w:rsidRPr="003A4343" w:rsidRDefault="007E0757" w:rsidP="007E0757">
      <w:pPr>
        <w:pStyle w:val="TYTUAKTUprzedmiotregulacjiustawylubrozporzdzenia"/>
      </w:pPr>
      <w:r>
        <w:t>o zmianie ustawy o poręczeniach i gwarancjach udzielanych przez Skarb Państwa oraz niektóre osoby prawne oraz niektórych innych ustaw</w:t>
      </w:r>
      <w:r w:rsidR="000223B3" w:rsidRPr="00DF26B0">
        <w:rPr>
          <w:rStyle w:val="IGPindeksgrnyipogrubienie"/>
        </w:rPr>
        <w:footnoteReference w:id="1"/>
      </w:r>
      <w:r w:rsidR="000223B3" w:rsidRPr="00DF26B0">
        <w:rPr>
          <w:rStyle w:val="IGPindeksgrnyipogrubienie"/>
        </w:rPr>
        <w:t>)</w:t>
      </w:r>
    </w:p>
    <w:p w14:paraId="0A141F8B" w14:textId="6AB3D58E" w:rsidR="00DB6350" w:rsidRDefault="007E0757" w:rsidP="000C7239">
      <w:pPr>
        <w:pStyle w:val="ARTartustawynprozporzdzenia"/>
      </w:pPr>
      <w:r w:rsidRPr="00227DDE">
        <w:rPr>
          <w:rStyle w:val="Ppogrubienie"/>
        </w:rPr>
        <w:t>Art.</w:t>
      </w:r>
      <w:r w:rsidR="00221EB0">
        <w:rPr>
          <w:rStyle w:val="Ppogrubienie"/>
        </w:rPr>
        <w:t> </w:t>
      </w:r>
      <w:r w:rsidRPr="00227DDE">
        <w:rPr>
          <w:rStyle w:val="Ppogrubienie"/>
        </w:rPr>
        <w:t>1.</w:t>
      </w:r>
      <w:r w:rsidR="00221EB0">
        <w:rPr>
          <w:rStyle w:val="Ppogrubienie"/>
        </w:rPr>
        <w:t> </w:t>
      </w:r>
      <w:r>
        <w:t xml:space="preserve">W ustawie z dnia </w:t>
      </w:r>
      <w:r w:rsidRPr="00227DDE">
        <w:t>8 maja 1997 r. o poręczeniach i gwarancjach udzielanych przez Skarb Państwa oraz niektóre</w:t>
      </w:r>
      <w:r>
        <w:t xml:space="preserve"> osoby prawne (Dz. U. z 202</w:t>
      </w:r>
      <w:r w:rsidR="00D45423">
        <w:t>4</w:t>
      </w:r>
      <w:r w:rsidRPr="00227DDE">
        <w:t xml:space="preserve"> r. poz.</w:t>
      </w:r>
      <w:r w:rsidR="00D45423">
        <w:t xml:space="preserve"> </w:t>
      </w:r>
      <w:r w:rsidR="00AD1A9A">
        <w:t>291</w:t>
      </w:r>
      <w:r w:rsidR="00923F5D">
        <w:t xml:space="preserve"> oraz z 2026 r. </w:t>
      </w:r>
      <w:bookmarkStart w:id="1" w:name="_Hlk231216415"/>
      <w:r w:rsidR="00923F5D">
        <w:t>poz. 635</w:t>
      </w:r>
      <w:r w:rsidR="00226783">
        <w:t xml:space="preserve"> i 680</w:t>
      </w:r>
      <w:bookmarkEnd w:id="1"/>
      <w:r w:rsidRPr="00227DDE">
        <w:t>) wprowadza się następujące zmiany:</w:t>
      </w:r>
    </w:p>
    <w:p w14:paraId="525FBE34" w14:textId="76C5854E" w:rsidR="00DB6350" w:rsidRDefault="00722A47" w:rsidP="00235645">
      <w:pPr>
        <w:pStyle w:val="PKTpunkt"/>
      </w:pPr>
      <w:r>
        <w:t>1</w:t>
      </w:r>
      <w:r w:rsidR="00DB6350">
        <w:t>)</w:t>
      </w:r>
      <w:r w:rsidR="00BA0705">
        <w:tab/>
      </w:r>
      <w:r w:rsidR="007E0757" w:rsidRPr="00B1474F">
        <w:t>art. 1</w:t>
      </w:r>
      <w:r w:rsidR="009E36BB">
        <w:t xml:space="preserve"> otrzymuje brzmienie</w:t>
      </w:r>
      <w:r w:rsidR="00DB6350">
        <w:t>:</w:t>
      </w:r>
    </w:p>
    <w:p w14:paraId="2832F9EF" w14:textId="6FE59E57" w:rsidR="009D3B08" w:rsidRDefault="009E36BB" w:rsidP="009D3B08">
      <w:pPr>
        <w:pStyle w:val="ZARTzmartartykuempunktem"/>
      </w:pPr>
      <w:r w:rsidRPr="00F74195">
        <w:t>„</w:t>
      </w:r>
      <w:r>
        <w:t>Art. 1.</w:t>
      </w:r>
      <w:r w:rsidR="001D564F">
        <w:t xml:space="preserve"> </w:t>
      </w:r>
      <w:r w:rsidRPr="009E36BB">
        <w:t>Ustawa reguluje</w:t>
      </w:r>
      <w:r w:rsidR="009D3B08">
        <w:t>:</w:t>
      </w:r>
    </w:p>
    <w:p w14:paraId="3F5FC905" w14:textId="19B883F0" w:rsidR="009D3B08" w:rsidRDefault="009D3B08" w:rsidP="00BD5881">
      <w:pPr>
        <w:pStyle w:val="ZPKTzmpktartykuempunktem"/>
      </w:pPr>
      <w:r>
        <w:t>1)</w:t>
      </w:r>
      <w:r>
        <w:tab/>
      </w:r>
      <w:r w:rsidR="009E36BB" w:rsidRPr="009E36BB">
        <w:t>udzielani</w:t>
      </w:r>
      <w:r>
        <w:t>e</w:t>
      </w:r>
      <w:r w:rsidR="009E36BB" w:rsidRPr="009E36BB">
        <w:t xml:space="preserve"> poręczeń </w:t>
      </w:r>
      <w:r w:rsidR="00D01B4D" w:rsidRPr="009E36BB">
        <w:t>i</w:t>
      </w:r>
      <w:r w:rsidR="00D01B4D">
        <w:t xml:space="preserve"> </w:t>
      </w:r>
      <w:r w:rsidR="009E36BB" w:rsidRPr="009E36BB">
        <w:t>gwarancji</w:t>
      </w:r>
      <w:r>
        <w:t xml:space="preserve"> przez:</w:t>
      </w:r>
    </w:p>
    <w:p w14:paraId="6333DB44" w14:textId="2241111C" w:rsidR="009D3B08" w:rsidRDefault="009D3B08" w:rsidP="00076F53">
      <w:pPr>
        <w:pStyle w:val="ZLITwPKTzmlitwpktartykuempunktem"/>
      </w:pPr>
      <w:r>
        <w:t>a)</w:t>
      </w:r>
      <w:r>
        <w:tab/>
      </w:r>
      <w:r w:rsidR="009E36BB" w:rsidRPr="009E36BB">
        <w:t>Skarb Państwa</w:t>
      </w:r>
      <w:r w:rsidR="0097157C">
        <w:t>,</w:t>
      </w:r>
      <w:r w:rsidR="009E36BB" w:rsidRPr="009E36BB">
        <w:t xml:space="preserve"> </w:t>
      </w:r>
    </w:p>
    <w:p w14:paraId="74330CA7" w14:textId="0168FB87" w:rsidR="009D3B08" w:rsidRDefault="009D3B08" w:rsidP="00BD5881">
      <w:pPr>
        <w:pStyle w:val="ZLITwPKTzmlitwpktartykuempunktem"/>
      </w:pPr>
      <w:r>
        <w:t>b)</w:t>
      </w:r>
      <w:r>
        <w:tab/>
      </w:r>
      <w:r w:rsidRPr="009D3B08">
        <w:t>Bank Gospodarstwa Krajowego w ramach rządowych programów poręczeniowo-gwarancyjnych</w:t>
      </w:r>
      <w:r w:rsidR="00A52C3C">
        <w:t>,</w:t>
      </w:r>
    </w:p>
    <w:p w14:paraId="6AD3CE7B" w14:textId="5B1C9D8B" w:rsidR="00722A47" w:rsidRDefault="009D3B08" w:rsidP="00BD5881">
      <w:pPr>
        <w:pStyle w:val="ZLITwPKTzmlitwpktartykuempunktem"/>
      </w:pPr>
      <w:r>
        <w:t>c</w:t>
      </w:r>
      <w:r w:rsidR="00722A47">
        <w:t>)</w:t>
      </w:r>
      <w:r w:rsidR="00722A47">
        <w:tab/>
      </w:r>
      <w:r w:rsidR="00722A47" w:rsidRPr="00722A47">
        <w:t>niektóre osoby prawne;</w:t>
      </w:r>
    </w:p>
    <w:p w14:paraId="73D4BFCD" w14:textId="2BBABBDF" w:rsidR="00A52C3C" w:rsidRPr="009E36BB" w:rsidRDefault="00A52C3C" w:rsidP="00A52C3C">
      <w:pPr>
        <w:pStyle w:val="ZPKTzmpktartykuempunktem"/>
      </w:pPr>
      <w:r>
        <w:t>2)</w:t>
      </w:r>
      <w:r>
        <w:tab/>
      </w:r>
      <w:r w:rsidRPr="00A52C3C">
        <w:t>wykonywanie zobowiązań z tytuł</w:t>
      </w:r>
      <w:r>
        <w:t>u</w:t>
      </w:r>
      <w:r w:rsidRPr="00A52C3C">
        <w:t xml:space="preserve"> poręczeń i gwarancji udziel</w:t>
      </w:r>
      <w:r>
        <w:t>o</w:t>
      </w:r>
      <w:r w:rsidRPr="00A52C3C">
        <w:t>nych przez podmioty wymienione w pkt 1 lit. a i b;</w:t>
      </w:r>
    </w:p>
    <w:p w14:paraId="4DF77A83" w14:textId="088D161A" w:rsidR="009E36BB" w:rsidRPr="009E36BB" w:rsidRDefault="00A52C3C" w:rsidP="009E36BB">
      <w:pPr>
        <w:pStyle w:val="ZPKTzmpktartykuempunktem"/>
      </w:pPr>
      <w:r>
        <w:t>3</w:t>
      </w:r>
      <w:r w:rsidR="009E36BB" w:rsidRPr="009E36BB">
        <w:t>)</w:t>
      </w:r>
      <w:r w:rsidR="00447F2C">
        <w:tab/>
      </w:r>
      <w:r w:rsidR="00067473">
        <w:t>funkcjonowani</w:t>
      </w:r>
      <w:r w:rsidR="009D3B08">
        <w:t>e</w:t>
      </w:r>
      <w:r w:rsidR="00067473">
        <w:t xml:space="preserve"> Krajowego Funduszu Gwarancyjnego</w:t>
      </w:r>
      <w:r w:rsidR="009E36BB">
        <w:t>.</w:t>
      </w:r>
      <w:r w:rsidR="009E36BB" w:rsidRPr="003919B0">
        <w:t>”</w:t>
      </w:r>
      <w:r w:rsidR="009E36BB">
        <w:t>;</w:t>
      </w:r>
      <w:r w:rsidR="009E36BB" w:rsidRPr="009E36BB">
        <w:t xml:space="preserve"> </w:t>
      </w:r>
    </w:p>
    <w:p w14:paraId="2EFAED83" w14:textId="6B2CAC23" w:rsidR="00DC64BE" w:rsidRDefault="00CA473F" w:rsidP="0022286F">
      <w:pPr>
        <w:pStyle w:val="PKTpunkt"/>
      </w:pPr>
      <w:r>
        <w:t>2</w:t>
      </w:r>
      <w:r w:rsidR="007E0757" w:rsidRPr="00B1474F">
        <w:t>)</w:t>
      </w:r>
      <w:r w:rsidR="00BA0705">
        <w:tab/>
      </w:r>
      <w:r w:rsidR="007E0757" w:rsidRPr="00B1474F">
        <w:t xml:space="preserve">w art. 2 </w:t>
      </w:r>
      <w:r w:rsidR="007E0757">
        <w:t xml:space="preserve">w </w:t>
      </w:r>
      <w:r w:rsidR="007E0757" w:rsidRPr="00B1474F">
        <w:t>ust. 1</w:t>
      </w:r>
      <w:r w:rsidR="00DC64BE">
        <w:t>:</w:t>
      </w:r>
    </w:p>
    <w:p w14:paraId="4B9A647C" w14:textId="793A117F" w:rsidR="00A57161" w:rsidRDefault="00457BE3" w:rsidP="00214F4A">
      <w:pPr>
        <w:pStyle w:val="LITlitera"/>
      </w:pPr>
      <w:r>
        <w:t>a)</w:t>
      </w:r>
      <w:r w:rsidR="00056929">
        <w:tab/>
      </w:r>
      <w:r w:rsidR="00DC64BE">
        <w:t>pkt 1</w:t>
      </w:r>
      <w:r w:rsidR="00A57161">
        <w:t xml:space="preserve"> </w:t>
      </w:r>
      <w:r w:rsidR="006B07A7">
        <w:t xml:space="preserve">i 2 </w:t>
      </w:r>
      <w:r w:rsidR="00A57161">
        <w:t>otrzymuj</w:t>
      </w:r>
      <w:r w:rsidR="006B07A7">
        <w:t>ą</w:t>
      </w:r>
      <w:r w:rsidR="00A57161">
        <w:t xml:space="preserve"> brzmienie:</w:t>
      </w:r>
    </w:p>
    <w:p w14:paraId="60DCDF5C" w14:textId="1F2790B7" w:rsidR="001D564F" w:rsidRDefault="00DB6350" w:rsidP="00457BE3">
      <w:pPr>
        <w:pStyle w:val="ZLITPKTzmpktliter"/>
      </w:pPr>
      <w:r w:rsidRPr="00DB6350">
        <w:lastRenderedPageBreak/>
        <w:t>„</w:t>
      </w:r>
      <w:r w:rsidR="00A57161">
        <w:t>1)</w:t>
      </w:r>
      <w:r w:rsidR="00A57161">
        <w:tab/>
      </w:r>
      <w:r w:rsidR="00A57161" w:rsidRPr="00A57161">
        <w:t xml:space="preserve">poręczeniach udzielanych przez Skarb Państwa </w:t>
      </w:r>
      <w:r w:rsidR="001D564F">
        <w:rPr>
          <w:rFonts w:cs="Times"/>
        </w:rPr>
        <w:t>–</w:t>
      </w:r>
      <w:r w:rsidR="00A57161" w:rsidRPr="00A57161">
        <w:t xml:space="preserve"> należy przez to rozumieć udzielane przez Radę Ministrów </w:t>
      </w:r>
      <w:r w:rsidR="009E36BB">
        <w:t>albo</w:t>
      </w:r>
      <w:r w:rsidR="009E36BB" w:rsidRPr="00A57161">
        <w:t xml:space="preserve"> </w:t>
      </w:r>
      <w:r w:rsidR="00A57161" w:rsidRPr="00A57161">
        <w:t>ministra właściwego do spraw finansów publicznych, w</w:t>
      </w:r>
      <w:r w:rsidR="00056929">
        <w:t xml:space="preserve"> </w:t>
      </w:r>
      <w:r w:rsidR="00A57161" w:rsidRPr="00A57161">
        <w:t>imieniu i</w:t>
      </w:r>
      <w:r w:rsidR="00056929">
        <w:t xml:space="preserve"> </w:t>
      </w:r>
      <w:r w:rsidR="00A57161" w:rsidRPr="00A57161">
        <w:t>na rachunek Skarbu Państwa, poręczenia</w:t>
      </w:r>
      <w:r w:rsidR="009E36BB">
        <w:t>:</w:t>
      </w:r>
    </w:p>
    <w:p w14:paraId="4C560DD7" w14:textId="5BFA5C35" w:rsidR="001D564F" w:rsidRPr="001D564F" w:rsidRDefault="001D564F" w:rsidP="00987B3C">
      <w:pPr>
        <w:pStyle w:val="ZLITLITwPKTzmlitwpktliter"/>
      </w:pPr>
      <w:r w:rsidRPr="001D564F">
        <w:t>a)</w:t>
      </w:r>
      <w:r>
        <w:tab/>
      </w:r>
      <w:r w:rsidRPr="001D564F">
        <w:t>spłaty kredytów,</w:t>
      </w:r>
    </w:p>
    <w:p w14:paraId="1997535E" w14:textId="709E788B" w:rsidR="005176BA" w:rsidRDefault="001D564F" w:rsidP="00987B3C">
      <w:pPr>
        <w:pStyle w:val="ZLITLITwPKTzmlitwpktliter"/>
      </w:pPr>
      <w:r w:rsidRPr="001D564F">
        <w:t>b)</w:t>
      </w:r>
      <w:r>
        <w:tab/>
      </w:r>
      <w:r w:rsidRPr="001D564F">
        <w:t>wykonania zobowiązań wynikających z obligacji</w:t>
      </w:r>
      <w:r>
        <w:t>;</w:t>
      </w:r>
    </w:p>
    <w:p w14:paraId="78D0F1B4" w14:textId="4BED3F88" w:rsidR="001D564F" w:rsidRDefault="009E36BB" w:rsidP="00457BE3">
      <w:pPr>
        <w:pStyle w:val="ZLITPKTzmpktliter"/>
      </w:pPr>
      <w:r>
        <w:t>2</w:t>
      </w:r>
      <w:r w:rsidR="009E490A">
        <w:t>)</w:t>
      </w:r>
      <w:r w:rsidR="009E490A">
        <w:tab/>
      </w:r>
      <w:r w:rsidRPr="009E36BB">
        <w:t xml:space="preserve">gwarancjach udzielanych przez Skarb Państwa </w:t>
      </w:r>
      <w:r w:rsidR="001D564F">
        <w:rPr>
          <w:rFonts w:cs="Times"/>
        </w:rPr>
        <w:t>–</w:t>
      </w:r>
      <w:r w:rsidRPr="009E36BB">
        <w:t xml:space="preserve"> należy przez to rozumieć udzielane przez Radę Ministrów albo ministra właściwego do spraw finansów publicznych, </w:t>
      </w:r>
      <w:r w:rsidR="00067473" w:rsidRPr="009E36BB">
        <w:t>w</w:t>
      </w:r>
      <w:r w:rsidR="00067473">
        <w:t xml:space="preserve"> </w:t>
      </w:r>
      <w:r w:rsidRPr="009E36BB">
        <w:t xml:space="preserve">imieniu </w:t>
      </w:r>
      <w:r w:rsidR="00067473" w:rsidRPr="009E36BB">
        <w:t>i</w:t>
      </w:r>
      <w:r w:rsidR="00067473">
        <w:t xml:space="preserve"> </w:t>
      </w:r>
      <w:r w:rsidRPr="009E36BB">
        <w:t>na rachunek Skarbu Państwa, gwarancje</w:t>
      </w:r>
      <w:r>
        <w:t>:</w:t>
      </w:r>
    </w:p>
    <w:p w14:paraId="35D1A7F4" w14:textId="4D4B50EC" w:rsidR="001D564F" w:rsidRPr="001D564F" w:rsidRDefault="001D564F" w:rsidP="00987B3C">
      <w:pPr>
        <w:pStyle w:val="ZLITLITwPKTzmlitwpktliter"/>
      </w:pPr>
      <w:r w:rsidRPr="001D564F">
        <w:t>a)</w:t>
      </w:r>
      <w:r>
        <w:tab/>
      </w:r>
      <w:r w:rsidRPr="00326725">
        <w:t>spłaty</w:t>
      </w:r>
      <w:r w:rsidRPr="001D564F">
        <w:t xml:space="preserve"> kredytów,</w:t>
      </w:r>
    </w:p>
    <w:p w14:paraId="5D66DF4A" w14:textId="1ACBD25F" w:rsidR="009E36BB" w:rsidRDefault="001D564F" w:rsidP="00987B3C">
      <w:pPr>
        <w:pStyle w:val="ZLITLITwPKTzmlitwpktliter"/>
      </w:pPr>
      <w:r w:rsidRPr="001D564F">
        <w:t>b)</w:t>
      </w:r>
      <w:r>
        <w:tab/>
      </w:r>
      <w:r w:rsidRPr="001D564F">
        <w:t>wykonania zobowiązań wynikających z obligacji,</w:t>
      </w:r>
    </w:p>
    <w:p w14:paraId="6B2D0D1C" w14:textId="0A4D664D" w:rsidR="00DB6350" w:rsidRPr="00DB6350" w:rsidRDefault="001D564F" w:rsidP="00987B3C">
      <w:pPr>
        <w:pStyle w:val="ZLITLITwPKTzmlitwpktliter"/>
      </w:pPr>
      <w:r>
        <w:t>c</w:t>
      </w:r>
      <w:r w:rsidR="00FC6057">
        <w:t>)</w:t>
      </w:r>
      <w:r>
        <w:tab/>
      </w:r>
      <w:r w:rsidR="00FC6057">
        <w:t>wypłaty odszkodowania za zniszczone, uszkodzone lub skradzione eksponaty wystawowe</w:t>
      </w:r>
      <w:r w:rsidR="00E416C8">
        <w:t>;</w:t>
      </w:r>
      <w:r w:rsidR="009E490A" w:rsidRPr="00DB6350">
        <w:t>”</w:t>
      </w:r>
      <w:r w:rsidR="00EF5735">
        <w:t>,</w:t>
      </w:r>
    </w:p>
    <w:p w14:paraId="1B19DD5D" w14:textId="67AB109B" w:rsidR="00FC6057" w:rsidRDefault="000E5BC3" w:rsidP="00457BE3">
      <w:pPr>
        <w:pStyle w:val="LITlitera"/>
      </w:pPr>
      <w:r>
        <w:t>b</w:t>
      </w:r>
      <w:r w:rsidR="00457BE3">
        <w:t>)</w:t>
      </w:r>
      <w:r w:rsidR="00457BE3">
        <w:tab/>
      </w:r>
      <w:r w:rsidR="00131998">
        <w:t xml:space="preserve">w </w:t>
      </w:r>
      <w:r w:rsidR="00FC6057">
        <w:t xml:space="preserve">pkt 4 </w:t>
      </w:r>
      <w:r w:rsidR="00131998">
        <w:t xml:space="preserve">wprowadzenie do wyliczenia </w:t>
      </w:r>
      <w:r w:rsidR="00FC6057">
        <w:t>otrzymuje brzmienie:</w:t>
      </w:r>
    </w:p>
    <w:p w14:paraId="10BF5B93" w14:textId="28A90019" w:rsidR="00326725" w:rsidRDefault="009E490A" w:rsidP="00DF26B0">
      <w:pPr>
        <w:pStyle w:val="ZLITFRAGzmlitfragmentunpzdanialiter"/>
      </w:pPr>
      <w:r w:rsidRPr="00DB6350">
        <w:t>„</w:t>
      </w:r>
      <w:r w:rsidR="00FC6057">
        <w:t xml:space="preserve">poręczeniach lub gwarancjach Banku Gospodarstwa Krajowego </w:t>
      </w:r>
      <w:r w:rsidR="005A7EB1">
        <w:rPr>
          <w:rFonts w:cs="Times"/>
        </w:rPr>
        <w:t>–</w:t>
      </w:r>
      <w:r w:rsidR="00FC6057">
        <w:t xml:space="preserve"> należy przez to rozumieć poręczenia lub gwarancje udzielane przez Bank Gospodarstwa Krajowego, we własnym imieniu i na własny rachunek, w ramach rządowych programów poręczeniowo-gwarancyjnych:</w:t>
      </w:r>
      <w:r w:rsidR="00131998" w:rsidRPr="00131998">
        <w:t>”</w:t>
      </w:r>
      <w:r w:rsidR="00131998">
        <w:t>,</w:t>
      </w:r>
    </w:p>
    <w:p w14:paraId="6E22F7E9" w14:textId="7675873C" w:rsidR="005F73AE" w:rsidRDefault="000E5BC3" w:rsidP="00457BE3">
      <w:pPr>
        <w:pStyle w:val="LITlitera"/>
      </w:pPr>
      <w:r>
        <w:t>c</w:t>
      </w:r>
      <w:r w:rsidR="00457BE3">
        <w:t>)</w:t>
      </w:r>
      <w:r w:rsidR="00457BE3">
        <w:tab/>
      </w:r>
      <w:r w:rsidR="005F73AE" w:rsidRPr="005F73AE">
        <w:t xml:space="preserve">w </w:t>
      </w:r>
      <w:r w:rsidR="005F73AE" w:rsidRPr="004B5262">
        <w:t>pkt</w:t>
      </w:r>
      <w:r w:rsidR="005F73AE" w:rsidRPr="005F73AE">
        <w:t xml:space="preserve"> </w:t>
      </w:r>
      <w:r w:rsidR="005F73AE">
        <w:t>9a</w:t>
      </w:r>
      <w:r w:rsidR="004B5262">
        <w:t xml:space="preserve"> lit</w:t>
      </w:r>
      <w:r w:rsidR="0077391C">
        <w:t>.</w:t>
      </w:r>
      <w:r w:rsidR="004B5262">
        <w:t xml:space="preserve"> b i c otrzymują brzmienie</w:t>
      </w:r>
      <w:r w:rsidR="005F73AE" w:rsidRPr="005F73AE">
        <w:t>:</w:t>
      </w:r>
    </w:p>
    <w:p w14:paraId="370B4C46" w14:textId="4AF01275" w:rsidR="005F73AE" w:rsidRDefault="004B5262" w:rsidP="00457BE3">
      <w:pPr>
        <w:pStyle w:val="ZLITLITzmlitliter"/>
      </w:pPr>
      <w:r w:rsidRPr="00DB6350">
        <w:t>„</w:t>
      </w:r>
      <w:r w:rsidR="005F73AE" w:rsidRPr="005F73AE">
        <w:t>b)</w:t>
      </w:r>
      <w:r>
        <w:tab/>
      </w:r>
      <w:r w:rsidR="005F73AE" w:rsidRPr="005F73AE">
        <w:t>załączniku I</w:t>
      </w:r>
      <w:r w:rsidR="00056929">
        <w:t xml:space="preserve"> </w:t>
      </w:r>
      <w:r w:rsidR="005F73AE" w:rsidRPr="005F73AE">
        <w:t xml:space="preserve">do rozporządzenia </w:t>
      </w:r>
      <w:bookmarkStart w:id="2" w:name="_Hlk191547213"/>
      <w:r w:rsidR="005F73AE" w:rsidRPr="005F73AE">
        <w:t xml:space="preserve">Komisji </w:t>
      </w:r>
      <w:bookmarkEnd w:id="2"/>
      <w:r w:rsidR="005F73AE" w:rsidRPr="005F73AE">
        <w:t xml:space="preserve">(UE) 2022/2472 z dnia 14 grudnia </w:t>
      </w:r>
      <w:r w:rsidR="005A7EB1" w:rsidRPr="005F73AE">
        <w:t>2022</w:t>
      </w:r>
      <w:r w:rsidR="00BB5218">
        <w:t xml:space="preserve"> </w:t>
      </w:r>
      <w:r w:rsidR="005F73AE" w:rsidRPr="005F73AE">
        <w:t>r. uznającego niektóre kategorie pomocy w sektorach rolnym i leśnym oraz na obszarach wiejskich za zgodne z rynkiem wewnętrznym w zastosowaniu art. 107 i 108 Traktatu o funkcjonowaniu Unii Europejskiej (Dz.</w:t>
      </w:r>
      <w:r w:rsidR="00E726DE">
        <w:t xml:space="preserve"> </w:t>
      </w:r>
      <w:r w:rsidR="005F73AE" w:rsidRPr="005F73AE">
        <w:t>U</w:t>
      </w:r>
      <w:r w:rsidR="00B46EFA">
        <w:t>rz</w:t>
      </w:r>
      <w:r w:rsidR="005F73AE" w:rsidRPr="005F73AE">
        <w:t xml:space="preserve">. </w:t>
      </w:r>
      <w:r w:rsidR="00B46EFA">
        <w:t xml:space="preserve">UE </w:t>
      </w:r>
      <w:r w:rsidR="005F73AE" w:rsidRPr="005F73AE">
        <w:t>L 327 z 21.12.2022, s</w:t>
      </w:r>
      <w:r w:rsidR="0092101C">
        <w:t>tr</w:t>
      </w:r>
      <w:r w:rsidR="005F73AE" w:rsidRPr="005F73AE">
        <w:t>. 1</w:t>
      </w:r>
      <w:r w:rsidR="00BA0D99">
        <w:t>, z późn. zm.</w:t>
      </w:r>
      <w:r w:rsidR="005F73AE" w:rsidRPr="005F73AE">
        <w:t>)</w:t>
      </w:r>
      <w:r w:rsidR="005F73AE">
        <w:t>,</w:t>
      </w:r>
    </w:p>
    <w:p w14:paraId="5D9F1B98" w14:textId="1833AD6A" w:rsidR="00FE70B0" w:rsidRDefault="005F73AE" w:rsidP="00457BE3">
      <w:pPr>
        <w:pStyle w:val="ZLITLITzmlitliter"/>
      </w:pPr>
      <w:r w:rsidRPr="005F73AE">
        <w:t>c)</w:t>
      </w:r>
      <w:r w:rsidR="004B5262">
        <w:tab/>
      </w:r>
      <w:r w:rsidRPr="005F73AE">
        <w:t>załączniku I</w:t>
      </w:r>
      <w:r w:rsidR="00056929">
        <w:t xml:space="preserve"> </w:t>
      </w:r>
      <w:r w:rsidRPr="005F73AE">
        <w:t xml:space="preserve">do rozporządzenia Komisji (UE) 2022/2473 z dnia 14 grudnia </w:t>
      </w:r>
      <w:r w:rsidR="005A7EB1" w:rsidRPr="005F73AE">
        <w:t>2022</w:t>
      </w:r>
      <w:r w:rsidR="00BB5218">
        <w:t xml:space="preserve"> </w:t>
      </w:r>
      <w:r w:rsidRPr="005F73AE">
        <w:t>r. uznającego niektóre kategorie pomocy udzielanej przedsiębiorstwom prowadzącym działalność w zakresie produkcji, przetwórstwa i wprowadzania do obrotu produktów rybołówstwa i akwakultury za zgodne z rynkiem wewnętrznym w zastosowaniu art. 107 i 108 Traktatu o funkcjonowaniu Unii Europejskiej (Dz.</w:t>
      </w:r>
      <w:r w:rsidR="00E726DE">
        <w:t xml:space="preserve"> </w:t>
      </w:r>
      <w:r w:rsidRPr="005F73AE">
        <w:t>U</w:t>
      </w:r>
      <w:r w:rsidR="004F070C">
        <w:t>rz</w:t>
      </w:r>
      <w:r w:rsidRPr="005F73AE">
        <w:t>.</w:t>
      </w:r>
      <w:r w:rsidR="004F070C">
        <w:t xml:space="preserve"> </w:t>
      </w:r>
      <w:r w:rsidRPr="005F73AE">
        <w:t>UE</w:t>
      </w:r>
      <w:r w:rsidR="004F070C">
        <w:t xml:space="preserve"> </w:t>
      </w:r>
      <w:r w:rsidRPr="005F73AE">
        <w:t>L</w:t>
      </w:r>
      <w:r w:rsidR="004F070C">
        <w:t xml:space="preserve"> </w:t>
      </w:r>
      <w:r w:rsidRPr="005F73AE">
        <w:t>327</w:t>
      </w:r>
      <w:r w:rsidR="004F070C">
        <w:t xml:space="preserve"> z 21.12.2022, str. </w:t>
      </w:r>
      <w:r w:rsidRPr="005F73AE">
        <w:t>82</w:t>
      </w:r>
      <w:r w:rsidR="004F070C">
        <w:t>, z późn. zm.</w:t>
      </w:r>
      <w:r w:rsidRPr="005F73AE">
        <w:t>)</w:t>
      </w:r>
      <w:r w:rsidR="004B5262">
        <w:t>;</w:t>
      </w:r>
      <w:r w:rsidR="004B5262" w:rsidRPr="00DB6350">
        <w:t>”</w:t>
      </w:r>
      <w:r w:rsidR="00FE70B0">
        <w:t>,</w:t>
      </w:r>
    </w:p>
    <w:p w14:paraId="16580B47" w14:textId="15D205EE" w:rsidR="00FE70B0" w:rsidRDefault="000E5BC3" w:rsidP="00FE70B0">
      <w:pPr>
        <w:pStyle w:val="LITlitera"/>
      </w:pPr>
      <w:r>
        <w:t>d</w:t>
      </w:r>
      <w:r w:rsidR="00FE70B0">
        <w:t>)</w:t>
      </w:r>
      <w:r w:rsidR="00FE70B0">
        <w:tab/>
      </w:r>
      <w:r w:rsidR="001B7435">
        <w:t xml:space="preserve">w pkt 10 kropkę zastępuje się średnikiem i </w:t>
      </w:r>
      <w:r w:rsidR="00FE70B0">
        <w:t>dodaje się pkt 10a w brzmieniu:</w:t>
      </w:r>
    </w:p>
    <w:p w14:paraId="22BF5FD0" w14:textId="353A3C20" w:rsidR="005F73AE" w:rsidRDefault="00735FB0" w:rsidP="00987B3C">
      <w:pPr>
        <w:pStyle w:val="ZLITPKTzmpktliter"/>
      </w:pPr>
      <w:r w:rsidRPr="00735FB0">
        <w:t>„</w:t>
      </w:r>
      <w:r>
        <w:t>10a)</w:t>
      </w:r>
      <w:r>
        <w:tab/>
      </w:r>
      <w:r>
        <w:tab/>
        <w:t xml:space="preserve">międzynarodowej instytucji finansowej </w:t>
      </w:r>
      <w:r w:rsidR="0097157C">
        <w:rPr>
          <w:rFonts w:cs="Times"/>
        </w:rPr>
        <w:t>–</w:t>
      </w:r>
      <w:r>
        <w:t xml:space="preserve"> należy przez to rozumieć międzynarodową instytucję finansową w rozumieniu art. 4 ust. 1 pkt 3 ustawy </w:t>
      </w:r>
      <w:r>
        <w:lastRenderedPageBreak/>
        <w:t xml:space="preserve">z dnia 29 sierpnia 1997 r. </w:t>
      </w:r>
      <w:r w:rsidR="007604EA" w:rsidRPr="007604EA">
        <w:t>–</w:t>
      </w:r>
      <w:r>
        <w:t xml:space="preserve"> Prawo bankowe (Dz. U. z </w:t>
      </w:r>
      <w:r w:rsidR="0036318E">
        <w:t>2026 r. poz. 38</w:t>
      </w:r>
      <w:r w:rsidR="00E659CD">
        <w:t xml:space="preserve">, </w:t>
      </w:r>
      <w:r w:rsidR="0036318E">
        <w:t>176</w:t>
      </w:r>
      <w:r w:rsidR="00E659CD">
        <w:t>, 331</w:t>
      </w:r>
      <w:r w:rsidR="00BD33D1">
        <w:t xml:space="preserve">, </w:t>
      </w:r>
      <w:r w:rsidR="00E659CD">
        <w:t>340</w:t>
      </w:r>
      <w:r w:rsidR="00DF1021">
        <w:t>,</w:t>
      </w:r>
      <w:r w:rsidR="00BD33D1">
        <w:t xml:space="preserve"> 644</w:t>
      </w:r>
      <w:r w:rsidR="00CB2DE7">
        <w:t xml:space="preserve"> i 846</w:t>
      </w:r>
      <w:r w:rsidR="00BB5218">
        <w:t>)</w:t>
      </w:r>
      <w:r w:rsidR="001B7435">
        <w:t>.</w:t>
      </w:r>
      <w:r w:rsidR="003C3C6C" w:rsidRPr="00DB6350">
        <w:t>”</w:t>
      </w:r>
      <w:r w:rsidR="003C3C6C">
        <w:t>;</w:t>
      </w:r>
    </w:p>
    <w:p w14:paraId="5A2BDECF" w14:textId="47AF0867" w:rsidR="0022286F" w:rsidRDefault="00722A47" w:rsidP="00214F4A">
      <w:pPr>
        <w:pStyle w:val="PKTpunkt"/>
      </w:pPr>
      <w:r>
        <w:t>3</w:t>
      </w:r>
      <w:r w:rsidR="007E0757" w:rsidRPr="00B1474F">
        <w:t>)</w:t>
      </w:r>
      <w:r w:rsidR="00BA0705">
        <w:tab/>
      </w:r>
      <w:r w:rsidR="00BB5F19">
        <w:t>art. 2c</w:t>
      </w:r>
      <w:r w:rsidR="0022286F">
        <w:t xml:space="preserve"> otrzymuje brzmienie:</w:t>
      </w:r>
    </w:p>
    <w:p w14:paraId="76AF9F55" w14:textId="00FC0775" w:rsidR="00EF5735" w:rsidRDefault="0022286F" w:rsidP="00987B3C">
      <w:pPr>
        <w:pStyle w:val="ZARTzmartartykuempunktem"/>
      </w:pPr>
      <w:bookmarkStart w:id="3" w:name="_Hlk220488207"/>
      <w:r w:rsidRPr="00B1474F">
        <w:t>„</w:t>
      </w:r>
      <w:bookmarkEnd w:id="3"/>
      <w:r w:rsidR="00EF5735">
        <w:t xml:space="preserve">Art. 2c. </w:t>
      </w:r>
      <w:r>
        <w:t xml:space="preserve">1. </w:t>
      </w:r>
      <w:r w:rsidRPr="0022286F">
        <w:t xml:space="preserve">Od udzielenia poręczenia </w:t>
      </w:r>
      <w:r w:rsidR="0037332E">
        <w:t>lub</w:t>
      </w:r>
      <w:r w:rsidRPr="0022286F">
        <w:t xml:space="preserve"> gwarancji jest pobierana opłata prowizyjna. Opłata ta stanowi dochód budżetu państwa</w:t>
      </w:r>
      <w:r w:rsidR="00081AC5">
        <w:t xml:space="preserve"> i jest wnoszona na rachunek dochodów budżetu państwa</w:t>
      </w:r>
      <w:r w:rsidR="00081AC5" w:rsidRPr="000B43C0">
        <w:t xml:space="preserve"> </w:t>
      </w:r>
      <w:r w:rsidR="00081AC5">
        <w:t>właściwy dla obsługi długu Skarbu Państwa</w:t>
      </w:r>
      <w:r w:rsidRPr="0022286F">
        <w:t>.</w:t>
      </w:r>
    </w:p>
    <w:p w14:paraId="257EF024" w14:textId="233B2B93" w:rsidR="0015426D" w:rsidRDefault="00EF5735" w:rsidP="00987B3C">
      <w:pPr>
        <w:pStyle w:val="ZUSTzmustartykuempunktem"/>
      </w:pPr>
      <w:r w:rsidRPr="00EF5735">
        <w:t xml:space="preserve">2. Opłata prowizyjna jest naliczana od objętej poręczeniem lub gwarancją kwoty zobowiązania, a w przypadku poręczeń i gwarancji udzielanych pod warunkiem przeznaczenia kredytu lub środków z emisji obligacji na cel, o którym mowa w </w:t>
      </w:r>
      <w:r w:rsidRPr="00555723">
        <w:t xml:space="preserve">art. 7 ust. 2 pkt </w:t>
      </w:r>
      <w:r>
        <w:t>2</w:t>
      </w:r>
      <w:r w:rsidRPr="00EF5735">
        <w:t xml:space="preserve"> </w:t>
      </w:r>
      <w:r>
        <w:rPr>
          <w:rFonts w:cs="Times"/>
        </w:rPr>
        <w:t>–</w:t>
      </w:r>
      <w:r w:rsidRPr="00EF5735">
        <w:t xml:space="preserve"> od kwoty zwiększenia zobowiązania Skarbu Państwa, stanowiącej różnicę między kwotą zobowiązania obejmowanego poręczeniem lub gwarancją a kwotą istniejącego zobowiązania z tytułu udzielonego poręczenia lub gwarancji.</w:t>
      </w:r>
    </w:p>
    <w:p w14:paraId="7BC5DC8B" w14:textId="776A08DF" w:rsidR="00EF5735" w:rsidRPr="00EF5735" w:rsidRDefault="0015426D" w:rsidP="00987B3C">
      <w:pPr>
        <w:pStyle w:val="ZUSTzmustartykuempunktem"/>
      </w:pPr>
      <w:r>
        <w:t>3</w:t>
      </w:r>
      <w:r w:rsidR="00EF5735" w:rsidRPr="00EF5735">
        <w:t>. Poręczenia i gwarancje udzielane pod warunkiem przeznaczenia kredytu lub środków z emisji obligacji na cele, o których mowa w art. 7 ust. 2 pkt 1, oraz gwarancje, o których mowa w art. 23 ust. 1, są wolne od opłaty prowizyjnej.</w:t>
      </w:r>
    </w:p>
    <w:p w14:paraId="1EB85EB8" w14:textId="0F843168" w:rsidR="00354974" w:rsidRPr="00354974" w:rsidRDefault="0015426D" w:rsidP="00987B3C">
      <w:pPr>
        <w:pStyle w:val="ZUSTzmustartykuempunktem"/>
      </w:pPr>
      <w:r>
        <w:t>4</w:t>
      </w:r>
      <w:r w:rsidR="00354974">
        <w:t>.</w:t>
      </w:r>
      <w:r w:rsidR="00354974" w:rsidRPr="00354974">
        <w:t xml:space="preserve"> Rada Ministrów określi, </w:t>
      </w:r>
      <w:r w:rsidR="00D01B4D" w:rsidRPr="00354974">
        <w:t>w</w:t>
      </w:r>
      <w:r w:rsidR="00D01B4D">
        <w:t xml:space="preserve"> </w:t>
      </w:r>
      <w:r w:rsidR="00354974" w:rsidRPr="00354974">
        <w:t>drodze rozporządzenia, sposób naliczania i</w:t>
      </w:r>
      <w:r w:rsidR="00555723">
        <w:t xml:space="preserve"> </w:t>
      </w:r>
      <w:r w:rsidR="00472C5B">
        <w:t>wnoszenia</w:t>
      </w:r>
      <w:r w:rsidR="00472C5B" w:rsidRPr="00354974">
        <w:t xml:space="preserve"> </w:t>
      </w:r>
      <w:r w:rsidR="00354974" w:rsidRPr="00354974">
        <w:t xml:space="preserve">opłaty prowizyjnej od </w:t>
      </w:r>
      <w:r w:rsidR="005A7EB1">
        <w:t xml:space="preserve">udzielenia </w:t>
      </w:r>
      <w:r w:rsidR="00354974" w:rsidRPr="00354974">
        <w:t xml:space="preserve">poręczenia </w:t>
      </w:r>
      <w:r w:rsidR="005A7EB1">
        <w:t>lub</w:t>
      </w:r>
      <w:r w:rsidR="00D01B4D">
        <w:t xml:space="preserve"> </w:t>
      </w:r>
      <w:r w:rsidR="00354974" w:rsidRPr="00354974">
        <w:t xml:space="preserve">gwarancji oraz wysokość tej opłaty, </w:t>
      </w:r>
      <w:r w:rsidR="00C52841">
        <w:t>mając na względzie:</w:t>
      </w:r>
    </w:p>
    <w:p w14:paraId="60AC2A92" w14:textId="1952AB3A" w:rsidR="007551EE" w:rsidRPr="007551EE" w:rsidRDefault="007551EE" w:rsidP="00987B3C">
      <w:pPr>
        <w:pStyle w:val="ZPKTzmpktartykuempunktem"/>
      </w:pPr>
      <w:r>
        <w:t>1)</w:t>
      </w:r>
      <w:r w:rsidR="00A0080D">
        <w:tab/>
      </w:r>
      <w:r w:rsidR="006714B1">
        <w:t>długoś</w:t>
      </w:r>
      <w:r w:rsidR="0097157C">
        <w:t>ć</w:t>
      </w:r>
      <w:r w:rsidR="006714B1">
        <w:t xml:space="preserve"> </w:t>
      </w:r>
      <w:r w:rsidRPr="007551EE">
        <w:t xml:space="preserve">okresu, na który </w:t>
      </w:r>
      <w:r w:rsidR="00FD2705">
        <w:t>są</w:t>
      </w:r>
      <w:r w:rsidRPr="007551EE">
        <w:t xml:space="preserve"> udzielane poręczenie lub gwarancja;</w:t>
      </w:r>
    </w:p>
    <w:p w14:paraId="47EA1D3F" w14:textId="604F3527" w:rsidR="007551EE" w:rsidRPr="007551EE" w:rsidRDefault="00C52841" w:rsidP="00987B3C">
      <w:pPr>
        <w:pStyle w:val="ZPKTzmpktartykuempunktem"/>
      </w:pPr>
      <w:r>
        <w:t>2</w:t>
      </w:r>
      <w:r w:rsidR="007551EE" w:rsidRPr="007551EE">
        <w:t>)</w:t>
      </w:r>
      <w:r w:rsidR="00A0080D">
        <w:tab/>
      </w:r>
      <w:r>
        <w:t xml:space="preserve">że wysokość </w:t>
      </w:r>
      <w:r w:rsidR="007551EE" w:rsidRPr="007551EE">
        <w:t xml:space="preserve">opłaty prowizyjnej od poręczeń </w:t>
      </w:r>
      <w:r>
        <w:t xml:space="preserve">powinna być niższa od </w:t>
      </w:r>
      <w:r w:rsidR="007551EE" w:rsidRPr="007551EE">
        <w:t>wysokoś</w:t>
      </w:r>
      <w:r>
        <w:t>ci</w:t>
      </w:r>
      <w:r w:rsidR="007551EE" w:rsidRPr="007551EE">
        <w:t xml:space="preserve"> opłaty prowizyjnej od gwarancji;</w:t>
      </w:r>
    </w:p>
    <w:p w14:paraId="4C1833AD" w14:textId="45FBA3CC" w:rsidR="007551EE" w:rsidRDefault="00C52841" w:rsidP="00987B3C">
      <w:pPr>
        <w:pStyle w:val="ZPKTzmpktartykuempunktem"/>
      </w:pPr>
      <w:r>
        <w:t>3</w:t>
      </w:r>
      <w:r w:rsidR="007551EE" w:rsidRPr="007551EE">
        <w:t>)</w:t>
      </w:r>
      <w:r w:rsidR="00A0080D">
        <w:tab/>
      </w:r>
      <w:bookmarkStart w:id="4" w:name="_Hlk216688969"/>
      <w:r w:rsidR="00FC1AEA" w:rsidRPr="00FC1AEA">
        <w:t xml:space="preserve">w przypadku poręczeń i gwarancji, </w:t>
      </w:r>
      <w:r w:rsidR="00325CED" w:rsidRPr="00325CED">
        <w:t>udzielanych na warunkach zgodnych z rynkiem wewnętrznym</w:t>
      </w:r>
      <w:r w:rsidR="00136A92">
        <w:rPr>
          <w:rStyle w:val="Odwoanieprzypisudolnego"/>
        </w:rPr>
        <w:footnoteReference w:id="2"/>
      </w:r>
      <w:r w:rsidR="00136A92" w:rsidRPr="00136A92">
        <w:rPr>
          <w:rStyle w:val="IGindeksgrny"/>
        </w:rPr>
        <w:t>)</w:t>
      </w:r>
      <w:r w:rsidR="00325CED" w:rsidRPr="00325CED">
        <w:t xml:space="preserve"> </w:t>
      </w:r>
      <w:r w:rsidR="00FC1AEA">
        <w:rPr>
          <w:rFonts w:cs="Times"/>
        </w:rPr>
        <w:t>–</w:t>
      </w:r>
      <w:r w:rsidR="00FC1AEA">
        <w:t xml:space="preserve"> </w:t>
      </w:r>
      <w:r w:rsidR="0044424F">
        <w:t xml:space="preserve">poziom </w:t>
      </w:r>
      <w:r w:rsidR="00472C5B">
        <w:t>rating</w:t>
      </w:r>
      <w:r w:rsidR="0044424F">
        <w:t>u</w:t>
      </w:r>
      <w:r w:rsidR="00472C5B">
        <w:t xml:space="preserve"> </w:t>
      </w:r>
      <w:r w:rsidR="0044424F">
        <w:t xml:space="preserve">kredytowego lub brak nadania tego ratingu w odniesieniu do </w:t>
      </w:r>
      <w:r w:rsidR="00472C5B">
        <w:t xml:space="preserve">podmiotu, za </w:t>
      </w:r>
      <w:r w:rsidR="00FD2705">
        <w:t xml:space="preserve">którego </w:t>
      </w:r>
      <w:r w:rsidR="00472C5B">
        <w:t>zob</w:t>
      </w:r>
      <w:r w:rsidR="001771BE">
        <w:t>o</w:t>
      </w:r>
      <w:r w:rsidR="00472C5B">
        <w:t>wiązania</w:t>
      </w:r>
      <w:r w:rsidR="00FD2705">
        <w:t xml:space="preserve"> są udzielane </w:t>
      </w:r>
      <w:r w:rsidR="001771BE">
        <w:t>poręczenie lub gwarancja</w:t>
      </w:r>
      <w:r w:rsidR="0044424F">
        <w:t xml:space="preserve">, a także </w:t>
      </w:r>
      <w:r w:rsidR="00E74FC5">
        <w:t>wycenę</w:t>
      </w:r>
      <w:r w:rsidR="0044424F">
        <w:t xml:space="preserve"> ryzyka związane</w:t>
      </w:r>
      <w:r w:rsidR="00E74FC5">
        <w:t>go z</w:t>
      </w:r>
      <w:r w:rsidR="0044424F">
        <w:t xml:space="preserve"> udzielanym poręczeniem lub gwarancją</w:t>
      </w:r>
      <w:r>
        <w:t>.</w:t>
      </w:r>
      <w:r w:rsidR="00A0080D" w:rsidRPr="00A0080D">
        <w:t>”</w:t>
      </w:r>
      <w:r w:rsidR="00CC1A00">
        <w:t>;</w:t>
      </w:r>
      <w:bookmarkEnd w:id="4"/>
    </w:p>
    <w:p w14:paraId="6788D146" w14:textId="20E22592" w:rsidR="00BB5F19" w:rsidRDefault="00722A47">
      <w:pPr>
        <w:pStyle w:val="PKTpunkt"/>
      </w:pPr>
      <w:r>
        <w:t>4</w:t>
      </w:r>
      <w:r w:rsidR="007551EE">
        <w:t>)</w:t>
      </w:r>
      <w:r w:rsidR="00354974">
        <w:tab/>
      </w:r>
      <w:r w:rsidR="007551EE" w:rsidRPr="00A0080D">
        <w:t>uchyla</w:t>
      </w:r>
      <w:r w:rsidR="007551EE">
        <w:t xml:space="preserve"> się art. 2d</w:t>
      </w:r>
      <w:r w:rsidR="00BB5F19">
        <w:t>;</w:t>
      </w:r>
    </w:p>
    <w:p w14:paraId="5BC9FA5C" w14:textId="1EC816D3" w:rsidR="00DC64BE" w:rsidRDefault="00722A47">
      <w:pPr>
        <w:pStyle w:val="PKTpunkt"/>
      </w:pPr>
      <w:r>
        <w:t>5</w:t>
      </w:r>
      <w:r w:rsidR="00BB5F19">
        <w:t>)</w:t>
      </w:r>
      <w:r w:rsidR="00BA0705">
        <w:tab/>
      </w:r>
      <w:r w:rsidR="00895C26">
        <w:t>art. 3</w:t>
      </w:r>
      <w:r w:rsidR="001165DD">
        <w:t xml:space="preserve"> otrzymuje brzmienie</w:t>
      </w:r>
      <w:r w:rsidR="00895C26">
        <w:t>:</w:t>
      </w:r>
    </w:p>
    <w:p w14:paraId="286CA68D" w14:textId="543205AF" w:rsidR="001165DD" w:rsidRDefault="0078742C" w:rsidP="009E7D2F">
      <w:pPr>
        <w:pStyle w:val="ZARTzmartartykuempunktem"/>
      </w:pPr>
      <w:r w:rsidRPr="00DB32ED">
        <w:t>„</w:t>
      </w:r>
      <w:r w:rsidR="003A2C04">
        <w:t xml:space="preserve">Art. 3. </w:t>
      </w:r>
      <w:r w:rsidR="005176BA">
        <w:t>1.</w:t>
      </w:r>
      <w:r w:rsidR="00883F0B">
        <w:t xml:space="preserve"> </w:t>
      </w:r>
      <w:r w:rsidR="00895C26">
        <w:t xml:space="preserve">Rada </w:t>
      </w:r>
      <w:r w:rsidR="00895C26" w:rsidRPr="009E7D2F">
        <w:t>Ministrów</w:t>
      </w:r>
      <w:r w:rsidR="00895C26">
        <w:t>, na wniosek ministra właściwego do spraw finansów publicznych,</w:t>
      </w:r>
      <w:r w:rsidR="00C32767">
        <w:t xml:space="preserve"> albo </w:t>
      </w:r>
      <w:r w:rsidR="00895C26">
        <w:t>minister właściwy do spraw finansów publicznych</w:t>
      </w:r>
      <w:r w:rsidR="003947E6">
        <w:t xml:space="preserve"> mogą, w imieniu i </w:t>
      </w:r>
      <w:r w:rsidR="003947E6">
        <w:lastRenderedPageBreak/>
        <w:t xml:space="preserve">na rachunek Skarbu Państwa, udzielać kredytodawcom poręczenia lub gwarancji spłaty części </w:t>
      </w:r>
      <w:r w:rsidR="001F60EA">
        <w:t xml:space="preserve">albo </w:t>
      </w:r>
      <w:r w:rsidR="003947E6">
        <w:t>całości kredytu wraz z odsetkami i innymi kosztami bezpośrednio związanymi z kredytem.</w:t>
      </w:r>
    </w:p>
    <w:p w14:paraId="1E5514EC" w14:textId="1E10DD39" w:rsidR="001165DD" w:rsidRDefault="001165DD" w:rsidP="00E51442">
      <w:pPr>
        <w:pStyle w:val="ZUSTzmustartykuempunktem"/>
      </w:pPr>
      <w:r>
        <w:t>2.</w:t>
      </w:r>
      <w:r w:rsidR="00361880">
        <w:t xml:space="preserve"> </w:t>
      </w:r>
      <w:r w:rsidRPr="001165DD">
        <w:t>Poręczenie lub gwarancja mogą być udzielane również bankom lub międzynarodowym instytucjom finansowym, jeżeli taki</w:t>
      </w:r>
      <w:r w:rsidR="00064AF6">
        <w:t>e</w:t>
      </w:r>
      <w:r w:rsidRPr="001165DD">
        <w:t xml:space="preserve"> bank</w:t>
      </w:r>
      <w:r w:rsidR="00064AF6">
        <w:t>i</w:t>
      </w:r>
      <w:r w:rsidRPr="001165DD">
        <w:t xml:space="preserve"> lub </w:t>
      </w:r>
      <w:r w:rsidR="00064AF6" w:rsidRPr="001165DD">
        <w:t>instytucj</w:t>
      </w:r>
      <w:r w:rsidR="00064AF6">
        <w:t>e</w:t>
      </w:r>
      <w:r w:rsidR="00064AF6" w:rsidRPr="001165DD">
        <w:t xml:space="preserve"> </w:t>
      </w:r>
      <w:r w:rsidRPr="001165DD">
        <w:t>udzieliły kredytodawcy poręczenia lub gwarancji za kredytobiorcę.</w:t>
      </w:r>
    </w:p>
    <w:p w14:paraId="70AAD639" w14:textId="08039499" w:rsidR="001165DD" w:rsidRDefault="001165DD" w:rsidP="00E51442">
      <w:pPr>
        <w:pStyle w:val="ZUSTzmustartykuempunktem"/>
      </w:pPr>
      <w:r>
        <w:t>3.</w:t>
      </w:r>
      <w:r w:rsidR="00361880">
        <w:t xml:space="preserve"> </w:t>
      </w:r>
      <w:r w:rsidRPr="001165DD">
        <w:t>Minister właściwy do spraw finansów publicznych udziela poręczenia lub gwarancji powyżej kwoty stanowiącej równowartość 10 000 000 eu</w:t>
      </w:r>
      <w:r>
        <w:t>ro</w:t>
      </w:r>
      <w:r w:rsidR="00C32767">
        <w:t xml:space="preserve"> i do równowartości 30 000 000 euro</w:t>
      </w:r>
      <w:r>
        <w:t>.</w:t>
      </w:r>
    </w:p>
    <w:p w14:paraId="574C2A5B" w14:textId="77777777" w:rsidR="003D388B" w:rsidRDefault="001165DD" w:rsidP="009E7D2F">
      <w:pPr>
        <w:pStyle w:val="ZUSTzmustartykuempunktem"/>
      </w:pPr>
      <w:r>
        <w:t>4.</w:t>
      </w:r>
      <w:r w:rsidR="00361880">
        <w:t xml:space="preserve"> </w:t>
      </w:r>
      <w:r w:rsidRPr="001165DD">
        <w:t>Rada Ministrów udziela poręczenia lub gwarancji, jeżeli kwota poręczenia lub gwarancji przekracza równowartość 30 000 000 euro.</w:t>
      </w:r>
    </w:p>
    <w:p w14:paraId="31D0ADF8" w14:textId="1D3741D6" w:rsidR="008176AC" w:rsidRDefault="003D388B" w:rsidP="009E7D2F">
      <w:pPr>
        <w:pStyle w:val="ZUSTzmustartykuempunktem"/>
      </w:pPr>
      <w:r w:rsidRPr="003D388B">
        <w:t xml:space="preserve">5. </w:t>
      </w:r>
      <w:bookmarkStart w:id="5" w:name="_Hlk221708510"/>
      <w:r w:rsidRPr="003D388B">
        <w:t xml:space="preserve">Poręczenie lub gwarancja </w:t>
      </w:r>
      <w:r w:rsidR="0096633D">
        <w:t>mo</w:t>
      </w:r>
      <w:r w:rsidR="003271A5">
        <w:t>gą</w:t>
      </w:r>
      <w:r w:rsidR="009E19A2">
        <w:t xml:space="preserve"> </w:t>
      </w:r>
      <w:r w:rsidRPr="003D388B">
        <w:t>stanowić pomoc publiczną</w:t>
      </w:r>
      <w:bookmarkEnd w:id="5"/>
      <w:r w:rsidR="003271A5">
        <w:t>.</w:t>
      </w:r>
    </w:p>
    <w:p w14:paraId="5015E591" w14:textId="59F9C9D2" w:rsidR="00752B75" w:rsidRDefault="008176AC" w:rsidP="009E7D2F">
      <w:pPr>
        <w:pStyle w:val="ZUSTzmustartykuempunktem"/>
      </w:pPr>
      <w:r>
        <w:t xml:space="preserve">6. </w:t>
      </w:r>
      <w:r w:rsidR="00562B0F">
        <w:t>W przypadku gdy poręczenie lub gwarancja stanowi</w:t>
      </w:r>
      <w:r w:rsidR="009069B2">
        <w:t>ą</w:t>
      </w:r>
      <w:r w:rsidR="00562B0F">
        <w:t xml:space="preserve"> p</w:t>
      </w:r>
      <w:r w:rsidR="00562B0F" w:rsidRPr="00562B0F">
        <w:t xml:space="preserve">omoc </w:t>
      </w:r>
      <w:r w:rsidR="00562B0F">
        <w:t xml:space="preserve">publiczną, </w:t>
      </w:r>
      <w:r w:rsidR="00562B0F" w:rsidRPr="00562B0F">
        <w:t xml:space="preserve">nie </w:t>
      </w:r>
      <w:r w:rsidR="009069B2">
        <w:t xml:space="preserve">mogą one </w:t>
      </w:r>
      <w:r w:rsidR="00562B0F" w:rsidRPr="00562B0F">
        <w:t>zostać udzielon</w:t>
      </w:r>
      <w:r w:rsidR="009069B2">
        <w:t>e</w:t>
      </w:r>
      <w:r w:rsidR="00562B0F" w:rsidRPr="00562B0F">
        <w:t xml:space="preserve"> </w:t>
      </w:r>
      <w:r w:rsidR="002A2B5D">
        <w:t>za zobowiązania kredytobiorcy</w:t>
      </w:r>
      <w:r w:rsidR="00562B0F" w:rsidRPr="00562B0F">
        <w:t>, na którym ciąży obowiązek zwrotu pomocy, wynikający z decyzji Komisji Europejskiej uznającej taką pomoc za niezgodną z prawem oraz z rynkiem wewnętrznym</w:t>
      </w:r>
      <w:r w:rsidR="00A53550">
        <w:t xml:space="preserve">, do czasu wykonania </w:t>
      </w:r>
      <w:r w:rsidR="009069B2">
        <w:t xml:space="preserve">przez kredytobiorcę </w:t>
      </w:r>
      <w:r w:rsidR="00A53550">
        <w:t xml:space="preserve">tego </w:t>
      </w:r>
      <w:r w:rsidR="009069B2">
        <w:t>obowiązku.</w:t>
      </w:r>
      <w:r w:rsidR="00E52599">
        <w:t xml:space="preserve"> </w:t>
      </w:r>
    </w:p>
    <w:p w14:paraId="2515552F" w14:textId="42FB77E6" w:rsidR="00D03C01" w:rsidRDefault="00752B75" w:rsidP="009E7D2F">
      <w:pPr>
        <w:pStyle w:val="ZUSTzmustartykuempunktem"/>
      </w:pPr>
      <w:bookmarkStart w:id="6" w:name="_Hlk231895204"/>
      <w:r>
        <w:t xml:space="preserve">7. </w:t>
      </w:r>
      <w:r w:rsidR="00D03C01" w:rsidRPr="00D03C01">
        <w:t>Poręczenie lub gwarancja</w:t>
      </w:r>
      <w:r w:rsidR="009E19A2">
        <w:t xml:space="preserve"> stanowiące pomoc publiczną</w:t>
      </w:r>
      <w:r w:rsidR="00D03C01">
        <w:t xml:space="preserve"> </w:t>
      </w:r>
      <w:r w:rsidR="009E19A2">
        <w:t>lub udzi</w:t>
      </w:r>
      <w:r w:rsidR="0096633D">
        <w:t>e</w:t>
      </w:r>
      <w:r w:rsidR="009E19A2">
        <w:t>l</w:t>
      </w:r>
      <w:r w:rsidR="0096633D">
        <w:t>a</w:t>
      </w:r>
      <w:r w:rsidR="009E19A2">
        <w:t xml:space="preserve">ne na warunkach zgodnych </w:t>
      </w:r>
      <w:r w:rsidR="00F447C9">
        <w:t>z rynkiem wewnętrznym</w:t>
      </w:r>
      <w:r w:rsidR="00E904E4">
        <w:t xml:space="preserve"> </w:t>
      </w:r>
      <w:r w:rsidR="00D03C01">
        <w:t xml:space="preserve">nie mogą zostać udzielone </w:t>
      </w:r>
      <w:r w:rsidR="002A2B5D">
        <w:t>za zobowiązania kredytobiorcy</w:t>
      </w:r>
      <w:r w:rsidR="00D03C01" w:rsidRPr="00D03C01">
        <w:t xml:space="preserve"> </w:t>
      </w:r>
      <w:r w:rsidR="002A2B5D" w:rsidRPr="00D03C01">
        <w:t>znajdujące</w:t>
      </w:r>
      <w:r w:rsidR="002A2B5D">
        <w:t>go</w:t>
      </w:r>
      <w:r w:rsidR="002A2B5D" w:rsidRPr="00D03C01">
        <w:t xml:space="preserve"> </w:t>
      </w:r>
      <w:r w:rsidR="00D03C01" w:rsidRPr="00D03C01">
        <w:t>się w trudnej sytuacji</w:t>
      </w:r>
      <w:r w:rsidR="00485069">
        <w:t>,</w:t>
      </w:r>
      <w:r w:rsidR="00D03C01" w:rsidRPr="00D03C01">
        <w:t xml:space="preserve"> </w:t>
      </w:r>
      <w:r w:rsidR="00F87FB1" w:rsidRPr="00F87FB1">
        <w:t>zgodnie z kryteriami określonymi w przepisach Unii Europejskiej dotyczący</w:t>
      </w:r>
      <w:r w:rsidR="00FB5AAF">
        <w:t>mi</w:t>
      </w:r>
      <w:r w:rsidR="00F87FB1" w:rsidRPr="00F87FB1">
        <w:t xml:space="preserve"> pomocy </w:t>
      </w:r>
      <w:r w:rsidR="002A2B5D">
        <w:t xml:space="preserve">udzielanej </w:t>
      </w:r>
      <w:r w:rsidR="009069B2">
        <w:t>podmiotom</w:t>
      </w:r>
      <w:r w:rsidR="002A2B5D">
        <w:t xml:space="preserve"> znajdującym się</w:t>
      </w:r>
      <w:r w:rsidR="002A2B5D" w:rsidRPr="00F87FB1">
        <w:t xml:space="preserve"> </w:t>
      </w:r>
      <w:r w:rsidR="00F87FB1" w:rsidRPr="00F87FB1">
        <w:t>w takiej sytuacji</w:t>
      </w:r>
      <w:r w:rsidR="00D03C01" w:rsidRPr="00D03C01">
        <w:t xml:space="preserve">, z zastrzeżeniem ust. </w:t>
      </w:r>
      <w:r w:rsidR="00D03C01">
        <w:t>8.</w:t>
      </w:r>
    </w:p>
    <w:bookmarkEnd w:id="6"/>
    <w:p w14:paraId="30420012" w14:textId="583EB9AB" w:rsidR="00B47531" w:rsidRDefault="00D03C01" w:rsidP="00B47531">
      <w:pPr>
        <w:pStyle w:val="ZUSTzmustartykuempunktem"/>
      </w:pPr>
      <w:r>
        <w:t xml:space="preserve">8. </w:t>
      </w:r>
      <w:r w:rsidR="00485069">
        <w:t>Zakaz</w:t>
      </w:r>
      <w:r w:rsidR="00470B2A">
        <w:t xml:space="preserve">, o którym mowa w ust. 7, nie </w:t>
      </w:r>
      <w:r w:rsidR="002A2B5D">
        <w:t xml:space="preserve">dotyczy poręczeń lub gwarancji udzielanych w celu </w:t>
      </w:r>
      <w:r w:rsidR="00212250">
        <w:t>ochrony</w:t>
      </w:r>
      <w:r w:rsidR="00C84B3D" w:rsidRPr="00C84B3D">
        <w:t xml:space="preserve"> podstawowych interesów bezpieczeństwa Rzeczypospolitej Polskiej, o których mowa w</w:t>
      </w:r>
      <w:r w:rsidR="00212250">
        <w:t xml:space="preserve"> art. 346 </w:t>
      </w:r>
      <w:r w:rsidR="00C84B3D" w:rsidRPr="00C84B3D">
        <w:t>Traktatu o funkcjonowaniu Unii Europejskiej</w:t>
      </w:r>
      <w:r w:rsidR="00382816">
        <w:t xml:space="preserve"> </w:t>
      </w:r>
      <w:r w:rsidR="00470B2A">
        <w:t>oraz</w:t>
      </w:r>
      <w:r w:rsidR="00382816">
        <w:t xml:space="preserve"> </w:t>
      </w:r>
      <w:r w:rsidR="00382816" w:rsidRPr="00382816">
        <w:t>udzielania pomocy publicznej</w:t>
      </w:r>
      <w:r w:rsidR="005B1CD6">
        <w:t xml:space="preserve"> </w:t>
      </w:r>
      <w:r w:rsidR="002A2B5D">
        <w:t>kredytobiorcom znajdującym się w trudnej sytuacji</w:t>
      </w:r>
      <w:r w:rsidR="005B1CD6">
        <w:t>, gdy jest to dozwolone prawem Unii Europejskiej</w:t>
      </w:r>
      <w:r w:rsidR="00382816" w:rsidRPr="00382816">
        <w:t>.</w:t>
      </w:r>
      <w:r w:rsidR="00212250" w:rsidRPr="00DB32ED">
        <w:t>”</w:t>
      </w:r>
      <w:r w:rsidR="00B47531">
        <w:t>;</w:t>
      </w:r>
    </w:p>
    <w:p w14:paraId="4231DCAC" w14:textId="5FF8E242" w:rsidR="00895C26" w:rsidRDefault="00722A47">
      <w:pPr>
        <w:pStyle w:val="PKTpunkt"/>
      </w:pPr>
      <w:r>
        <w:t>6</w:t>
      </w:r>
      <w:r w:rsidR="00895C26">
        <w:t>)</w:t>
      </w:r>
      <w:r w:rsidR="00895C26">
        <w:tab/>
        <w:t>w art. 5 ust. 1 otrzymuje brzmienie:</w:t>
      </w:r>
    </w:p>
    <w:p w14:paraId="108BA8F5" w14:textId="0C29CDCE" w:rsidR="005176BA" w:rsidRDefault="0078742C" w:rsidP="009E7D2F">
      <w:pPr>
        <w:pStyle w:val="ZUSTzmustartykuempunktem"/>
      </w:pPr>
      <w:r w:rsidRPr="00DB32ED">
        <w:t>„</w:t>
      </w:r>
      <w:r w:rsidR="00895C26">
        <w:t>1.</w:t>
      </w:r>
      <w:r w:rsidR="00361880">
        <w:t xml:space="preserve"> </w:t>
      </w:r>
      <w:r w:rsidR="00895C26">
        <w:t xml:space="preserve">Rada Ministrów </w:t>
      </w:r>
      <w:r w:rsidR="00C32767">
        <w:t xml:space="preserve">albo </w:t>
      </w:r>
      <w:r w:rsidR="00895C26">
        <w:t>minister właściwy do spraw finansów publicznych mogą udzielać poręczenia lub gwarancji do wysokości 80</w:t>
      </w:r>
      <w:r w:rsidR="00467D2E">
        <w:t xml:space="preserve"> </w:t>
      </w:r>
      <w:r w:rsidR="00895C26">
        <w:t>% pozostającej do spłaty kwoty kredytu objętego poręczeniem lub gwarancją wraz z 80</w:t>
      </w:r>
      <w:r w:rsidR="00467D2E">
        <w:t xml:space="preserve"> </w:t>
      </w:r>
      <w:r w:rsidR="00895C26">
        <w:t>%</w:t>
      </w:r>
      <w:r w:rsidR="005176BA">
        <w:t xml:space="preserve"> należnych odsetek od tej kwoty i innych kosztów bezpośrednio związanych z tym kredytem.</w:t>
      </w:r>
      <w:r w:rsidRPr="00DB32ED">
        <w:t>”</w:t>
      </w:r>
      <w:r w:rsidR="005176BA">
        <w:t>;</w:t>
      </w:r>
    </w:p>
    <w:p w14:paraId="42442CF1" w14:textId="112B9CBF" w:rsidR="005176BA" w:rsidRDefault="00722A47">
      <w:pPr>
        <w:pStyle w:val="PKTpunkt"/>
      </w:pPr>
      <w:r>
        <w:t>7</w:t>
      </w:r>
      <w:r w:rsidR="005176BA">
        <w:t>)</w:t>
      </w:r>
      <w:r w:rsidR="005176BA">
        <w:tab/>
        <w:t>art. 7</w:t>
      </w:r>
      <w:r w:rsidR="006B07A7">
        <w:t xml:space="preserve"> i art. 8 </w:t>
      </w:r>
      <w:r w:rsidR="005176BA">
        <w:t>otrzymuj</w:t>
      </w:r>
      <w:r w:rsidR="006B07A7">
        <w:t>ą</w:t>
      </w:r>
      <w:r w:rsidR="005176BA">
        <w:t xml:space="preserve"> brzmienie:</w:t>
      </w:r>
    </w:p>
    <w:p w14:paraId="63DD96C1" w14:textId="2DF4ABD1" w:rsidR="00710D12" w:rsidRPr="00710D12" w:rsidRDefault="0078742C" w:rsidP="00710D12">
      <w:pPr>
        <w:pStyle w:val="ZARTzmartartykuempunktem"/>
      </w:pPr>
      <w:bookmarkStart w:id="7" w:name="_Hlk167270826"/>
      <w:r w:rsidRPr="00DB32ED">
        <w:lastRenderedPageBreak/>
        <w:t>„</w:t>
      </w:r>
      <w:r w:rsidR="00710D12" w:rsidRPr="00710D12">
        <w:t>Art. 7.</w:t>
      </w:r>
      <w:r w:rsidR="00361880">
        <w:t xml:space="preserve"> </w:t>
      </w:r>
      <w:r w:rsidR="00710D12" w:rsidRPr="00710D12">
        <w:t>1. Poręczeni</w:t>
      </w:r>
      <w:r w:rsidR="009B095D">
        <w:t>e</w:t>
      </w:r>
      <w:r w:rsidR="00710D12" w:rsidRPr="00710D12">
        <w:t xml:space="preserve"> </w:t>
      </w:r>
      <w:r w:rsidR="009B095D">
        <w:t>lub</w:t>
      </w:r>
      <w:r w:rsidR="00710D12" w:rsidRPr="00710D12">
        <w:t xml:space="preserve"> gwarancj</w:t>
      </w:r>
      <w:r w:rsidR="009B095D">
        <w:t>a</w:t>
      </w:r>
      <w:r w:rsidR="00710D12" w:rsidRPr="00710D12">
        <w:t xml:space="preserve"> mogą być udzielane</w:t>
      </w:r>
      <w:r w:rsidR="009B095D">
        <w:t xml:space="preserve"> pod warunkiem przeznaczenia objętego nimi kredytu na </w:t>
      </w:r>
      <w:r w:rsidR="0042309B">
        <w:t>finansowanie</w:t>
      </w:r>
      <w:r w:rsidR="009B095D">
        <w:t xml:space="preserve"> przedsięwzięć inwestycyjnych zapewniających:</w:t>
      </w:r>
      <w:r w:rsidR="00710D12" w:rsidRPr="00710D12">
        <w:t xml:space="preserve"> </w:t>
      </w:r>
    </w:p>
    <w:p w14:paraId="46ED56AF" w14:textId="77777777" w:rsidR="00710D12" w:rsidRPr="00710D12" w:rsidRDefault="00710D12" w:rsidP="00710D12">
      <w:pPr>
        <w:pStyle w:val="ZPKTzmpktartykuempunktem"/>
      </w:pPr>
      <w:r w:rsidRPr="00710D12">
        <w:t>1)</w:t>
      </w:r>
      <w:r w:rsidRPr="00710D12">
        <w:tab/>
        <w:t xml:space="preserve">rozwój lub utrzymanie infrastruktury; </w:t>
      </w:r>
    </w:p>
    <w:p w14:paraId="04BBD924" w14:textId="33A9573F" w:rsidR="009B1DBC" w:rsidRPr="00710D12" w:rsidRDefault="00710D12" w:rsidP="00710D12">
      <w:pPr>
        <w:pStyle w:val="ZPKTzmpktartykuempunktem"/>
      </w:pPr>
      <w:r w:rsidRPr="00710D12">
        <w:t>2)</w:t>
      </w:r>
      <w:r w:rsidRPr="00710D12">
        <w:tab/>
        <w:t>ochronę środowiska;</w:t>
      </w:r>
    </w:p>
    <w:p w14:paraId="4088820F" w14:textId="0284E6DB" w:rsidR="00710D12" w:rsidRDefault="009B095D" w:rsidP="00710D12">
      <w:pPr>
        <w:pStyle w:val="ZPKTzmpktartykuempunktem"/>
      </w:pPr>
      <w:r>
        <w:t>3</w:t>
      </w:r>
      <w:r w:rsidR="00710D12" w:rsidRPr="00710D12">
        <w:t>)</w:t>
      </w:r>
      <w:r w:rsidR="00710D12" w:rsidRPr="00710D12">
        <w:tab/>
        <w:t>wdrażanie nowych rozwiązań technicznych lub technologicznych będących wynikiem badań naukowych lub prac rozwojowych;</w:t>
      </w:r>
    </w:p>
    <w:p w14:paraId="32822578" w14:textId="4E4DA953" w:rsidR="00FB0018" w:rsidRDefault="009B095D" w:rsidP="00461635">
      <w:pPr>
        <w:pStyle w:val="ZPKTzmpktartykuempunktem"/>
      </w:pPr>
      <w:r>
        <w:t>4)</w:t>
      </w:r>
      <w:r w:rsidR="00461635">
        <w:tab/>
      </w:r>
      <w:r w:rsidRPr="00461635">
        <w:t>realizację</w:t>
      </w:r>
      <w:r>
        <w:t xml:space="preserve"> programów rządowych</w:t>
      </w:r>
      <w:r w:rsidR="000E59A1">
        <w:t>;</w:t>
      </w:r>
    </w:p>
    <w:p w14:paraId="2E3F6E04" w14:textId="490FB4B4" w:rsidR="009B095D" w:rsidRPr="00710D12" w:rsidRDefault="00FB0018" w:rsidP="00461635">
      <w:pPr>
        <w:pStyle w:val="ZPKTzmpktartykuempunktem"/>
      </w:pPr>
      <w:r>
        <w:t>5)</w:t>
      </w:r>
      <w:r>
        <w:tab/>
      </w:r>
      <w:r w:rsidR="002C47D2">
        <w:t xml:space="preserve">wsparcie </w:t>
      </w:r>
      <w:r w:rsidR="00DD5FB5">
        <w:t>bezpieczeństwa, w tym bezpieczeństwa energetycznego i obronności państwa</w:t>
      </w:r>
      <w:r w:rsidR="009B095D">
        <w:t>.</w:t>
      </w:r>
    </w:p>
    <w:p w14:paraId="503C91B0" w14:textId="505967C5" w:rsidR="00710D12" w:rsidRPr="00710D12" w:rsidRDefault="00710D12" w:rsidP="00987B3C">
      <w:pPr>
        <w:pStyle w:val="ZUSTzmustartykuempunktem"/>
      </w:pPr>
      <w:r w:rsidRPr="00710D12">
        <w:t>2.</w:t>
      </w:r>
      <w:r w:rsidR="00361880">
        <w:t xml:space="preserve"> </w:t>
      </w:r>
      <w:r w:rsidRPr="00710D12">
        <w:t>Poręczeni</w:t>
      </w:r>
      <w:r w:rsidR="009B095D">
        <w:t>e</w:t>
      </w:r>
      <w:r w:rsidRPr="00710D12">
        <w:t xml:space="preserve"> </w:t>
      </w:r>
      <w:r w:rsidR="00E51442">
        <w:t>lub</w:t>
      </w:r>
      <w:r w:rsidR="009E7D2F">
        <w:t xml:space="preserve"> gwarancja </w:t>
      </w:r>
      <w:r w:rsidRPr="00710D12">
        <w:t xml:space="preserve">mogą być udzielane </w:t>
      </w:r>
      <w:r w:rsidR="00E60F98">
        <w:t xml:space="preserve">także </w:t>
      </w:r>
      <w:r w:rsidRPr="00710D12">
        <w:t>pod warunkiem przeznaczenia objętego nimi kredytu na:</w:t>
      </w:r>
    </w:p>
    <w:p w14:paraId="3EADEB33" w14:textId="3367AE7F" w:rsidR="00710D12" w:rsidRPr="00710D12" w:rsidRDefault="00710D12" w:rsidP="00710D12">
      <w:pPr>
        <w:pStyle w:val="ZPKTzmpktartykuempunktem"/>
      </w:pPr>
      <w:r w:rsidRPr="00710D12">
        <w:t>1)</w:t>
      </w:r>
      <w:r w:rsidR="005348DB">
        <w:tab/>
      </w:r>
      <w:r w:rsidRPr="00710D12">
        <w:t>zasilenie funduszy</w:t>
      </w:r>
      <w:r w:rsidR="001D039C">
        <w:t xml:space="preserve"> utworzonych</w:t>
      </w:r>
      <w:r w:rsidR="00243BD3">
        <w:t xml:space="preserve"> w Banku Gospodarstwa Krajowego</w:t>
      </w:r>
      <w:r w:rsidRPr="00710D12">
        <w:t>,</w:t>
      </w:r>
      <w:r w:rsidR="001D039C" w:rsidRPr="001D039C">
        <w:t xml:space="preserve"> </w:t>
      </w:r>
      <w:r w:rsidR="001D039C">
        <w:t xml:space="preserve">powierzonych lub przekazanych </w:t>
      </w:r>
      <w:r w:rsidR="00243BD3">
        <w:t>temu bankowi</w:t>
      </w:r>
      <w:r w:rsidR="001D039C" w:rsidRPr="00DB32ED">
        <w:t xml:space="preserve"> na podstawie odrębnych </w:t>
      </w:r>
      <w:r w:rsidR="001D039C">
        <w:t>ustaw</w:t>
      </w:r>
      <w:r w:rsidR="001D039C" w:rsidRPr="00DB32ED">
        <w:t>,</w:t>
      </w:r>
      <w:r w:rsidRPr="00710D12">
        <w:t xml:space="preserve"> jeżeli środki przeznaczone na spłatę </w:t>
      </w:r>
      <w:r w:rsidR="00E51442">
        <w:t>zobowiązań</w:t>
      </w:r>
      <w:r w:rsidRPr="00710D12">
        <w:t xml:space="preserve"> pochodzą ze źródeł innych niż budżet państwa, </w:t>
      </w:r>
      <w:r w:rsidR="00067473" w:rsidRPr="00710D12">
        <w:t>z</w:t>
      </w:r>
      <w:r w:rsidR="00067473">
        <w:t xml:space="preserve"> </w:t>
      </w:r>
      <w:r w:rsidRPr="00710D12">
        <w:t>wyłączeniem środków budżetu państwa, które zostały wydatkowane na dopłaty do kredytu objętego preferencyjnym oprocentowaniem;</w:t>
      </w:r>
    </w:p>
    <w:p w14:paraId="3124CA56" w14:textId="6C7D3FE8" w:rsidR="00710D12" w:rsidRDefault="00710D12" w:rsidP="00710D12">
      <w:pPr>
        <w:pStyle w:val="ZPKTzmpktartykuempunktem"/>
      </w:pPr>
      <w:r w:rsidRPr="00710D12">
        <w:t>2)</w:t>
      </w:r>
      <w:r w:rsidR="009B1DBC">
        <w:tab/>
      </w:r>
      <w:r w:rsidRPr="00710D12">
        <w:t xml:space="preserve">spłatę, objętego już poręczeniem lub gwarancją Skarbu Państwa, zobowiązania wraz </w:t>
      </w:r>
      <w:r w:rsidR="00067473" w:rsidRPr="00710D12">
        <w:t>z</w:t>
      </w:r>
      <w:r w:rsidR="00067473">
        <w:t xml:space="preserve"> </w:t>
      </w:r>
      <w:r w:rsidRPr="00710D12">
        <w:t xml:space="preserve">odsetkami </w:t>
      </w:r>
      <w:r w:rsidR="00067473" w:rsidRPr="00710D12">
        <w:t>i</w:t>
      </w:r>
      <w:r w:rsidR="00067473">
        <w:t xml:space="preserve"> </w:t>
      </w:r>
      <w:r w:rsidRPr="00710D12">
        <w:t xml:space="preserve">innymi kosztami bezpośrednio związanymi </w:t>
      </w:r>
      <w:r w:rsidR="00067473" w:rsidRPr="00710D12">
        <w:t>z</w:t>
      </w:r>
      <w:r w:rsidR="00067473">
        <w:t xml:space="preserve"> </w:t>
      </w:r>
      <w:r w:rsidRPr="00710D12">
        <w:t>tym zobowiązaniem</w:t>
      </w:r>
      <w:r w:rsidR="00BA0705">
        <w:t>.</w:t>
      </w:r>
    </w:p>
    <w:p w14:paraId="556E2A4D" w14:textId="2B0FAB28" w:rsidR="00D81532" w:rsidRDefault="00710D12" w:rsidP="00987B3C">
      <w:pPr>
        <w:pStyle w:val="ZUSTzmustartykuempunktem"/>
      </w:pPr>
      <w:r w:rsidRPr="00710D12">
        <w:t>3.</w:t>
      </w:r>
      <w:r w:rsidR="00952168">
        <w:t xml:space="preserve"> W przypadku, o którym mowa</w:t>
      </w:r>
      <w:r w:rsidRPr="00710D12">
        <w:t xml:space="preserve"> </w:t>
      </w:r>
      <w:r w:rsidR="00251FF6" w:rsidRPr="00710D12">
        <w:t>w</w:t>
      </w:r>
      <w:r w:rsidR="00251FF6">
        <w:t xml:space="preserve"> </w:t>
      </w:r>
      <w:r w:rsidRPr="00710D12">
        <w:t xml:space="preserve">ust. 2 pkt 1, </w:t>
      </w:r>
      <w:r w:rsidR="00952168">
        <w:t xml:space="preserve">przepisu </w:t>
      </w:r>
      <w:r w:rsidRPr="00710D12">
        <w:t>art. 2a ust. 2</w:t>
      </w:r>
      <w:r w:rsidR="00952168">
        <w:t xml:space="preserve"> </w:t>
      </w:r>
      <w:r w:rsidR="00952168" w:rsidRPr="00952168">
        <w:t>nie stosuje się</w:t>
      </w:r>
      <w:r w:rsidRPr="00710D12">
        <w:t>.</w:t>
      </w:r>
      <w:bookmarkEnd w:id="7"/>
    </w:p>
    <w:p w14:paraId="25263887" w14:textId="62417708" w:rsidR="00BD3DE1" w:rsidRDefault="00BD3DE1" w:rsidP="00BD3DE1">
      <w:pPr>
        <w:pStyle w:val="ZARTzmartartykuempunktem"/>
      </w:pPr>
      <w:r>
        <w:t xml:space="preserve">Art. 8. Kredytobiorca jest zobowiązany do ustanowienia zabezpieczenia na rzecz Skarbu Państwa </w:t>
      </w:r>
      <w:r w:rsidRPr="00BD3DE1">
        <w:t>na wypadek roszczeń wynikających z tytułu wykonania obowiązków poręczyciela lub gwaranta</w:t>
      </w:r>
      <w:r>
        <w:t>.</w:t>
      </w:r>
      <w:r w:rsidRPr="00BA0705">
        <w:t>”</w:t>
      </w:r>
      <w:r>
        <w:t>;</w:t>
      </w:r>
    </w:p>
    <w:p w14:paraId="5B4A0875" w14:textId="04805FA7" w:rsidR="001646E9" w:rsidRDefault="00EE623B" w:rsidP="00A0080D">
      <w:pPr>
        <w:pStyle w:val="PKTpunkt"/>
      </w:pPr>
      <w:r>
        <w:t>8</w:t>
      </w:r>
      <w:r w:rsidR="00BD3DE1">
        <w:t>)</w:t>
      </w:r>
      <w:r w:rsidR="00BD3DE1">
        <w:tab/>
      </w:r>
      <w:r w:rsidR="001646E9">
        <w:t xml:space="preserve">w art. 9 </w:t>
      </w:r>
      <w:r w:rsidR="00AB777C">
        <w:t xml:space="preserve">w </w:t>
      </w:r>
      <w:r w:rsidR="001646E9">
        <w:t xml:space="preserve">ust. 2 wyrazy </w:t>
      </w:r>
      <w:bookmarkStart w:id="8" w:name="_Hlk191307766"/>
      <w:r w:rsidR="00A0080D" w:rsidRPr="00B1474F">
        <w:t>„</w:t>
      </w:r>
      <w:bookmarkEnd w:id="8"/>
      <w:r w:rsidR="001646E9">
        <w:t>pkt 2</w:t>
      </w:r>
      <w:r w:rsidR="00A0080D" w:rsidRPr="00BA0705">
        <w:t>”</w:t>
      </w:r>
      <w:r w:rsidR="001646E9">
        <w:t xml:space="preserve"> zastępuje się wyrazami </w:t>
      </w:r>
      <w:r w:rsidR="00A0080D" w:rsidRPr="00B1474F">
        <w:t>„</w:t>
      </w:r>
      <w:r w:rsidR="001646E9">
        <w:t>pkt 1</w:t>
      </w:r>
      <w:r w:rsidR="00A0080D" w:rsidRPr="00BA0705">
        <w:t>”</w:t>
      </w:r>
      <w:r w:rsidR="001646E9">
        <w:t>;</w:t>
      </w:r>
    </w:p>
    <w:p w14:paraId="715B4BF2" w14:textId="3FC3D7F6" w:rsidR="005176BA" w:rsidRDefault="00EE623B">
      <w:pPr>
        <w:pStyle w:val="PKTpunkt"/>
      </w:pPr>
      <w:r>
        <w:t>9</w:t>
      </w:r>
      <w:r w:rsidR="003947E6">
        <w:t>)</w:t>
      </w:r>
      <w:r w:rsidR="003947E6">
        <w:tab/>
        <w:t>w art. 12:</w:t>
      </w:r>
    </w:p>
    <w:p w14:paraId="46EAD969" w14:textId="0DDD08C8" w:rsidR="003947E6" w:rsidRDefault="003947E6" w:rsidP="00990A89">
      <w:pPr>
        <w:pStyle w:val="LITlitera"/>
      </w:pPr>
      <w:r>
        <w:t>a)</w:t>
      </w:r>
      <w:r w:rsidR="00FB215F">
        <w:tab/>
      </w:r>
      <w:r>
        <w:t>ust. 1 otrzymuje brzmienie:</w:t>
      </w:r>
    </w:p>
    <w:p w14:paraId="72C65A79" w14:textId="527C5924" w:rsidR="003947E6" w:rsidRDefault="0078742C" w:rsidP="00990A89">
      <w:pPr>
        <w:pStyle w:val="ZLITUSTzmustliter"/>
      </w:pPr>
      <w:bookmarkStart w:id="9" w:name="_Hlk191390242"/>
      <w:r w:rsidRPr="00DB32ED">
        <w:t>„</w:t>
      </w:r>
      <w:bookmarkEnd w:id="9"/>
      <w:r w:rsidR="003947E6">
        <w:t>1.</w:t>
      </w:r>
      <w:r w:rsidR="0094167D">
        <w:t xml:space="preserve"> </w:t>
      </w:r>
      <w:r w:rsidR="003947E6">
        <w:t xml:space="preserve">Rada Ministrów, na wniosek ministra właściwego do spraw finansów publicznych, </w:t>
      </w:r>
      <w:r w:rsidR="00C32767">
        <w:t xml:space="preserve">albo </w:t>
      </w:r>
      <w:r w:rsidR="003947E6">
        <w:t>minister właściwy do spraw finansów publicznych mogą, w imieniu i na rachunek Skarbu Państwa, udzielać poręczenia lub gwarancji spełnienia przez emitenta świadczeń pieniężnych wynikających z wyemitowanych przez niego obligacji.</w:t>
      </w:r>
      <w:r w:rsidRPr="00DB32ED">
        <w:t>”</w:t>
      </w:r>
      <w:r w:rsidR="003947E6">
        <w:t>,</w:t>
      </w:r>
    </w:p>
    <w:p w14:paraId="4C63B73B" w14:textId="163B5379" w:rsidR="003947E6" w:rsidRDefault="003947E6" w:rsidP="00990A89">
      <w:pPr>
        <w:pStyle w:val="LITlitera"/>
      </w:pPr>
      <w:r>
        <w:t>b)</w:t>
      </w:r>
      <w:r>
        <w:tab/>
      </w:r>
      <w:r w:rsidR="00C872BF">
        <w:t>uchyla się</w:t>
      </w:r>
      <w:r>
        <w:t xml:space="preserve"> ust. 2a;</w:t>
      </w:r>
    </w:p>
    <w:p w14:paraId="1CE2BEBA" w14:textId="5740CB03" w:rsidR="0049135C" w:rsidRDefault="00722A47" w:rsidP="00A0080D">
      <w:pPr>
        <w:pStyle w:val="PKTpunkt"/>
      </w:pPr>
      <w:r>
        <w:lastRenderedPageBreak/>
        <w:t>1</w:t>
      </w:r>
      <w:r w:rsidR="00EE623B">
        <w:t>0</w:t>
      </w:r>
      <w:r w:rsidR="001646E9">
        <w:t>)</w:t>
      </w:r>
      <w:r w:rsidR="0049135C">
        <w:tab/>
        <w:t>uchyla się art. 14;</w:t>
      </w:r>
    </w:p>
    <w:p w14:paraId="7CFDF8C2" w14:textId="4DA55B6A" w:rsidR="001646E9" w:rsidRDefault="0049135C" w:rsidP="00A0080D">
      <w:pPr>
        <w:pStyle w:val="PKTpunkt"/>
      </w:pPr>
      <w:r>
        <w:t>1</w:t>
      </w:r>
      <w:r w:rsidR="00EE623B">
        <w:t>1</w:t>
      </w:r>
      <w:r>
        <w:t>)</w:t>
      </w:r>
      <w:r w:rsidR="00386D49">
        <w:tab/>
      </w:r>
      <w:r w:rsidR="001646E9">
        <w:t xml:space="preserve">w art. 16 wyrazy </w:t>
      </w:r>
      <w:r w:rsidR="00A0080D" w:rsidRPr="00B1474F">
        <w:t>„</w:t>
      </w:r>
      <w:r w:rsidR="00507A76" w:rsidRPr="00507A76">
        <w:t xml:space="preserve">art. 3 ust. </w:t>
      </w:r>
      <w:r w:rsidR="00507A76">
        <w:t>4</w:t>
      </w:r>
      <w:r w:rsidR="00361880">
        <w:rPr>
          <w:rFonts w:cs="Times"/>
        </w:rPr>
        <w:t>–</w:t>
      </w:r>
      <w:r w:rsidR="00507A76">
        <w:t>7</w:t>
      </w:r>
      <w:r w:rsidR="00507A76" w:rsidRPr="00507A76">
        <w:t>, art. 5 oraz art. 8</w:t>
      </w:r>
      <w:r w:rsidR="00A72F29" w:rsidRPr="00DB32ED">
        <w:t>”</w:t>
      </w:r>
      <w:r w:rsidR="00507A76">
        <w:t xml:space="preserve"> </w:t>
      </w:r>
      <w:r w:rsidR="001646E9">
        <w:t xml:space="preserve">zastępuje się wyrazami </w:t>
      </w:r>
      <w:r w:rsidR="00A0080D" w:rsidRPr="00B1474F">
        <w:t>„</w:t>
      </w:r>
      <w:r w:rsidR="00507A76" w:rsidRPr="00507A76">
        <w:t>art. 3 ust. 2</w:t>
      </w:r>
      <w:r w:rsidR="00361880">
        <w:rPr>
          <w:rFonts w:cs="Times"/>
        </w:rPr>
        <w:t>–</w:t>
      </w:r>
      <w:r w:rsidR="00763404">
        <w:t>8</w:t>
      </w:r>
      <w:r w:rsidR="00507A76" w:rsidRPr="00507A76">
        <w:t>, art. 5</w:t>
      </w:r>
      <w:r w:rsidR="00507A76">
        <w:t xml:space="preserve">, art. 7 </w:t>
      </w:r>
      <w:r w:rsidR="00507A76" w:rsidRPr="00507A76">
        <w:t>oraz art. 8</w:t>
      </w:r>
      <w:r w:rsidR="00A0080D" w:rsidRPr="00BA0705">
        <w:t>”</w:t>
      </w:r>
      <w:r w:rsidR="001646E9">
        <w:t>;</w:t>
      </w:r>
    </w:p>
    <w:p w14:paraId="00809C8C" w14:textId="656B8E41" w:rsidR="00A72F29" w:rsidRDefault="001646E9">
      <w:pPr>
        <w:pStyle w:val="PKTpunkt"/>
      </w:pPr>
      <w:r>
        <w:t>1</w:t>
      </w:r>
      <w:r w:rsidR="004F29B7">
        <w:t>2</w:t>
      </w:r>
      <w:r w:rsidR="003947E6">
        <w:t>)</w:t>
      </w:r>
      <w:r w:rsidR="003947E6">
        <w:tab/>
      </w:r>
      <w:r w:rsidR="00A72F29">
        <w:t xml:space="preserve">w tytule rozdziału 5 wyraz </w:t>
      </w:r>
      <w:r w:rsidR="00A72F29" w:rsidRPr="00DB32ED">
        <w:t>„</w:t>
      </w:r>
      <w:r w:rsidR="00A72F29">
        <w:t>Por</w:t>
      </w:r>
      <w:r w:rsidR="00337654">
        <w:t>ę</w:t>
      </w:r>
      <w:r w:rsidR="00A72F29">
        <w:t>czenia</w:t>
      </w:r>
      <w:r w:rsidR="00A72F29" w:rsidRPr="00DB32ED">
        <w:t>”</w:t>
      </w:r>
      <w:r w:rsidR="00A72F29">
        <w:t xml:space="preserve"> zastępuje się wyrazem </w:t>
      </w:r>
      <w:r w:rsidR="00A72F29" w:rsidRPr="00DB32ED">
        <w:t>„</w:t>
      </w:r>
      <w:r w:rsidR="00A72F29">
        <w:t>Gwarancje</w:t>
      </w:r>
      <w:r w:rsidR="00A72F29" w:rsidRPr="00DB32ED">
        <w:t>”</w:t>
      </w:r>
      <w:r w:rsidR="00A72F29">
        <w:t xml:space="preserve">; </w:t>
      </w:r>
    </w:p>
    <w:p w14:paraId="6C28981B" w14:textId="6A3D2F66" w:rsidR="008C23FD" w:rsidRDefault="004F29B7">
      <w:pPr>
        <w:pStyle w:val="PKTpunkt"/>
      </w:pPr>
      <w:r>
        <w:t>13</w:t>
      </w:r>
      <w:r w:rsidR="00A72F29">
        <w:t>)</w:t>
      </w:r>
      <w:r w:rsidR="00A72F29">
        <w:tab/>
      </w:r>
      <w:r w:rsidR="008C23FD">
        <w:t>w art. 23:</w:t>
      </w:r>
    </w:p>
    <w:p w14:paraId="305CA12A" w14:textId="760CA76E" w:rsidR="008C23FD" w:rsidRDefault="008C23FD" w:rsidP="008C23FD">
      <w:pPr>
        <w:pStyle w:val="LITlitera"/>
      </w:pPr>
      <w:r>
        <w:t>a)</w:t>
      </w:r>
      <w:r w:rsidR="00597F4A">
        <w:tab/>
      </w:r>
      <w:r>
        <w:t xml:space="preserve">w ust. 1 wyraz </w:t>
      </w:r>
      <w:r w:rsidRPr="00DB32ED">
        <w:t>„</w:t>
      </w:r>
      <w:r>
        <w:t>poręczeń</w:t>
      </w:r>
      <w:r w:rsidRPr="00DB32ED">
        <w:t>”</w:t>
      </w:r>
      <w:r>
        <w:t xml:space="preserve"> zastępuje się wyrazem </w:t>
      </w:r>
      <w:r w:rsidRPr="00DB32ED">
        <w:t>„</w:t>
      </w:r>
      <w:r>
        <w:t>gwarancji</w:t>
      </w:r>
      <w:r w:rsidRPr="00DB32ED">
        <w:t>”</w:t>
      </w:r>
      <w:r>
        <w:t>,</w:t>
      </w:r>
    </w:p>
    <w:p w14:paraId="73972BB6" w14:textId="71D6512F" w:rsidR="008C23FD" w:rsidRDefault="008C23FD" w:rsidP="008C23FD">
      <w:pPr>
        <w:pStyle w:val="LITlitera"/>
      </w:pPr>
      <w:r>
        <w:t>b)</w:t>
      </w:r>
      <w:r w:rsidR="00597F4A">
        <w:tab/>
      </w:r>
      <w:r>
        <w:t>ust. 2 otrzymuje brzmienie:</w:t>
      </w:r>
    </w:p>
    <w:p w14:paraId="41A667AA" w14:textId="66452995" w:rsidR="008C23FD" w:rsidRDefault="008C23FD" w:rsidP="00EC50CA">
      <w:pPr>
        <w:pStyle w:val="ZLITUSTzmustliter"/>
      </w:pPr>
      <w:r w:rsidRPr="00DB32ED">
        <w:t>„</w:t>
      </w:r>
      <w:r>
        <w:t>2.</w:t>
      </w:r>
      <w:r w:rsidR="00361880">
        <w:t xml:space="preserve"> </w:t>
      </w:r>
      <w:r>
        <w:t xml:space="preserve">Gwarancja </w:t>
      </w:r>
      <w:r w:rsidRPr="00EC50CA">
        <w:t>jest</w:t>
      </w:r>
      <w:r>
        <w:t xml:space="preserve"> udzielana na wniosek organizatora wystawy</w:t>
      </w:r>
      <w:r w:rsidR="00630551">
        <w:t>.</w:t>
      </w:r>
      <w:r w:rsidRPr="00DB32ED">
        <w:t>”</w:t>
      </w:r>
      <w:r>
        <w:t>;</w:t>
      </w:r>
    </w:p>
    <w:p w14:paraId="6E03C215" w14:textId="48504973" w:rsidR="003947E6" w:rsidRDefault="004F29B7">
      <w:pPr>
        <w:pStyle w:val="PKTpunkt"/>
      </w:pPr>
      <w:r>
        <w:t>14</w:t>
      </w:r>
      <w:r w:rsidR="008C23FD">
        <w:t>)</w:t>
      </w:r>
      <w:r w:rsidR="00447F2C">
        <w:tab/>
      </w:r>
      <w:r w:rsidR="00C872BF">
        <w:t>uchyla</w:t>
      </w:r>
      <w:r w:rsidR="003947E6">
        <w:t xml:space="preserve"> się rozdział 6;</w:t>
      </w:r>
    </w:p>
    <w:p w14:paraId="0A2A9BFB" w14:textId="6E36523F" w:rsidR="00780CA3" w:rsidRDefault="004F29B7" w:rsidP="00780CA3">
      <w:pPr>
        <w:pStyle w:val="PKTpunkt"/>
      </w:pPr>
      <w:r>
        <w:t>15</w:t>
      </w:r>
      <w:r w:rsidR="003947E6">
        <w:t>)</w:t>
      </w:r>
      <w:r w:rsidR="003947E6">
        <w:tab/>
      </w:r>
      <w:r w:rsidR="00780CA3">
        <w:t>art. 29 otrzymuje brzmienie:</w:t>
      </w:r>
    </w:p>
    <w:p w14:paraId="21F66C7F" w14:textId="5FADDF94" w:rsidR="003947E6" w:rsidRDefault="005348DB" w:rsidP="00BA0705">
      <w:pPr>
        <w:pStyle w:val="ZARTzmartartykuempunktem"/>
      </w:pPr>
      <w:bookmarkStart w:id="10" w:name="_Hlk195253050"/>
      <w:r w:rsidRPr="00DB32ED">
        <w:t>„</w:t>
      </w:r>
      <w:bookmarkEnd w:id="10"/>
      <w:r w:rsidR="00780CA3">
        <w:t>Art. 29.</w:t>
      </w:r>
      <w:r w:rsidR="00C11BBC">
        <w:tab/>
      </w:r>
      <w:r w:rsidR="00361880">
        <w:t xml:space="preserve"> </w:t>
      </w:r>
      <w:r w:rsidR="00780CA3" w:rsidRPr="00780CA3">
        <w:t xml:space="preserve">Minister właściwy do spraw finansów publicznych wykonuje ze środków budżetu państwa zobowiązania </w:t>
      </w:r>
      <w:r w:rsidR="00067473" w:rsidRPr="00780CA3">
        <w:t>z</w:t>
      </w:r>
      <w:r w:rsidR="00067473">
        <w:t xml:space="preserve"> </w:t>
      </w:r>
      <w:r w:rsidR="00780CA3" w:rsidRPr="00780CA3">
        <w:t>tytułu udzielonych przez Skarb Państwa poręczeń lub gwarancji</w:t>
      </w:r>
      <w:r w:rsidR="00780CA3">
        <w:t>.</w:t>
      </w:r>
      <w:bookmarkStart w:id="11" w:name="_Hlk195253076"/>
      <w:r w:rsidRPr="00DB32ED">
        <w:t>”</w:t>
      </w:r>
      <w:bookmarkEnd w:id="11"/>
      <w:r w:rsidR="00780CA3">
        <w:t>;</w:t>
      </w:r>
    </w:p>
    <w:p w14:paraId="0E60B155" w14:textId="34FE2FDA" w:rsidR="003947E6" w:rsidRDefault="004F29B7" w:rsidP="00CF1BAF">
      <w:pPr>
        <w:pStyle w:val="PKTpunkt"/>
      </w:pPr>
      <w:r>
        <w:t>16</w:t>
      </w:r>
      <w:r w:rsidR="003947E6">
        <w:t>)</w:t>
      </w:r>
      <w:r w:rsidR="00C872BF">
        <w:tab/>
      </w:r>
      <w:r w:rsidR="009B095D">
        <w:t xml:space="preserve">uchyla się </w:t>
      </w:r>
      <w:r w:rsidR="003947E6">
        <w:t>art. 30;</w:t>
      </w:r>
    </w:p>
    <w:p w14:paraId="3E290639" w14:textId="167E8681" w:rsidR="00DD2F43" w:rsidRPr="00217C6F" w:rsidRDefault="004F29B7" w:rsidP="00DD2F43">
      <w:pPr>
        <w:pStyle w:val="PKTpunkt"/>
      </w:pPr>
      <w:r>
        <w:t>17</w:t>
      </w:r>
      <w:r w:rsidR="007E0757">
        <w:t>)</w:t>
      </w:r>
      <w:r w:rsidR="007E0757">
        <w:tab/>
      </w:r>
      <w:r w:rsidR="00DD2F43" w:rsidRPr="00217C6F">
        <w:t>art. 34a otrzymuje brzmienie:</w:t>
      </w:r>
    </w:p>
    <w:p w14:paraId="46E090E6" w14:textId="35998391" w:rsidR="00DD2F43" w:rsidRPr="00217C6F" w:rsidRDefault="00DD2F43" w:rsidP="00DD2F43">
      <w:pPr>
        <w:pStyle w:val="ZARTzmartartykuempunktem"/>
      </w:pPr>
      <w:r w:rsidRPr="00217C6F">
        <w:t xml:space="preserve">„Art. 34a. 1. </w:t>
      </w:r>
      <w:r w:rsidR="001F5A69" w:rsidRPr="001F5A69">
        <w:t>Bank Gospodarstwa Krajowego może udzielać, we własnym imieniu i na własny rachunek, poręczeń lub gwarancji w ramach rządowych programów poręczeniowo-gwarancyjnych</w:t>
      </w:r>
      <w:r w:rsidR="001F5A69">
        <w:t xml:space="preserve">, </w:t>
      </w:r>
      <w:r w:rsidR="001F5A69" w:rsidRPr="001F5A69">
        <w:t xml:space="preserve">obejmujących w szczególności projekty: </w:t>
      </w:r>
    </w:p>
    <w:p w14:paraId="30239961" w14:textId="77777777" w:rsidR="00DD2F43" w:rsidRPr="00217C6F" w:rsidRDefault="00DD2F43" w:rsidP="00DD2F43">
      <w:pPr>
        <w:pStyle w:val="ZPKTzmpktartykuempunktem"/>
      </w:pPr>
      <w:r w:rsidRPr="00217C6F">
        <w:t>1)</w:t>
      </w:r>
      <w:r>
        <w:tab/>
      </w:r>
      <w:r w:rsidRPr="00217C6F">
        <w:t>realizowane z wykorzystaniem środków pochodzących z funduszy Unii Europejskiej oraz międzynarodowych instytucji finansowych,</w:t>
      </w:r>
    </w:p>
    <w:p w14:paraId="60BFDF33" w14:textId="77777777" w:rsidR="00DD2F43" w:rsidRPr="00217C6F" w:rsidRDefault="00DD2F43" w:rsidP="00DD2F43">
      <w:pPr>
        <w:pStyle w:val="ZPKTzmpktartykuempunktem"/>
      </w:pPr>
      <w:r w:rsidRPr="00217C6F">
        <w:t>2)</w:t>
      </w:r>
      <w:r>
        <w:tab/>
      </w:r>
      <w:r w:rsidRPr="00217C6F">
        <w:t>infrastrukturalne,</w:t>
      </w:r>
    </w:p>
    <w:p w14:paraId="3BE293E0" w14:textId="0EF3551F" w:rsidR="00DD2F43" w:rsidRPr="00217C6F" w:rsidRDefault="00DD2F43" w:rsidP="00DD2F43">
      <w:pPr>
        <w:pStyle w:val="ZPKTzmpktartykuempunktem"/>
      </w:pPr>
      <w:r w:rsidRPr="00217C6F">
        <w:t>3)</w:t>
      </w:r>
      <w:r>
        <w:tab/>
      </w:r>
      <w:r w:rsidRPr="00217C6F">
        <w:t>związane z</w:t>
      </w:r>
      <w:r w:rsidR="005747EA">
        <w:t xml:space="preserve"> </w:t>
      </w:r>
      <w:r w:rsidRPr="00217C6F">
        <w:t>rozwojem sektora mikroprzedsiębiorców, małych i</w:t>
      </w:r>
      <w:r w:rsidR="005747EA">
        <w:t xml:space="preserve"> </w:t>
      </w:r>
      <w:r w:rsidRPr="00217C6F">
        <w:t>średnich przedsiębiorców,</w:t>
      </w:r>
    </w:p>
    <w:p w14:paraId="7E4FC4E0" w14:textId="50C51FCC" w:rsidR="00DD2F43" w:rsidRPr="00217C6F" w:rsidRDefault="00DD2F43" w:rsidP="00DD2F43">
      <w:pPr>
        <w:pStyle w:val="ZPKTzmpktartykuempunktem"/>
      </w:pPr>
      <w:r w:rsidRPr="00217C6F">
        <w:t>4)</w:t>
      </w:r>
      <w:r>
        <w:tab/>
      </w:r>
      <w:r w:rsidRPr="00217C6F">
        <w:t>z</w:t>
      </w:r>
      <w:r w:rsidR="005747EA">
        <w:t xml:space="preserve"> </w:t>
      </w:r>
      <w:r w:rsidRPr="00217C6F">
        <w:t>zakresu ochrony środowiska,</w:t>
      </w:r>
    </w:p>
    <w:p w14:paraId="5540B0AC" w14:textId="3050BD37" w:rsidR="00DD2F43" w:rsidRPr="00217C6F" w:rsidRDefault="00DD2F43" w:rsidP="00DD2F43">
      <w:pPr>
        <w:pStyle w:val="ZPKTzmpktartykuempunktem"/>
      </w:pPr>
      <w:r w:rsidRPr="00217C6F">
        <w:t>5)</w:t>
      </w:r>
      <w:r>
        <w:tab/>
      </w:r>
      <w:r w:rsidRPr="00217C6F">
        <w:t>w</w:t>
      </w:r>
      <w:r w:rsidR="005747EA">
        <w:t xml:space="preserve"> </w:t>
      </w:r>
      <w:r w:rsidRPr="00217C6F">
        <w:t>obszarze szkolnictwa wyższego i</w:t>
      </w:r>
      <w:r w:rsidR="005747EA">
        <w:t xml:space="preserve"> </w:t>
      </w:r>
      <w:r w:rsidRPr="00217C6F">
        <w:t>nauki,</w:t>
      </w:r>
    </w:p>
    <w:p w14:paraId="2DC69485" w14:textId="26E623A9" w:rsidR="00DD2F43" w:rsidRPr="00217C6F" w:rsidRDefault="00DD2F43" w:rsidP="00DD2F43">
      <w:pPr>
        <w:pStyle w:val="ZPKTzmpktartykuempunktem"/>
      </w:pPr>
      <w:r w:rsidRPr="00217C6F">
        <w:t>6)</w:t>
      </w:r>
      <w:r>
        <w:tab/>
      </w:r>
      <w:r w:rsidRPr="00217C6F">
        <w:t>z</w:t>
      </w:r>
      <w:r w:rsidR="005747EA">
        <w:t xml:space="preserve"> </w:t>
      </w:r>
      <w:r w:rsidRPr="00217C6F">
        <w:t>zakresu ochrony zdrowia</w:t>
      </w:r>
    </w:p>
    <w:p w14:paraId="363C8A95" w14:textId="00A5CB90" w:rsidR="00DD2F43" w:rsidRPr="00217C6F" w:rsidRDefault="00DD2F43" w:rsidP="00987B3C">
      <w:pPr>
        <w:pStyle w:val="ZCZWSPPKTzmczciwsppktartykuempunktem"/>
      </w:pPr>
      <w:r w:rsidRPr="000F03BE">
        <w:t>–</w:t>
      </w:r>
      <w:r w:rsidRPr="00217C6F">
        <w:t xml:space="preserve"> w</w:t>
      </w:r>
      <w:r w:rsidR="00555723">
        <w:t xml:space="preserve"> </w:t>
      </w:r>
      <w:r w:rsidRPr="00217C6F">
        <w:t>tym realizowane z</w:t>
      </w:r>
      <w:r w:rsidR="005747EA">
        <w:t xml:space="preserve"> </w:t>
      </w:r>
      <w:r w:rsidRPr="000F03BE">
        <w:t>wykorzystaniem</w:t>
      </w:r>
      <w:r w:rsidRPr="00217C6F">
        <w:t xml:space="preserve"> środków publicznych.</w:t>
      </w:r>
    </w:p>
    <w:p w14:paraId="4B9D4EEB" w14:textId="345FCCF6" w:rsidR="00DD2F43" w:rsidRPr="00217C6F" w:rsidRDefault="00DD2F43" w:rsidP="00987B3C">
      <w:pPr>
        <w:pStyle w:val="ZUSTzmustartykuempunktem"/>
      </w:pPr>
      <w:r w:rsidRPr="00217C6F">
        <w:t xml:space="preserve">2. </w:t>
      </w:r>
      <w:bookmarkStart w:id="12" w:name="_Hlk231211683"/>
      <w:r w:rsidRPr="00217C6F">
        <w:t xml:space="preserve">Poręczenia lub gwarancje Banku Gospodarstwa Krajowego </w:t>
      </w:r>
      <w:bookmarkEnd w:id="12"/>
      <w:r w:rsidRPr="00217C6F">
        <w:t xml:space="preserve">mogą stanowić pomoc publiczną, pomoc </w:t>
      </w:r>
      <w:r w:rsidRPr="00583D88">
        <w:rPr>
          <w:rStyle w:val="Kkursywa"/>
        </w:rPr>
        <w:t>de minimis</w:t>
      </w:r>
      <w:r w:rsidRPr="00217C6F">
        <w:t xml:space="preserve"> lub pomoc </w:t>
      </w:r>
      <w:r w:rsidRPr="00583D88">
        <w:rPr>
          <w:rStyle w:val="Kkursywa"/>
        </w:rPr>
        <w:t>de minimis</w:t>
      </w:r>
      <w:r w:rsidRPr="00217C6F">
        <w:t xml:space="preserve"> w</w:t>
      </w:r>
      <w:r w:rsidR="005747EA">
        <w:t xml:space="preserve"> </w:t>
      </w:r>
      <w:r w:rsidRPr="00217C6F">
        <w:t>rolnictwie lub rybołówstwie.</w:t>
      </w:r>
    </w:p>
    <w:p w14:paraId="6CE97093" w14:textId="4C08D49A" w:rsidR="00DD2F43" w:rsidRPr="00217C6F" w:rsidRDefault="00DD2F43" w:rsidP="00987B3C">
      <w:pPr>
        <w:pStyle w:val="ZUSTzmustartykuempunktem"/>
      </w:pPr>
      <w:r w:rsidRPr="00217C6F">
        <w:t xml:space="preserve">3. W ramach rządowych programów poręczeniowo-gwarancyjnych Bank Gospodarstwa Krajowego może obejmować, nabywać lub zbywać akcje (udziały) podmiotów udzielających poręczeń lub gwarancji za zobowiązania </w:t>
      </w:r>
      <w:r w:rsidRPr="00217C6F">
        <w:lastRenderedPageBreak/>
        <w:t>mikroprzedsiębiorców, małych i</w:t>
      </w:r>
      <w:r w:rsidR="005747EA">
        <w:t xml:space="preserve"> </w:t>
      </w:r>
      <w:r w:rsidRPr="00217C6F">
        <w:t>średnich przedsiębiorców, a</w:t>
      </w:r>
      <w:r w:rsidR="005747EA">
        <w:t xml:space="preserve"> </w:t>
      </w:r>
      <w:r w:rsidRPr="00217C6F">
        <w:t>także organizacji pożytku publicznego w</w:t>
      </w:r>
      <w:r w:rsidR="005747EA">
        <w:t xml:space="preserve"> </w:t>
      </w:r>
      <w:r w:rsidRPr="00217C6F">
        <w:t>rozumieniu przepisów ustawy z</w:t>
      </w:r>
      <w:r w:rsidR="005747EA">
        <w:t xml:space="preserve"> </w:t>
      </w:r>
      <w:r w:rsidRPr="00217C6F">
        <w:t>dnia 24 kwietnia 2003 r. o</w:t>
      </w:r>
      <w:r w:rsidR="005747EA">
        <w:t xml:space="preserve"> </w:t>
      </w:r>
      <w:r w:rsidRPr="00217C6F">
        <w:t>działalności pożytku publicznego i</w:t>
      </w:r>
      <w:r w:rsidR="005747EA">
        <w:t xml:space="preserve"> </w:t>
      </w:r>
      <w:r w:rsidRPr="00217C6F">
        <w:t>o</w:t>
      </w:r>
      <w:r w:rsidR="005747EA">
        <w:t xml:space="preserve"> </w:t>
      </w:r>
      <w:r w:rsidRPr="00217C6F">
        <w:t>wolontariacie (Dz.</w:t>
      </w:r>
      <w:r>
        <w:t xml:space="preserve"> </w:t>
      </w:r>
      <w:r w:rsidRPr="00217C6F">
        <w:t>U. z</w:t>
      </w:r>
      <w:r w:rsidR="005747EA">
        <w:t xml:space="preserve"> </w:t>
      </w:r>
      <w:r w:rsidRPr="00217C6F">
        <w:t>2025 r. poz. 1338</w:t>
      </w:r>
      <w:r w:rsidR="00202AA4">
        <w:t xml:space="preserve"> oraz z 2026 r. poz. 1040</w:t>
      </w:r>
      <w:r w:rsidRPr="00217C6F">
        <w:t>) oraz obejmować lub zbywać akcje (udziały) we współtworzonych przez Bank Gospodarstwa Krajowego podmiotach mających udzielać poręczeń lub gwarancji za zobowiązania mikroprzedsiębiorców, małych i</w:t>
      </w:r>
      <w:r w:rsidR="005747EA">
        <w:t xml:space="preserve"> </w:t>
      </w:r>
      <w:r w:rsidRPr="00217C6F">
        <w:t>średnich przedsiębiorców, a</w:t>
      </w:r>
      <w:r w:rsidR="005747EA">
        <w:t xml:space="preserve"> </w:t>
      </w:r>
      <w:r w:rsidRPr="00217C6F">
        <w:t>także organizacji pożytku publicznego.</w:t>
      </w:r>
    </w:p>
    <w:p w14:paraId="5290A41F" w14:textId="77777777" w:rsidR="00DD2F43" w:rsidRPr="00217C6F" w:rsidRDefault="00DD2F43" w:rsidP="00987B3C">
      <w:pPr>
        <w:pStyle w:val="ZUSTzmustartykuempunktem"/>
      </w:pPr>
      <w:r w:rsidRPr="00217C6F">
        <w:t>4. Minister właściwy do spraw finansów publicznych określi, w drodze rozporządzenia, szczegółowe warunki oraz tryb udzielania poręczeń lub gwarancji Banku Gospodarstwa Krajowego stanowiących:</w:t>
      </w:r>
    </w:p>
    <w:p w14:paraId="11F528AF" w14:textId="3AD64AFF" w:rsidR="00DD2F43" w:rsidRPr="00217C6F" w:rsidRDefault="00DD2F43" w:rsidP="00DD2F43">
      <w:pPr>
        <w:pStyle w:val="ZPKTzmpktartykuempunktem"/>
      </w:pPr>
      <w:r w:rsidRPr="00217C6F">
        <w:t>1)</w:t>
      </w:r>
      <w:r w:rsidR="005747EA">
        <w:tab/>
      </w:r>
      <w:r w:rsidRPr="00217C6F">
        <w:t>pomoc publiczną,</w:t>
      </w:r>
    </w:p>
    <w:p w14:paraId="052678E0" w14:textId="2266BA24" w:rsidR="00DD2F43" w:rsidRPr="00217C6F" w:rsidRDefault="00DD2F43" w:rsidP="00DD2F43">
      <w:pPr>
        <w:pStyle w:val="ZPKTzmpktartykuempunktem"/>
      </w:pPr>
      <w:r w:rsidRPr="00217C6F">
        <w:t>2)</w:t>
      </w:r>
      <w:r w:rsidR="005747EA">
        <w:tab/>
      </w:r>
      <w:r w:rsidRPr="00217C6F">
        <w:t xml:space="preserve">pomoc </w:t>
      </w:r>
      <w:r w:rsidRPr="00583D88">
        <w:rPr>
          <w:rStyle w:val="Kkursywa"/>
        </w:rPr>
        <w:t>de minimis</w:t>
      </w:r>
      <w:r w:rsidRPr="00217C6F">
        <w:t>,</w:t>
      </w:r>
    </w:p>
    <w:p w14:paraId="2FF7DECD" w14:textId="39BDB1DE" w:rsidR="00DD2F43" w:rsidRPr="00217C6F" w:rsidRDefault="00DD2F43" w:rsidP="00DD2F43">
      <w:pPr>
        <w:pStyle w:val="ZPKTzmpktartykuempunktem"/>
      </w:pPr>
      <w:r w:rsidRPr="00217C6F">
        <w:t>3)</w:t>
      </w:r>
      <w:r w:rsidR="005747EA">
        <w:tab/>
      </w:r>
      <w:r w:rsidRPr="00217C6F">
        <w:t xml:space="preserve">pomoc </w:t>
      </w:r>
      <w:r w:rsidRPr="00583D88">
        <w:rPr>
          <w:rStyle w:val="Kkursywa"/>
        </w:rPr>
        <w:t>de minimis</w:t>
      </w:r>
      <w:r w:rsidRPr="00217C6F">
        <w:t xml:space="preserve"> w rolnictwie lub rybołówstwie</w:t>
      </w:r>
    </w:p>
    <w:p w14:paraId="532B2581" w14:textId="77777777" w:rsidR="00DD2F43" w:rsidRPr="00217C6F" w:rsidRDefault="00DD2F43" w:rsidP="00987B3C">
      <w:pPr>
        <w:pStyle w:val="ZCZWSPPKTzmczciwsppktartykuempunktem"/>
      </w:pPr>
      <w:r w:rsidRPr="00217C6F">
        <w:t xml:space="preserve">– uwzględniając </w:t>
      </w:r>
      <w:r w:rsidRPr="004C4683">
        <w:t>konieczność</w:t>
      </w:r>
      <w:r w:rsidRPr="00217C6F">
        <w:t xml:space="preserve"> realizacji celów określonych w rządowych programach poręczeniowo-gwarancyjnych oraz efektywnego i skutecznego wykorzystania poszczególnych rodzajów pomocy, a także zapewnienia przejrzystości udzielania tej pomocy i jej zgodności z rynkiem wewnętrznym.”;</w:t>
      </w:r>
    </w:p>
    <w:p w14:paraId="126471FF" w14:textId="0EFAC135" w:rsidR="00854611" w:rsidRDefault="004F29B7" w:rsidP="00F428FE">
      <w:pPr>
        <w:pStyle w:val="PKTpunkt"/>
      </w:pPr>
      <w:r>
        <w:t>18</w:t>
      </w:r>
      <w:r w:rsidR="00B24025">
        <w:t>)</w:t>
      </w:r>
      <w:r w:rsidR="00B24025">
        <w:tab/>
      </w:r>
      <w:r w:rsidR="00854611">
        <w:t xml:space="preserve">w art. 34b </w:t>
      </w:r>
      <w:r w:rsidR="0028258F">
        <w:t>wyrazy</w:t>
      </w:r>
      <w:r w:rsidR="00854611">
        <w:t xml:space="preserve"> </w:t>
      </w:r>
      <w:r w:rsidR="00F428FE" w:rsidRPr="00A92BE5">
        <w:t>„</w:t>
      </w:r>
      <w:r w:rsidR="0028258F">
        <w:t xml:space="preserve">poręczenia i </w:t>
      </w:r>
      <w:r w:rsidR="00854611">
        <w:t>gwarancji</w:t>
      </w:r>
      <w:r w:rsidR="00F428FE" w:rsidRPr="000D2986">
        <w:t>”</w:t>
      </w:r>
      <w:r w:rsidR="00854611">
        <w:t xml:space="preserve"> </w:t>
      </w:r>
      <w:r w:rsidR="0028258F">
        <w:t xml:space="preserve">zastępuje się wyrazami </w:t>
      </w:r>
      <w:r w:rsidR="00F428FE" w:rsidRPr="00A92BE5">
        <w:t>„</w:t>
      </w:r>
      <w:r w:rsidR="0028258F">
        <w:t xml:space="preserve">poręczeń lub gwarancji </w:t>
      </w:r>
      <w:r w:rsidR="00854611">
        <w:t>Banku Gospodarstwa Krajowego</w:t>
      </w:r>
      <w:r w:rsidR="00F428FE" w:rsidRPr="000D2986">
        <w:t>”</w:t>
      </w:r>
      <w:r w:rsidR="00854611">
        <w:t>;</w:t>
      </w:r>
    </w:p>
    <w:p w14:paraId="1136B100" w14:textId="44D2C686" w:rsidR="00E43CBA" w:rsidRDefault="004F29B7" w:rsidP="00F428FE">
      <w:pPr>
        <w:pStyle w:val="PKTpunkt"/>
      </w:pPr>
      <w:r>
        <w:t>19</w:t>
      </w:r>
      <w:r w:rsidR="00B24025">
        <w:t>)</w:t>
      </w:r>
      <w:r w:rsidR="00B24025">
        <w:tab/>
      </w:r>
      <w:r w:rsidR="00854611">
        <w:t>w art. 34c</w:t>
      </w:r>
      <w:r w:rsidR="00E43CBA">
        <w:t xml:space="preserve"> w:</w:t>
      </w:r>
    </w:p>
    <w:p w14:paraId="636613AB" w14:textId="02B9964A" w:rsidR="00E43CBA" w:rsidRDefault="00E43CBA" w:rsidP="00583D88">
      <w:pPr>
        <w:pStyle w:val="LITlitera"/>
      </w:pPr>
      <w:r>
        <w:t>a)</w:t>
      </w:r>
      <w:r w:rsidR="006E38BA">
        <w:tab/>
      </w:r>
      <w:r w:rsidR="00854611">
        <w:t>pkt 1</w:t>
      </w:r>
      <w:r w:rsidR="005B1F56">
        <w:t xml:space="preserve"> </w:t>
      </w:r>
      <w:r w:rsidR="0028258F">
        <w:t>wyrazy</w:t>
      </w:r>
      <w:r w:rsidR="005B1F56">
        <w:t xml:space="preserve"> </w:t>
      </w:r>
      <w:r w:rsidR="001E619B" w:rsidRPr="00DB32ED">
        <w:t>„</w:t>
      </w:r>
      <w:r w:rsidR="0028258F">
        <w:t xml:space="preserve">poręczeń i </w:t>
      </w:r>
      <w:r w:rsidR="005B1F56">
        <w:t>gwarancji</w:t>
      </w:r>
      <w:r w:rsidR="00F428FE" w:rsidRPr="000D2986">
        <w:t>”</w:t>
      </w:r>
      <w:r w:rsidR="005B1F56">
        <w:t xml:space="preserve"> </w:t>
      </w:r>
      <w:r w:rsidR="0028258F">
        <w:t>zastępuje się wyrazami</w:t>
      </w:r>
      <w:r w:rsidR="005B1F56">
        <w:t xml:space="preserve"> </w:t>
      </w:r>
      <w:r w:rsidR="001E619B" w:rsidRPr="00DB32ED">
        <w:t>„</w:t>
      </w:r>
      <w:r w:rsidR="0028258F">
        <w:t xml:space="preserve">poręczeń lub gwarancji </w:t>
      </w:r>
      <w:r w:rsidR="005B1F56">
        <w:t>Banku Gospodarstwa Krajowego</w:t>
      </w:r>
      <w:r w:rsidR="00F428FE" w:rsidRPr="000D2986">
        <w:t>”</w:t>
      </w:r>
      <w:r>
        <w:t>,</w:t>
      </w:r>
    </w:p>
    <w:p w14:paraId="3E2FB4FA" w14:textId="0D3DF6F1" w:rsidR="005B1F56" w:rsidRPr="003C593E" w:rsidRDefault="00E43CBA" w:rsidP="00583D88">
      <w:pPr>
        <w:pStyle w:val="LITlitera"/>
      </w:pPr>
      <w:r>
        <w:t>b)</w:t>
      </w:r>
      <w:r w:rsidR="006E38BA">
        <w:tab/>
      </w:r>
      <w:r w:rsidRPr="00E43CBA">
        <w:t>pkt 2 wyrazy „poręczeń i gwarancji” zastępuje się wyrazami „poręczeń lub gwarancji Banku Gospodarstwa Krajowego”;</w:t>
      </w:r>
    </w:p>
    <w:p w14:paraId="413BEC2E" w14:textId="6516EC54" w:rsidR="007E0757" w:rsidRDefault="004F29B7" w:rsidP="007E0757">
      <w:pPr>
        <w:pStyle w:val="PKTpunkt"/>
      </w:pPr>
      <w:r>
        <w:t>20</w:t>
      </w:r>
      <w:r w:rsidR="007E0757">
        <w:t>)</w:t>
      </w:r>
      <w:r w:rsidR="007E0757">
        <w:tab/>
      </w:r>
      <w:r w:rsidR="007E0757" w:rsidRPr="00227DDE">
        <w:t xml:space="preserve">art. </w:t>
      </w:r>
      <w:r w:rsidR="007E0757">
        <w:t>34ca</w:t>
      </w:r>
      <w:r w:rsidR="00B56B71">
        <w:t xml:space="preserve"> otrzymuje brzmienie</w:t>
      </w:r>
      <w:r w:rsidR="007E0757">
        <w:t>:</w:t>
      </w:r>
    </w:p>
    <w:p w14:paraId="6793D2DC" w14:textId="7C11DC0A" w:rsidR="007E0757" w:rsidRPr="00161BB8" w:rsidRDefault="007E0757" w:rsidP="00DD2F43">
      <w:pPr>
        <w:pStyle w:val="ZARTzmartartykuempunktem"/>
      </w:pPr>
      <w:r w:rsidRPr="000D2986">
        <w:t>„</w:t>
      </w:r>
      <w:r w:rsidR="00B56B71">
        <w:t>Art. 34ca.</w:t>
      </w:r>
      <w:r w:rsidR="00AF18F8">
        <w:t xml:space="preserve"> </w:t>
      </w:r>
      <w:r>
        <w:t>1</w:t>
      </w:r>
      <w:r w:rsidRPr="00161BB8">
        <w:t>.</w:t>
      </w:r>
      <w:r w:rsidR="0075138E">
        <w:t xml:space="preserve"> </w:t>
      </w:r>
      <w:r w:rsidRPr="00161BB8">
        <w:t xml:space="preserve">Bank </w:t>
      </w:r>
      <w:r w:rsidRPr="00BA0705">
        <w:t>Gospodarstwa</w:t>
      </w:r>
      <w:r w:rsidRPr="00161BB8">
        <w:t xml:space="preserve"> Krajowego</w:t>
      </w:r>
      <w:r>
        <w:t xml:space="preserve"> w zakresie poręczeń </w:t>
      </w:r>
      <w:r w:rsidR="0028258F">
        <w:t xml:space="preserve">lub </w:t>
      </w:r>
      <w:r>
        <w:t>gwarancji</w:t>
      </w:r>
      <w:r w:rsidR="002346B6">
        <w:t xml:space="preserve"> </w:t>
      </w:r>
      <w:r w:rsidR="005B1F56" w:rsidRPr="006714B1">
        <w:t>Banku</w:t>
      </w:r>
      <w:r w:rsidR="005B1F56">
        <w:t xml:space="preserve"> Gospodarstwa Krajowego</w:t>
      </w:r>
      <w:r w:rsidRPr="00161BB8">
        <w:t>:</w:t>
      </w:r>
    </w:p>
    <w:p w14:paraId="2D0D3264" w14:textId="38B255CA" w:rsidR="007E0757" w:rsidRDefault="007E0757" w:rsidP="00DD2F43">
      <w:pPr>
        <w:pStyle w:val="ZPKTzmpktartykuempunktem"/>
      </w:pPr>
      <w:r>
        <w:t>1)</w:t>
      </w:r>
      <w:r>
        <w:tab/>
        <w:t>u</w:t>
      </w:r>
      <w:r w:rsidRPr="005B2C39">
        <w:t xml:space="preserve">szczegóławia na poziomie operacyjnym warunki </w:t>
      </w:r>
      <w:r>
        <w:t xml:space="preserve">i tryb </w:t>
      </w:r>
      <w:r w:rsidRPr="005B2C39">
        <w:t>udziel</w:t>
      </w:r>
      <w:r w:rsidR="00CC5A82">
        <w:t>a</w:t>
      </w:r>
      <w:r w:rsidRPr="005B2C39">
        <w:t>nia poręczeń</w:t>
      </w:r>
      <w:r>
        <w:t xml:space="preserve"> </w:t>
      </w:r>
      <w:r w:rsidR="0028258F">
        <w:t>lub</w:t>
      </w:r>
      <w:r w:rsidR="00555723">
        <w:t xml:space="preserve"> </w:t>
      </w:r>
      <w:r w:rsidRPr="005B2C39">
        <w:t>gwarancji, zawarte w umowie, o której</w:t>
      </w:r>
      <w:r>
        <w:t xml:space="preserve"> </w:t>
      </w:r>
      <w:r w:rsidRPr="005B2C39">
        <w:t>mowa w art. 34c;</w:t>
      </w:r>
      <w:r>
        <w:t xml:space="preserve"> </w:t>
      </w:r>
    </w:p>
    <w:p w14:paraId="6E52F274" w14:textId="77777777" w:rsidR="007E0757" w:rsidRPr="00161BB8" w:rsidRDefault="007E0757" w:rsidP="00DD2F43">
      <w:pPr>
        <w:pStyle w:val="ZPKTzmpktartykuempunktem"/>
      </w:pPr>
      <w:r w:rsidRPr="00161BB8">
        <w:t>2)</w:t>
      </w:r>
      <w:r w:rsidRPr="00161BB8">
        <w:tab/>
      </w:r>
      <w:r>
        <w:t xml:space="preserve">określa </w:t>
      </w:r>
      <w:r w:rsidRPr="00161BB8">
        <w:t>wz</w:t>
      </w:r>
      <w:r>
        <w:t xml:space="preserve">ór </w:t>
      </w:r>
      <w:r w:rsidRPr="00161BB8">
        <w:t xml:space="preserve">wniosku o udzielenie poręczenia oraz </w:t>
      </w:r>
      <w:r>
        <w:t xml:space="preserve">wzór </w:t>
      </w:r>
      <w:r w:rsidRPr="00161BB8">
        <w:t>wniosku o udzielenie gwarancji;</w:t>
      </w:r>
    </w:p>
    <w:p w14:paraId="5067E5AA" w14:textId="77777777" w:rsidR="00B936F8" w:rsidRDefault="007E0757" w:rsidP="00DD2F43">
      <w:pPr>
        <w:pStyle w:val="ZPKTzmpktartykuempunktem"/>
      </w:pPr>
      <w:r w:rsidRPr="00161BB8">
        <w:t>3)</w:t>
      </w:r>
      <w:r w:rsidRPr="00161BB8">
        <w:tab/>
      </w:r>
      <w:r>
        <w:t xml:space="preserve">określa </w:t>
      </w:r>
      <w:r w:rsidRPr="00161BB8">
        <w:t>wz</w:t>
      </w:r>
      <w:r>
        <w:t>ó</w:t>
      </w:r>
      <w:r w:rsidRPr="00161BB8">
        <w:t>r um</w:t>
      </w:r>
      <w:r>
        <w:t>owy</w:t>
      </w:r>
      <w:r w:rsidRPr="00161BB8">
        <w:t xml:space="preserve"> poręczenia oraz </w:t>
      </w:r>
      <w:r>
        <w:t xml:space="preserve">wzór umowy </w:t>
      </w:r>
      <w:r w:rsidRPr="00161BB8">
        <w:t>gwarancji.</w:t>
      </w:r>
      <w:bookmarkStart w:id="13" w:name="_Hlk191390476"/>
    </w:p>
    <w:p w14:paraId="72D2164D" w14:textId="79BD44DC" w:rsidR="00994ED5" w:rsidRDefault="00B936F8" w:rsidP="00987B3C">
      <w:pPr>
        <w:pStyle w:val="ZUSTzmustartykuempunktem"/>
      </w:pPr>
      <w:r>
        <w:lastRenderedPageBreak/>
        <w:t xml:space="preserve">2. </w:t>
      </w:r>
      <w:r w:rsidRPr="00B936F8">
        <w:t>Do czynności związanych z</w:t>
      </w:r>
      <w:r w:rsidR="005747EA">
        <w:t xml:space="preserve"> </w:t>
      </w:r>
      <w:r w:rsidRPr="00B936F8">
        <w:t xml:space="preserve">udzielaniem poręczeń </w:t>
      </w:r>
      <w:r w:rsidRPr="00B51399">
        <w:t xml:space="preserve">lub </w:t>
      </w:r>
      <w:r w:rsidRPr="00B936F8">
        <w:t>gwarancji Banku Gospodarstwa Krajowego nie stosuje się przepisów ustawy z</w:t>
      </w:r>
      <w:r w:rsidR="005747EA">
        <w:t xml:space="preserve"> </w:t>
      </w:r>
      <w:r w:rsidRPr="00B936F8">
        <w:t>dnia 30 maja 2014 r. o</w:t>
      </w:r>
      <w:r w:rsidR="005747EA">
        <w:t xml:space="preserve"> </w:t>
      </w:r>
      <w:r w:rsidRPr="00B936F8">
        <w:t>prawach konsumenta (Dz.</w:t>
      </w:r>
      <w:r w:rsidR="00D44B63">
        <w:t xml:space="preserve"> </w:t>
      </w:r>
      <w:r w:rsidRPr="00B936F8">
        <w:t>U. z</w:t>
      </w:r>
      <w:r w:rsidR="005747EA">
        <w:t xml:space="preserve"> </w:t>
      </w:r>
      <w:r w:rsidR="006714B1">
        <w:t>2</w:t>
      </w:r>
      <w:r w:rsidR="006714B1" w:rsidRPr="006714B1">
        <w:t>024 r.</w:t>
      </w:r>
      <w:r w:rsidR="006714B1">
        <w:t xml:space="preserve"> </w:t>
      </w:r>
      <w:r w:rsidR="006714B1" w:rsidRPr="006714B1">
        <w:t>poz. 1796</w:t>
      </w:r>
      <w:r w:rsidR="006714B1">
        <w:t xml:space="preserve"> oraz </w:t>
      </w:r>
      <w:r w:rsidR="006714B1" w:rsidRPr="006714B1">
        <w:t>z 2025</w:t>
      </w:r>
      <w:r w:rsidR="006714B1">
        <w:t xml:space="preserve"> </w:t>
      </w:r>
      <w:r w:rsidR="006714B1" w:rsidRPr="006714B1">
        <w:t>r. poz. 1172</w:t>
      </w:r>
      <w:r w:rsidRPr="00B936F8">
        <w:t>) oraz przepisów art. 385</w:t>
      </w:r>
      <w:r w:rsidRPr="006714B1">
        <w:rPr>
          <w:rStyle w:val="IGindeksgrny"/>
        </w:rPr>
        <w:t>1</w:t>
      </w:r>
      <w:r w:rsidR="00994ED5">
        <w:rPr>
          <w:rFonts w:cs="Times"/>
        </w:rPr>
        <w:t>–</w:t>
      </w:r>
      <w:r w:rsidRPr="00B936F8">
        <w:t>385</w:t>
      </w:r>
      <w:r w:rsidRPr="006714B1">
        <w:rPr>
          <w:rStyle w:val="IGindeksgrny"/>
        </w:rPr>
        <w:t>5</w:t>
      </w:r>
      <w:r w:rsidR="004629EB">
        <w:t xml:space="preserve"> oraz </w:t>
      </w:r>
      <w:r w:rsidRPr="00B936F8">
        <w:t>art. 556</w:t>
      </w:r>
      <w:r w:rsidRPr="006714B1">
        <w:rPr>
          <w:rStyle w:val="IGindeksgrny"/>
        </w:rPr>
        <w:t>1</w:t>
      </w:r>
      <w:r w:rsidR="00994ED5">
        <w:rPr>
          <w:rFonts w:cs="Times"/>
        </w:rPr>
        <w:t>–</w:t>
      </w:r>
      <w:r w:rsidRPr="00B936F8">
        <w:t>556</w:t>
      </w:r>
      <w:r w:rsidRPr="006714B1">
        <w:rPr>
          <w:rStyle w:val="IGindeksgrny"/>
        </w:rPr>
        <w:t>5</w:t>
      </w:r>
      <w:r w:rsidRPr="00B936F8">
        <w:t xml:space="preserve"> ustawy z</w:t>
      </w:r>
      <w:r w:rsidR="005747EA">
        <w:t xml:space="preserve"> </w:t>
      </w:r>
      <w:r w:rsidRPr="00B936F8">
        <w:t xml:space="preserve">dnia 23 kwietnia 1964 r. </w:t>
      </w:r>
      <w:r w:rsidR="00994ED5">
        <w:rPr>
          <w:rFonts w:cs="Times"/>
        </w:rPr>
        <w:t>–</w:t>
      </w:r>
      <w:r w:rsidRPr="00B936F8">
        <w:t xml:space="preserve"> Kodeks cywilny (Dz.</w:t>
      </w:r>
      <w:r w:rsidR="003C1F8B">
        <w:t xml:space="preserve"> </w:t>
      </w:r>
      <w:r w:rsidRPr="00B936F8">
        <w:t>U. z</w:t>
      </w:r>
      <w:r w:rsidR="005747EA">
        <w:t xml:space="preserve"> </w:t>
      </w:r>
      <w:r w:rsidR="006714B1" w:rsidRPr="006714B1">
        <w:t>202</w:t>
      </w:r>
      <w:r w:rsidR="002A631F">
        <w:t>6</w:t>
      </w:r>
      <w:r w:rsidR="006714B1" w:rsidRPr="006714B1">
        <w:t xml:space="preserve"> r.</w:t>
      </w:r>
      <w:r w:rsidR="006714B1">
        <w:t xml:space="preserve"> </w:t>
      </w:r>
      <w:r w:rsidR="006714B1" w:rsidRPr="006714B1">
        <w:t xml:space="preserve">poz. </w:t>
      </w:r>
      <w:r w:rsidR="003B3D90">
        <w:t>7</w:t>
      </w:r>
      <w:r w:rsidR="002A631F">
        <w:t>95</w:t>
      </w:r>
      <w:r w:rsidRPr="00B936F8">
        <w:t>).</w:t>
      </w:r>
      <w:bookmarkEnd w:id="13"/>
    </w:p>
    <w:p w14:paraId="0FB635E4" w14:textId="2071ABC3" w:rsidR="00A661C8" w:rsidRPr="003C3008" w:rsidRDefault="00A661C8" w:rsidP="00987B3C">
      <w:pPr>
        <w:pStyle w:val="ZUSTzmustartykuempunktem"/>
      </w:pPr>
      <w:r>
        <w:t>3.</w:t>
      </w:r>
      <w:r w:rsidR="0075138E">
        <w:t xml:space="preserve"> </w:t>
      </w:r>
      <w:r w:rsidRPr="00A661C8">
        <w:t>Bank Gospodarstwa Krajowego może powierzyć dochodzenie roszczeń</w:t>
      </w:r>
      <w:r>
        <w:t xml:space="preserve"> </w:t>
      </w:r>
      <w:r w:rsidRPr="00A661C8">
        <w:t xml:space="preserve">związanych z poręczeniami </w:t>
      </w:r>
      <w:r w:rsidR="0028258F">
        <w:t>lub</w:t>
      </w:r>
      <w:r w:rsidR="0028258F" w:rsidRPr="00A661C8">
        <w:t xml:space="preserve"> </w:t>
      </w:r>
      <w:r w:rsidRPr="00A661C8">
        <w:t>gwarancjami</w:t>
      </w:r>
      <w:r w:rsidR="005B1F56">
        <w:t xml:space="preserve"> Banku Gospodarstwa Krajowego</w:t>
      </w:r>
      <w:r w:rsidRPr="00A661C8">
        <w:t xml:space="preserve"> bankowi lub instytucji finansowej</w:t>
      </w:r>
      <w:r w:rsidR="00BB6D97">
        <w:t>, przy czym w</w:t>
      </w:r>
      <w:r w:rsidRPr="00A661C8">
        <w:t>ykonywanie przez bank lub</w:t>
      </w:r>
      <w:r>
        <w:t xml:space="preserve"> </w:t>
      </w:r>
      <w:r w:rsidRPr="00A661C8">
        <w:t xml:space="preserve">instytucję finansową </w:t>
      </w:r>
      <w:r w:rsidR="00BB6D97">
        <w:t xml:space="preserve">tych </w:t>
      </w:r>
      <w:r w:rsidRPr="00A661C8">
        <w:t>czynności nie</w:t>
      </w:r>
      <w:r>
        <w:t xml:space="preserve"> </w:t>
      </w:r>
      <w:r w:rsidRPr="00A661C8">
        <w:t>wymaga zmiany statutu ani innego aktu stanowiącego podstawę działalności tych</w:t>
      </w:r>
      <w:r>
        <w:t xml:space="preserve"> </w:t>
      </w:r>
      <w:r w:rsidRPr="00A661C8">
        <w:t>podmiotów</w:t>
      </w:r>
      <w:r>
        <w:t>.</w:t>
      </w:r>
    </w:p>
    <w:p w14:paraId="5269E24B" w14:textId="182B97D1" w:rsidR="00BB6D97" w:rsidRDefault="007E0757" w:rsidP="00987B3C">
      <w:pPr>
        <w:pStyle w:val="ZUSTzmustartykuempunktem"/>
      </w:pPr>
      <w:r>
        <w:t>4.</w:t>
      </w:r>
      <w:r w:rsidR="0075138E">
        <w:t xml:space="preserve"> </w:t>
      </w:r>
      <w:r w:rsidRPr="00227DDE">
        <w:t xml:space="preserve">Podmioty, o </w:t>
      </w:r>
      <w:r w:rsidRPr="00C022E1">
        <w:t>których</w:t>
      </w:r>
      <w:r w:rsidRPr="00227DDE">
        <w:t xml:space="preserve"> mowa w ust. 3, mogą wykonywać czynności </w:t>
      </w:r>
      <w:r w:rsidR="002A028B">
        <w:t>w zakresie</w:t>
      </w:r>
      <w:r w:rsidRPr="00227DDE">
        <w:t xml:space="preserve"> </w:t>
      </w:r>
      <w:r w:rsidR="002A028B" w:rsidRPr="00227DDE">
        <w:t>dochodzen</w:t>
      </w:r>
      <w:r w:rsidR="002A028B">
        <w:t>ia</w:t>
      </w:r>
      <w:r w:rsidR="002A028B" w:rsidRPr="00227DDE">
        <w:t xml:space="preserve"> </w:t>
      </w:r>
      <w:r w:rsidRPr="00227DDE">
        <w:t>roszczeń</w:t>
      </w:r>
      <w:r w:rsidR="00F16A91" w:rsidRPr="00F16A91">
        <w:t xml:space="preserve"> </w:t>
      </w:r>
      <w:r w:rsidR="00F16A91" w:rsidRPr="00A661C8">
        <w:t xml:space="preserve">związanych z poręczeniami </w:t>
      </w:r>
      <w:r w:rsidR="00F16A91">
        <w:t>lub</w:t>
      </w:r>
      <w:r w:rsidR="00F16A91" w:rsidRPr="00A661C8">
        <w:t xml:space="preserve"> gwarancjami</w:t>
      </w:r>
      <w:r w:rsidR="00F16A91">
        <w:t xml:space="preserve"> Banku Gospodarstwa Krajowego</w:t>
      </w:r>
      <w:r w:rsidR="00BB6D97">
        <w:t>:</w:t>
      </w:r>
    </w:p>
    <w:p w14:paraId="1E55A530" w14:textId="543361A5" w:rsidR="00BB6D97" w:rsidRDefault="00BB6D97" w:rsidP="00DD2F43">
      <w:pPr>
        <w:pStyle w:val="ZPKTzmpktartykuempunktem"/>
      </w:pPr>
      <w:r>
        <w:t>1)</w:t>
      </w:r>
      <w:r>
        <w:tab/>
      </w:r>
      <w:r w:rsidR="007E0757" w:rsidRPr="00227DDE">
        <w:t xml:space="preserve">samodzielnie, w tym udzielając pełnomocnictwa procesowego do </w:t>
      </w:r>
      <w:r w:rsidR="005B1F56">
        <w:t xml:space="preserve">ich </w:t>
      </w:r>
      <w:r w:rsidR="007E0757" w:rsidRPr="00227DDE">
        <w:t>dochodzenia w imieniu Banku Gospodarstwa Krajowego swoim pracownikom, radcom prawnym, adwokatom</w:t>
      </w:r>
      <w:r>
        <w:t>,</w:t>
      </w:r>
      <w:r w:rsidR="007E0757" w:rsidRPr="00227DDE">
        <w:t xml:space="preserve"> lub </w:t>
      </w:r>
    </w:p>
    <w:p w14:paraId="2942E18A" w14:textId="77777777" w:rsidR="00B936F8" w:rsidRDefault="00BB6D97" w:rsidP="00DD2F43">
      <w:pPr>
        <w:pStyle w:val="ZPKTzmpktartykuempunktem"/>
      </w:pPr>
      <w:r>
        <w:t>2)</w:t>
      </w:r>
      <w:r>
        <w:tab/>
      </w:r>
      <w:r w:rsidR="007E0757" w:rsidRPr="00227DDE">
        <w:t xml:space="preserve">za zgodą Banku Gospodarstwa Krajowego, </w:t>
      </w:r>
      <w:r w:rsidR="007E0757">
        <w:t xml:space="preserve">mogą </w:t>
      </w:r>
      <w:r w:rsidR="007E0757" w:rsidRPr="00227DDE">
        <w:t>powierzyć ic</w:t>
      </w:r>
      <w:r w:rsidR="007E0757">
        <w:t>h wykonywanie innemu podmiotowi.</w:t>
      </w:r>
    </w:p>
    <w:p w14:paraId="0C800D77" w14:textId="2C91FA9B" w:rsidR="00B936F8" w:rsidRPr="00B936F8" w:rsidRDefault="00B936F8" w:rsidP="00987B3C">
      <w:pPr>
        <w:pStyle w:val="ZUSTzmustartykuempunktem"/>
      </w:pPr>
      <w:bookmarkStart w:id="14" w:name="_Hlk216966471"/>
      <w:r>
        <w:t>5. Roszczenia</w:t>
      </w:r>
      <w:r w:rsidRPr="00F16A91">
        <w:t xml:space="preserve"> </w:t>
      </w:r>
      <w:r>
        <w:t xml:space="preserve">Banku Gospodarstwa Krajowego związane </w:t>
      </w:r>
      <w:r w:rsidR="0093240B">
        <w:t xml:space="preserve">z </w:t>
      </w:r>
      <w:r>
        <w:t>poręczeniami lub gwarancjami Banku Gospodarstwa Krajowego,</w:t>
      </w:r>
      <w:r w:rsidRPr="00B936F8">
        <w:t xml:space="preserve"> w</w:t>
      </w:r>
      <w:r w:rsidR="005747EA">
        <w:t xml:space="preserve"> </w:t>
      </w:r>
      <w:r w:rsidRPr="00B936F8">
        <w:t>tym roszczenie o</w:t>
      </w:r>
      <w:r w:rsidR="005747EA">
        <w:t xml:space="preserve"> </w:t>
      </w:r>
      <w:r w:rsidRPr="00B936F8">
        <w:t>zwrot kwot z</w:t>
      </w:r>
      <w:r w:rsidR="005747EA">
        <w:t xml:space="preserve"> </w:t>
      </w:r>
      <w:r w:rsidRPr="00B936F8">
        <w:t xml:space="preserve">tytułu wypłaty poręczenia lub gwarancji przysługujące Bankowi Gospodarstwa Krajowego wobec podmiotu, za </w:t>
      </w:r>
      <w:r w:rsidR="002C3066" w:rsidRPr="002C3066">
        <w:t xml:space="preserve">którego </w:t>
      </w:r>
      <w:r w:rsidRPr="00B936F8">
        <w:t>zobowiązanie udzielono poręczenia lub gwarancji, przedawniają się z</w:t>
      </w:r>
      <w:r w:rsidR="005747EA">
        <w:t xml:space="preserve"> </w:t>
      </w:r>
      <w:r w:rsidRPr="00B936F8">
        <w:t xml:space="preserve">upływem sześciu lat </w:t>
      </w:r>
      <w:bookmarkStart w:id="15" w:name="_Hlk231212583"/>
      <w:r w:rsidRPr="00B936F8">
        <w:t>od dnia wypłaty poręczenia lub gwarancji</w:t>
      </w:r>
      <w:bookmarkEnd w:id="15"/>
      <w:r w:rsidRPr="00B936F8">
        <w:t>.</w:t>
      </w:r>
    </w:p>
    <w:p w14:paraId="55B685E0" w14:textId="5D15052A" w:rsidR="00311756" w:rsidRDefault="00B911FC" w:rsidP="00987B3C">
      <w:pPr>
        <w:pStyle w:val="ZUSTzmustartykuempunktem"/>
      </w:pPr>
      <w:r>
        <w:t>6.</w:t>
      </w:r>
      <w:r w:rsidR="0075138E">
        <w:t xml:space="preserve"> </w:t>
      </w:r>
      <w:r>
        <w:t>W przypadku stwierdzenia przez B</w:t>
      </w:r>
      <w:r w:rsidR="00367232">
        <w:t xml:space="preserve">ank </w:t>
      </w:r>
      <w:r>
        <w:t>G</w:t>
      </w:r>
      <w:r w:rsidR="00367232">
        <w:t xml:space="preserve">ospodarstwa </w:t>
      </w:r>
      <w:r>
        <w:t>K</w:t>
      </w:r>
      <w:r w:rsidR="00367232">
        <w:t>rajowego</w:t>
      </w:r>
      <w:r>
        <w:t xml:space="preserve">, że pomoc, o której mowa w art. 34a ust. 2, została udzielona </w:t>
      </w:r>
      <w:r w:rsidR="0037031C" w:rsidRPr="0037031C">
        <w:t xml:space="preserve">z naruszeniem art. 108 ust. 3 Traktatu o </w:t>
      </w:r>
      <w:r w:rsidR="00C81D79">
        <w:t>f</w:t>
      </w:r>
      <w:r w:rsidR="0037031C" w:rsidRPr="0037031C">
        <w:t>unkcjonowaniu Unii Europejskiej</w:t>
      </w:r>
      <w:r>
        <w:t>, B</w:t>
      </w:r>
      <w:r w:rsidR="00367232">
        <w:t xml:space="preserve">ank </w:t>
      </w:r>
      <w:r>
        <w:t>G</w:t>
      </w:r>
      <w:r w:rsidR="00367232">
        <w:t xml:space="preserve">ospodarstwa </w:t>
      </w:r>
      <w:r>
        <w:t>K</w:t>
      </w:r>
      <w:r w:rsidR="00367232">
        <w:t>rajowego</w:t>
      </w:r>
      <w:r>
        <w:t xml:space="preserve"> dochodzi od podmiotu, któremu taka pomoc została udzielona, zwrotu kwoty stanowiącej równowartość tej pomocy</w:t>
      </w:r>
      <w:r w:rsidR="001A2E87">
        <w:t xml:space="preserve"> w zakresie w jakim pomoc ta stanowi pomoc </w:t>
      </w:r>
      <w:r w:rsidR="001771BE">
        <w:t xml:space="preserve">udzieloną </w:t>
      </w:r>
      <w:r w:rsidR="0037031C" w:rsidRPr="0037031C">
        <w:t xml:space="preserve">z naruszeniem </w:t>
      </w:r>
      <w:r w:rsidR="00335F95">
        <w:t>tego artykułu</w:t>
      </w:r>
      <w:r w:rsidR="001A2E87">
        <w:t>,</w:t>
      </w:r>
      <w:r>
        <w:t xml:space="preserve"> wraz z odsetkami </w:t>
      </w:r>
      <w:r w:rsidR="002B52EB">
        <w:t xml:space="preserve">w wysokości określonej </w:t>
      </w:r>
      <w:r w:rsidR="00CB6EDE">
        <w:t xml:space="preserve">jak dla zaległości podatkowych liczonymi </w:t>
      </w:r>
      <w:r>
        <w:t>od dnia jej udzielenia</w:t>
      </w:r>
      <w:r w:rsidR="00EE72F8">
        <w:t>.</w:t>
      </w:r>
    </w:p>
    <w:p w14:paraId="4A7FC7D3" w14:textId="72B426F7" w:rsidR="007E0757" w:rsidRDefault="00311756" w:rsidP="00987B3C">
      <w:pPr>
        <w:pStyle w:val="ZUSTzmustartykuempunktem"/>
      </w:pPr>
      <w:r>
        <w:t>7.</w:t>
      </w:r>
      <w:r w:rsidR="00BB6D97">
        <w:t xml:space="preserve"> </w:t>
      </w:r>
      <w:r w:rsidR="00CB6EDE">
        <w:t>Roszczenie Banku Gospodarstwa Krajowego</w:t>
      </w:r>
      <w:r w:rsidR="002976F0">
        <w:t xml:space="preserve"> z tytułu </w:t>
      </w:r>
      <w:r w:rsidR="001771BE">
        <w:t>pomocy</w:t>
      </w:r>
      <w:r w:rsidR="00480854">
        <w:t>, o której mowa w art. 34a ust. 2,</w:t>
      </w:r>
      <w:r w:rsidR="001771BE">
        <w:t xml:space="preserve"> </w:t>
      </w:r>
      <w:r w:rsidR="002976F0">
        <w:t xml:space="preserve">udzielonej </w:t>
      </w:r>
      <w:r w:rsidR="0037031C" w:rsidRPr="0037031C">
        <w:t xml:space="preserve">z naruszeniem art. 108 ust. 3 Traktatu o </w:t>
      </w:r>
      <w:r w:rsidR="00C81D79">
        <w:t>f</w:t>
      </w:r>
      <w:r w:rsidR="0037031C" w:rsidRPr="0037031C">
        <w:t>unkcjonowaniu Unii Europejskiej</w:t>
      </w:r>
      <w:r w:rsidR="00CB6EDE">
        <w:t xml:space="preserve">, przedawnia się z upływem </w:t>
      </w:r>
      <w:r w:rsidR="002A631F">
        <w:t>dziesięciu</w:t>
      </w:r>
      <w:r w:rsidR="00CB6EDE">
        <w:t xml:space="preserve"> lat od dnia udzielenia</w:t>
      </w:r>
      <w:r w:rsidR="002976F0">
        <w:t xml:space="preserve"> tej</w:t>
      </w:r>
      <w:r w:rsidR="00CB6EDE">
        <w:t xml:space="preserve"> pomocy.</w:t>
      </w:r>
      <w:r w:rsidR="00367232" w:rsidRPr="000D2986">
        <w:t>”</w:t>
      </w:r>
      <w:r w:rsidR="007E0757">
        <w:t>;</w:t>
      </w:r>
    </w:p>
    <w:bookmarkEnd w:id="14"/>
    <w:p w14:paraId="30A5AB4E" w14:textId="3B7530B3" w:rsidR="005B1F56" w:rsidRDefault="005C0846" w:rsidP="00F428FE">
      <w:pPr>
        <w:pStyle w:val="PKTpunkt"/>
      </w:pPr>
      <w:r>
        <w:lastRenderedPageBreak/>
        <w:t>2</w:t>
      </w:r>
      <w:r w:rsidR="004F29B7">
        <w:t>1</w:t>
      </w:r>
      <w:r w:rsidR="005D6876">
        <w:t>)</w:t>
      </w:r>
      <w:r w:rsidR="005D6876">
        <w:tab/>
      </w:r>
      <w:r w:rsidR="005B1F56">
        <w:t>w art. 34d</w:t>
      </w:r>
      <w:r w:rsidR="00590426">
        <w:t xml:space="preserve"> w ust. 1</w:t>
      </w:r>
      <w:r w:rsidR="005B1F56">
        <w:t xml:space="preserve"> </w:t>
      </w:r>
      <w:bookmarkStart w:id="16" w:name="_Hlk195626698"/>
      <w:r w:rsidR="0028258F">
        <w:t>wyrazy</w:t>
      </w:r>
      <w:r w:rsidR="005B1F56">
        <w:t xml:space="preserve"> </w:t>
      </w:r>
      <w:r w:rsidR="00F428FE" w:rsidRPr="00DD06DB">
        <w:t>„</w:t>
      </w:r>
      <w:r w:rsidR="0028258F">
        <w:t xml:space="preserve">poręczeniach i </w:t>
      </w:r>
      <w:r w:rsidR="005B1F56">
        <w:t>gwarancjach</w:t>
      </w:r>
      <w:r w:rsidR="00F428FE" w:rsidRPr="000D2986">
        <w:t>”</w:t>
      </w:r>
      <w:r w:rsidR="005B1F56">
        <w:t xml:space="preserve"> </w:t>
      </w:r>
      <w:r w:rsidR="0028258F">
        <w:t>zastępuje się wyrazami</w:t>
      </w:r>
      <w:r w:rsidR="005B1F56">
        <w:t xml:space="preserve"> </w:t>
      </w:r>
      <w:r w:rsidR="00F428FE" w:rsidRPr="00DD06DB">
        <w:t>„</w:t>
      </w:r>
      <w:r w:rsidR="0028258F">
        <w:t xml:space="preserve">poręczeniach lub gwarancjach </w:t>
      </w:r>
      <w:bookmarkEnd w:id="16"/>
      <w:r w:rsidR="005B1F56">
        <w:t>Banku Gospodarstwa Krajowego</w:t>
      </w:r>
      <w:r w:rsidR="00F428FE" w:rsidRPr="000D2986">
        <w:t>”</w:t>
      </w:r>
      <w:r w:rsidR="005B1F56">
        <w:t>;</w:t>
      </w:r>
    </w:p>
    <w:p w14:paraId="0BA7AB48" w14:textId="2B8242CA" w:rsidR="005B1F56" w:rsidRDefault="004F29B7" w:rsidP="00F428FE">
      <w:pPr>
        <w:pStyle w:val="PKTpunkt"/>
      </w:pPr>
      <w:r>
        <w:t>22</w:t>
      </w:r>
      <w:r w:rsidR="005D6876">
        <w:t>)</w:t>
      </w:r>
      <w:r w:rsidR="005D6876">
        <w:tab/>
      </w:r>
      <w:r w:rsidR="005B1F56">
        <w:t xml:space="preserve">w art. </w:t>
      </w:r>
      <w:r w:rsidR="00590426">
        <w:t xml:space="preserve">34e </w:t>
      </w:r>
      <w:r w:rsidR="000674CD">
        <w:t xml:space="preserve">wyrazy </w:t>
      </w:r>
      <w:r w:rsidR="00F428FE" w:rsidRPr="00DD06DB">
        <w:t>„</w:t>
      </w:r>
      <w:r w:rsidR="000674CD">
        <w:t>programów rządowych</w:t>
      </w:r>
      <w:r w:rsidR="00F428FE" w:rsidRPr="000D2986">
        <w:t>”</w:t>
      </w:r>
      <w:r w:rsidR="000674CD">
        <w:t xml:space="preserve"> zastępuje się wyrazami </w:t>
      </w:r>
      <w:r w:rsidR="00F428FE" w:rsidRPr="00DD06DB">
        <w:t>„</w:t>
      </w:r>
      <w:r w:rsidR="000674CD">
        <w:t>rządowych programów poręczeniowo-gwarancyjnych</w:t>
      </w:r>
      <w:r w:rsidR="00F428FE" w:rsidRPr="000D2986">
        <w:t>”</w:t>
      </w:r>
      <w:r w:rsidR="000674CD">
        <w:t>;</w:t>
      </w:r>
    </w:p>
    <w:p w14:paraId="74E6FC7D" w14:textId="3F48FA21" w:rsidR="00C872BF" w:rsidRDefault="004F29B7" w:rsidP="00990A89">
      <w:pPr>
        <w:pStyle w:val="PKTpunkt"/>
      </w:pPr>
      <w:r>
        <w:t>23</w:t>
      </w:r>
      <w:r w:rsidR="00C872BF">
        <w:t>)</w:t>
      </w:r>
      <w:r w:rsidR="00C872BF">
        <w:tab/>
        <w:t>w art. 34f:</w:t>
      </w:r>
    </w:p>
    <w:p w14:paraId="124538CF" w14:textId="6CE21345" w:rsidR="00C872BF" w:rsidRDefault="00C872BF" w:rsidP="00CB13C5">
      <w:pPr>
        <w:pStyle w:val="LITlitera"/>
      </w:pPr>
      <w:r>
        <w:t>a)</w:t>
      </w:r>
      <w:r>
        <w:tab/>
        <w:t>ust. 1 otrzymuje brzmienie:</w:t>
      </w:r>
    </w:p>
    <w:p w14:paraId="23F656A1" w14:textId="380A25FE" w:rsidR="00C872BF" w:rsidRDefault="0078742C" w:rsidP="00990A89">
      <w:pPr>
        <w:pStyle w:val="ZLITUSTzmustliter"/>
      </w:pPr>
      <w:r w:rsidRPr="00DB32ED">
        <w:t>„</w:t>
      </w:r>
      <w:r w:rsidR="00C872BF">
        <w:t>1.</w:t>
      </w:r>
      <w:r w:rsidR="0075138E">
        <w:t xml:space="preserve"> </w:t>
      </w:r>
      <w:r w:rsidR="00C872BF">
        <w:t xml:space="preserve">Bank Gospodarstwa Krajowego, w porozumieniu z ministrem właściwym do spraw finansów publicznych, opracowuje roczny plan finansowy, odrębnie dla każdego </w:t>
      </w:r>
      <w:r w:rsidR="000674CD">
        <w:t xml:space="preserve">rządowego </w:t>
      </w:r>
      <w:r w:rsidR="00C872BF">
        <w:t xml:space="preserve">programu </w:t>
      </w:r>
      <w:r w:rsidR="000674CD">
        <w:t>poręczeniowo-gwarancyjnego</w:t>
      </w:r>
      <w:r w:rsidR="00C872BF">
        <w:t xml:space="preserve">, w terminie do dnia 30 września roku </w:t>
      </w:r>
      <w:bookmarkStart w:id="17" w:name="_Hlk166667489"/>
      <w:r w:rsidR="00C872BF">
        <w:t>poprzedzającego rok, którego dotyczy ten plan</w:t>
      </w:r>
      <w:bookmarkEnd w:id="17"/>
      <w:r w:rsidR="00C872BF">
        <w:t>.</w:t>
      </w:r>
      <w:r w:rsidRPr="00DB32ED">
        <w:t>”</w:t>
      </w:r>
      <w:r w:rsidR="00C872BF">
        <w:t>,</w:t>
      </w:r>
    </w:p>
    <w:p w14:paraId="085C2185" w14:textId="0DAFA683" w:rsidR="00C872BF" w:rsidRDefault="00C872BF" w:rsidP="00CB13C5">
      <w:pPr>
        <w:pStyle w:val="LITlitera"/>
      </w:pPr>
      <w:r>
        <w:t>b)</w:t>
      </w:r>
      <w:r>
        <w:tab/>
        <w:t>po ust. 1 dodaje się ust. 1a w brzmieniu:</w:t>
      </w:r>
    </w:p>
    <w:p w14:paraId="60E84CDD" w14:textId="23383D59" w:rsidR="000674CD" w:rsidRDefault="0078742C" w:rsidP="00990A89">
      <w:pPr>
        <w:pStyle w:val="ZLITUSTzmustliter"/>
      </w:pPr>
      <w:bookmarkStart w:id="18" w:name="_Hlk191306970"/>
      <w:r w:rsidRPr="00DB32ED">
        <w:t>„</w:t>
      </w:r>
      <w:bookmarkEnd w:id="18"/>
      <w:r w:rsidR="00C872BF">
        <w:t>1a.</w:t>
      </w:r>
      <w:r w:rsidR="0075138E">
        <w:t xml:space="preserve"> </w:t>
      </w:r>
      <w:r w:rsidR="00C872BF">
        <w:t xml:space="preserve">Minister właściwy do spraw finansów publicznych </w:t>
      </w:r>
      <w:r w:rsidR="00C872BF" w:rsidRPr="009B77B4">
        <w:t>zatwierdza p</w:t>
      </w:r>
      <w:r w:rsidR="00C872BF">
        <w:t>lan finansowy</w:t>
      </w:r>
      <w:r w:rsidR="000674CD">
        <w:t xml:space="preserve">, o którym mowa w ust. 1, </w:t>
      </w:r>
      <w:r w:rsidR="00C872BF">
        <w:t>w terminie do dnia 15 listopada roku poprzedzającego rok, którego dotyczy ten plan.</w:t>
      </w:r>
      <w:bookmarkStart w:id="19" w:name="_Hlk191391076"/>
      <w:r w:rsidRPr="00DB32ED">
        <w:t>”</w:t>
      </w:r>
      <w:bookmarkEnd w:id="19"/>
      <w:r w:rsidR="000674CD">
        <w:t>,</w:t>
      </w:r>
    </w:p>
    <w:p w14:paraId="24D488B4" w14:textId="422AEF7F" w:rsidR="000674CD" w:rsidRDefault="000674CD" w:rsidP="00F428FE">
      <w:pPr>
        <w:pStyle w:val="LITlitera"/>
      </w:pPr>
      <w:r>
        <w:t>c)</w:t>
      </w:r>
      <w:r w:rsidR="002C09FC">
        <w:tab/>
      </w:r>
      <w:r>
        <w:t>w ust. 2:</w:t>
      </w:r>
    </w:p>
    <w:p w14:paraId="092468C2" w14:textId="5418B39B" w:rsidR="000674CD" w:rsidRDefault="0075138E" w:rsidP="00F428FE">
      <w:pPr>
        <w:pStyle w:val="TIRtiret"/>
      </w:pPr>
      <w:r>
        <w:rPr>
          <w:rFonts w:cs="Times"/>
        </w:rPr>
        <w:t>–</w:t>
      </w:r>
      <w:r w:rsidR="0007146C">
        <w:tab/>
      </w:r>
      <w:r w:rsidR="000674CD">
        <w:t xml:space="preserve">w pkt 1 </w:t>
      </w:r>
      <w:r w:rsidR="0028258F">
        <w:t xml:space="preserve">wyrazy </w:t>
      </w:r>
      <w:r w:rsidR="0028258F" w:rsidRPr="00DD06DB">
        <w:t>„</w:t>
      </w:r>
      <w:r w:rsidR="0028258F">
        <w:t>poręcze</w:t>
      </w:r>
      <w:r w:rsidR="00EE22D0">
        <w:t>ń</w:t>
      </w:r>
      <w:r w:rsidR="0028258F">
        <w:t xml:space="preserve"> i gwarancj</w:t>
      </w:r>
      <w:r w:rsidR="00EE22D0">
        <w:t>i</w:t>
      </w:r>
      <w:r w:rsidR="0028258F" w:rsidRPr="000D2986">
        <w:t>”</w:t>
      </w:r>
      <w:r w:rsidR="0028258F">
        <w:t xml:space="preserve"> zastępuje się wyrazami </w:t>
      </w:r>
      <w:r w:rsidR="0028258F" w:rsidRPr="00DD06DB">
        <w:t>„</w:t>
      </w:r>
      <w:r w:rsidR="0028258F">
        <w:t>poręcze</w:t>
      </w:r>
      <w:r w:rsidR="00EE22D0">
        <w:t xml:space="preserve">ń </w:t>
      </w:r>
      <w:r w:rsidR="0028258F">
        <w:t>lub gwarancj</w:t>
      </w:r>
      <w:r w:rsidR="00EE22D0">
        <w:t>i</w:t>
      </w:r>
      <w:r w:rsidR="0028258F">
        <w:t xml:space="preserve"> </w:t>
      </w:r>
      <w:r w:rsidR="000674CD">
        <w:t>Banku Gospodarstwa Krajowego</w:t>
      </w:r>
      <w:r w:rsidR="00282728" w:rsidRPr="00DB32ED">
        <w:t>”</w:t>
      </w:r>
      <w:r w:rsidR="000674CD">
        <w:t>,</w:t>
      </w:r>
    </w:p>
    <w:p w14:paraId="60E62067" w14:textId="231BADB2" w:rsidR="003B28D4" w:rsidRDefault="003D1308" w:rsidP="00F428FE">
      <w:pPr>
        <w:pStyle w:val="TIRtiret"/>
      </w:pPr>
      <w:r w:rsidRPr="003D1308">
        <w:t>–</w:t>
      </w:r>
      <w:r w:rsidR="003B28D4">
        <w:tab/>
      </w:r>
      <w:r w:rsidR="003B28D4" w:rsidRPr="003B28D4">
        <w:t>w pkt 2 wyrazy „poręczeń i gwarancji” zastępuje się wyrazami „poręczeń lub gwarancji Banku Gospodarstwa Krajowego”,</w:t>
      </w:r>
    </w:p>
    <w:p w14:paraId="426D5F4E" w14:textId="6F78AD64" w:rsidR="000674CD" w:rsidRDefault="0075138E" w:rsidP="00F428FE">
      <w:pPr>
        <w:pStyle w:val="TIRtiret"/>
      </w:pPr>
      <w:r>
        <w:rPr>
          <w:rFonts w:cs="Times"/>
        </w:rPr>
        <w:t>–</w:t>
      </w:r>
      <w:r w:rsidR="0007146C">
        <w:tab/>
      </w:r>
      <w:r w:rsidR="000674CD">
        <w:t xml:space="preserve">w pkt 3 wyraz </w:t>
      </w:r>
      <w:r w:rsidR="00F428FE" w:rsidRPr="00DB32ED">
        <w:t>„</w:t>
      </w:r>
      <w:r w:rsidR="000674CD">
        <w:t>program</w:t>
      </w:r>
      <w:r w:rsidR="00282728" w:rsidRPr="00DB32ED">
        <w:t>”</w:t>
      </w:r>
      <w:r w:rsidR="000674CD">
        <w:t xml:space="preserve"> </w:t>
      </w:r>
      <w:r w:rsidR="003302BC">
        <w:t>zastępuje się</w:t>
      </w:r>
      <w:r w:rsidR="000674CD">
        <w:t xml:space="preserve"> wyraz</w:t>
      </w:r>
      <w:r w:rsidR="003302BC">
        <w:t>ami</w:t>
      </w:r>
      <w:r w:rsidR="000674CD">
        <w:t xml:space="preserve"> </w:t>
      </w:r>
      <w:r w:rsidR="00F428FE" w:rsidRPr="00DB32ED">
        <w:t>„</w:t>
      </w:r>
      <w:r w:rsidR="003302BC">
        <w:t>rządowy program poręczeniowo-gwarancyjny</w:t>
      </w:r>
      <w:r w:rsidR="00282728" w:rsidRPr="00DB32ED">
        <w:t>”</w:t>
      </w:r>
      <w:r w:rsidR="000674CD">
        <w:t>,</w:t>
      </w:r>
    </w:p>
    <w:p w14:paraId="40E4C3F7" w14:textId="47DCC5D0" w:rsidR="001646E9" w:rsidRDefault="0075138E" w:rsidP="00F428FE">
      <w:pPr>
        <w:pStyle w:val="TIRtiret"/>
      </w:pPr>
      <w:r>
        <w:rPr>
          <w:rFonts w:cs="Times"/>
        </w:rPr>
        <w:t>–</w:t>
      </w:r>
      <w:r w:rsidR="0007146C">
        <w:tab/>
      </w:r>
      <w:r w:rsidR="000674CD">
        <w:t xml:space="preserve">w pkt 4 </w:t>
      </w:r>
      <w:r w:rsidR="00EE22D0">
        <w:t xml:space="preserve">wyrazy </w:t>
      </w:r>
      <w:r w:rsidR="00EE22D0" w:rsidRPr="00DD06DB">
        <w:t>„</w:t>
      </w:r>
      <w:r w:rsidR="00EE22D0">
        <w:t>poręczeń i gwarancji</w:t>
      </w:r>
      <w:r w:rsidR="00EE22D0" w:rsidRPr="000D2986">
        <w:t>”</w:t>
      </w:r>
      <w:r w:rsidR="00EE22D0">
        <w:t xml:space="preserve"> zastępuje się wyrazami </w:t>
      </w:r>
      <w:r w:rsidR="00EE22D0" w:rsidRPr="00DD06DB">
        <w:t>„</w:t>
      </w:r>
      <w:r w:rsidR="00EE22D0">
        <w:t xml:space="preserve">poręczeń lub gwarancji </w:t>
      </w:r>
      <w:r w:rsidR="000674CD">
        <w:t>Banku Gospodarstwa Krajowego</w:t>
      </w:r>
      <w:r w:rsidR="00282728" w:rsidRPr="00DB32ED">
        <w:t>”</w:t>
      </w:r>
      <w:r w:rsidR="001646E9">
        <w:t>;</w:t>
      </w:r>
    </w:p>
    <w:p w14:paraId="4C06ADA3" w14:textId="6DB0870C" w:rsidR="004213C4" w:rsidRDefault="004F29B7" w:rsidP="00A0080D">
      <w:pPr>
        <w:pStyle w:val="PKTpunkt"/>
      </w:pPr>
      <w:r>
        <w:t>24</w:t>
      </w:r>
      <w:r w:rsidR="005D6876">
        <w:t>)</w:t>
      </w:r>
      <w:r w:rsidR="005D6876">
        <w:tab/>
      </w:r>
      <w:r w:rsidR="004213C4">
        <w:t>w art. 34g:</w:t>
      </w:r>
    </w:p>
    <w:p w14:paraId="7544D1F1" w14:textId="77E339A9" w:rsidR="00480854" w:rsidRDefault="00B52E96" w:rsidP="00B52E96">
      <w:pPr>
        <w:pStyle w:val="LITlitera"/>
      </w:pPr>
      <w:r>
        <w:t>a</w:t>
      </w:r>
      <w:r w:rsidR="004213C4">
        <w:t>)</w:t>
      </w:r>
      <w:r w:rsidR="00447F2C">
        <w:tab/>
      </w:r>
      <w:r w:rsidR="004213C4">
        <w:t xml:space="preserve">w </w:t>
      </w:r>
      <w:r w:rsidR="004213C4" w:rsidRPr="00282728">
        <w:t>ust</w:t>
      </w:r>
      <w:r w:rsidR="004213C4">
        <w:t>. 2 pkt 1</w:t>
      </w:r>
      <w:r w:rsidR="004213C4" w:rsidRPr="004213C4">
        <w:t xml:space="preserve"> </w:t>
      </w:r>
      <w:r w:rsidR="00480854">
        <w:t>otrzymuje brzmienie:</w:t>
      </w:r>
    </w:p>
    <w:p w14:paraId="09E60CEF" w14:textId="2CC83C2A" w:rsidR="004213C4" w:rsidRDefault="00480854" w:rsidP="00987B3C">
      <w:pPr>
        <w:pStyle w:val="ZLITPKTzmpktliter"/>
      </w:pPr>
      <w:r w:rsidRPr="00DD06DB">
        <w:t>„</w:t>
      </w:r>
      <w:r w:rsidRPr="00480854">
        <w:t>1)</w:t>
      </w:r>
      <w:r w:rsidR="0007146C">
        <w:tab/>
      </w:r>
      <w:r w:rsidRPr="00480854">
        <w:t>pokrycie kosztów i</w:t>
      </w:r>
      <w:r>
        <w:t xml:space="preserve"> </w:t>
      </w:r>
      <w:r w:rsidRPr="00480854">
        <w:t>wydatków związanych z</w:t>
      </w:r>
      <w:r>
        <w:t xml:space="preserve"> </w:t>
      </w:r>
      <w:r w:rsidRPr="00480854">
        <w:t>udzielaniem poręczeń lub gwarancji Banku Gospodarstwa Krajowego, w</w:t>
      </w:r>
      <w:r>
        <w:t xml:space="preserve"> </w:t>
      </w:r>
      <w:r w:rsidRPr="00480854">
        <w:t>tym wypłat z</w:t>
      </w:r>
      <w:r>
        <w:t xml:space="preserve"> </w:t>
      </w:r>
      <w:r w:rsidRPr="00480854">
        <w:t>tytułu udzielonych</w:t>
      </w:r>
      <w:r>
        <w:t xml:space="preserve"> </w:t>
      </w:r>
      <w:r w:rsidRPr="00480854">
        <w:t xml:space="preserve">poręczeń </w:t>
      </w:r>
      <w:r w:rsidR="00146FB9">
        <w:t>lub</w:t>
      </w:r>
      <w:r w:rsidR="005747EA">
        <w:t xml:space="preserve"> </w:t>
      </w:r>
      <w:r w:rsidRPr="00480854">
        <w:t xml:space="preserve">gwarancji </w:t>
      </w:r>
      <w:r w:rsidR="005747EA">
        <w:t xml:space="preserve">Banku Gospodarstwa Krajowego </w:t>
      </w:r>
      <w:r w:rsidRPr="00480854">
        <w:t xml:space="preserve">stanowiących pomoc publiczną, pomoc </w:t>
      </w:r>
      <w:r w:rsidRPr="00583D88">
        <w:rPr>
          <w:rStyle w:val="Kkursywa"/>
        </w:rPr>
        <w:t>de minimis</w:t>
      </w:r>
      <w:r w:rsidRPr="00480854">
        <w:t xml:space="preserve"> lub pomoc </w:t>
      </w:r>
      <w:r w:rsidRPr="00583D88">
        <w:rPr>
          <w:rStyle w:val="Kkursywa"/>
        </w:rPr>
        <w:t>de minimis</w:t>
      </w:r>
      <w:r w:rsidRPr="00480854">
        <w:t xml:space="preserve"> w</w:t>
      </w:r>
      <w:r>
        <w:t xml:space="preserve"> </w:t>
      </w:r>
      <w:r w:rsidRPr="00480854">
        <w:t>rolnictwie lub rybołówstwie, na rzecz mikroprzedsiębiorców, małych i</w:t>
      </w:r>
      <w:r>
        <w:t xml:space="preserve"> </w:t>
      </w:r>
      <w:r w:rsidRPr="00480854">
        <w:t>średnich przedsiębiorców</w:t>
      </w:r>
      <w:r>
        <w:t>;</w:t>
      </w:r>
      <w:r w:rsidRPr="000D2986">
        <w:t>”</w:t>
      </w:r>
      <w:r w:rsidR="004213C4">
        <w:t>,</w:t>
      </w:r>
    </w:p>
    <w:p w14:paraId="512A41D0" w14:textId="6610FF24" w:rsidR="004213C4" w:rsidRDefault="00B52E96" w:rsidP="00B52E96">
      <w:pPr>
        <w:pStyle w:val="LITlitera"/>
      </w:pPr>
      <w:r>
        <w:t>b</w:t>
      </w:r>
      <w:r w:rsidR="004213C4">
        <w:t>)</w:t>
      </w:r>
      <w:r w:rsidR="00447F2C">
        <w:tab/>
      </w:r>
      <w:r w:rsidR="004213C4">
        <w:t xml:space="preserve">w ust. 3 w pkt 2 </w:t>
      </w:r>
      <w:r w:rsidR="00EE22D0">
        <w:t xml:space="preserve">wyrazy </w:t>
      </w:r>
      <w:r w:rsidR="00F428FE" w:rsidRPr="00DB32ED">
        <w:t>„</w:t>
      </w:r>
      <w:r w:rsidR="00EE22D0">
        <w:t xml:space="preserve">poręczenia i </w:t>
      </w:r>
      <w:r w:rsidR="004213C4">
        <w:t>gwarancje</w:t>
      </w:r>
      <w:r w:rsidR="00282728" w:rsidRPr="00DB32ED">
        <w:t>”</w:t>
      </w:r>
      <w:r w:rsidR="004213C4">
        <w:t xml:space="preserve"> </w:t>
      </w:r>
      <w:r w:rsidR="00EE22D0">
        <w:t xml:space="preserve">zastępuje się wyrazami </w:t>
      </w:r>
      <w:r w:rsidR="00282728" w:rsidRPr="00DB32ED">
        <w:t>„</w:t>
      </w:r>
      <w:r w:rsidR="00EE22D0">
        <w:t xml:space="preserve">poręczenia lub gwarancje </w:t>
      </w:r>
      <w:r w:rsidR="004213C4">
        <w:t>Banku Gospodarstwa Krajowego</w:t>
      </w:r>
      <w:r w:rsidR="00282728" w:rsidRPr="00DB32ED">
        <w:t>”</w:t>
      </w:r>
      <w:r w:rsidR="00282728">
        <w:t>;</w:t>
      </w:r>
    </w:p>
    <w:p w14:paraId="2693B25A" w14:textId="2839C701" w:rsidR="00C872BF" w:rsidRDefault="003D388B" w:rsidP="002C47D2">
      <w:pPr>
        <w:pStyle w:val="PKTpunkt"/>
      </w:pPr>
      <w:r>
        <w:lastRenderedPageBreak/>
        <w:t>2</w:t>
      </w:r>
      <w:r w:rsidR="004F29B7">
        <w:t>5</w:t>
      </w:r>
      <w:r w:rsidR="005D6876">
        <w:t>)</w:t>
      </w:r>
      <w:r w:rsidR="005D6876">
        <w:tab/>
      </w:r>
      <w:r w:rsidR="001646E9">
        <w:t>w art. 34ga</w:t>
      </w:r>
      <w:r w:rsidR="00AB5707">
        <w:t xml:space="preserve"> </w:t>
      </w:r>
      <w:r w:rsidR="001646E9">
        <w:t xml:space="preserve">w ust. 3 wyrazy </w:t>
      </w:r>
      <w:r w:rsidR="00A0080D" w:rsidRPr="00B1474F">
        <w:t>„</w:t>
      </w:r>
      <w:r w:rsidR="001646E9">
        <w:t>pkt 2</w:t>
      </w:r>
      <w:r w:rsidR="00A0080D" w:rsidRPr="00DB32ED">
        <w:t>”</w:t>
      </w:r>
      <w:r w:rsidR="001646E9">
        <w:t xml:space="preserve"> zastępuje się wyrazami </w:t>
      </w:r>
      <w:r w:rsidR="00283BD6" w:rsidRPr="00DB32ED">
        <w:t>„</w:t>
      </w:r>
      <w:r w:rsidR="001646E9">
        <w:t>pkt 1</w:t>
      </w:r>
      <w:r w:rsidR="00A0080D" w:rsidRPr="00DB32ED">
        <w:t>”</w:t>
      </w:r>
      <w:r w:rsidR="001646E9">
        <w:t>;</w:t>
      </w:r>
    </w:p>
    <w:p w14:paraId="30755C1B" w14:textId="4B943DB7" w:rsidR="00FB215F" w:rsidRDefault="003D388B" w:rsidP="00F877DA">
      <w:pPr>
        <w:pStyle w:val="PKTpunkt"/>
      </w:pPr>
      <w:r>
        <w:t>2</w:t>
      </w:r>
      <w:r w:rsidR="004F29B7">
        <w:t>6</w:t>
      </w:r>
      <w:r w:rsidR="007E0757">
        <w:t>)</w:t>
      </w:r>
      <w:r w:rsidR="007E0757">
        <w:tab/>
      </w:r>
      <w:r w:rsidR="00FB215F">
        <w:t>w art. 34h ust. 2a otrzymuje brzmienie:</w:t>
      </w:r>
    </w:p>
    <w:p w14:paraId="08CB29A3" w14:textId="7EB117B2" w:rsidR="00FB215F" w:rsidRDefault="0078742C" w:rsidP="00987B3C">
      <w:pPr>
        <w:pStyle w:val="ZUSTzmustartykuempunktem"/>
      </w:pPr>
      <w:r w:rsidRPr="00DB32ED">
        <w:t>„</w:t>
      </w:r>
      <w:r w:rsidR="00FB215F">
        <w:t>2a.</w:t>
      </w:r>
      <w:r w:rsidR="0075138E">
        <w:t xml:space="preserve"> </w:t>
      </w:r>
      <w:r w:rsidR="00FB215F">
        <w:t xml:space="preserve">Minister właściwy do spraw finansów publicznych w porozumieniu z ministrem właściwym do spraw gospodarki </w:t>
      </w:r>
      <w:r w:rsidR="00FB215F" w:rsidRPr="008B5B47">
        <w:t>zatwierdza plan</w:t>
      </w:r>
      <w:r w:rsidR="00FB215F" w:rsidRPr="001F5A69">
        <w:t xml:space="preserve"> </w:t>
      </w:r>
      <w:r w:rsidR="00FB215F">
        <w:t>finansowy Funduszu w terminie do dnia 31 lipca roku poprzedzającego rok, którego dotyczy ten plan.</w:t>
      </w:r>
      <w:r w:rsidRPr="00DB32ED">
        <w:t>”</w:t>
      </w:r>
      <w:r w:rsidR="0075138E">
        <w:t>;</w:t>
      </w:r>
    </w:p>
    <w:p w14:paraId="2321D327" w14:textId="111072D8" w:rsidR="007E0757" w:rsidRDefault="003D388B" w:rsidP="007E0757">
      <w:pPr>
        <w:pStyle w:val="PKTpunkt"/>
      </w:pPr>
      <w:r>
        <w:t>2</w:t>
      </w:r>
      <w:r w:rsidR="004F29B7">
        <w:t>7</w:t>
      </w:r>
      <w:r w:rsidR="00FB215F">
        <w:t>)</w:t>
      </w:r>
      <w:r w:rsidR="00FB215F">
        <w:tab/>
      </w:r>
      <w:r w:rsidR="007E0757">
        <w:t xml:space="preserve">po </w:t>
      </w:r>
      <w:r w:rsidR="007E0757" w:rsidRPr="00F42B15">
        <w:t>art</w:t>
      </w:r>
      <w:r w:rsidR="007E0757">
        <w:t>. 34h dodaje się art. 34i w brzmieniu:</w:t>
      </w:r>
    </w:p>
    <w:p w14:paraId="63AE4F6A" w14:textId="3CB338B2" w:rsidR="007E0757" w:rsidRDefault="007E0757" w:rsidP="007E0757">
      <w:pPr>
        <w:pStyle w:val="ZARTzmartartykuempunktem"/>
      </w:pPr>
      <w:bookmarkStart w:id="20" w:name="_Hlk195686406"/>
      <w:r>
        <w:t>„</w:t>
      </w:r>
      <w:bookmarkEnd w:id="20"/>
      <w:r>
        <w:t xml:space="preserve">Art. 34i. </w:t>
      </w:r>
      <w:r w:rsidRPr="00160CF2">
        <w:t>1.</w:t>
      </w:r>
      <w:r w:rsidR="00BB6D97">
        <w:t xml:space="preserve"> </w:t>
      </w:r>
      <w:r w:rsidRPr="00160CF2">
        <w:t xml:space="preserve">Bank Gospodarstwa Krajowego przeprowadza </w:t>
      </w:r>
      <w:r>
        <w:t>badani</w:t>
      </w:r>
      <w:r w:rsidR="00DA7AAC">
        <w:t>e</w:t>
      </w:r>
      <w:r>
        <w:t xml:space="preserve"> obejmujące </w:t>
      </w:r>
      <w:r w:rsidRPr="00160CF2">
        <w:t>oce</w:t>
      </w:r>
      <w:r>
        <w:t xml:space="preserve">nę efektywności i użyteczności udzielonych poręczeń </w:t>
      </w:r>
      <w:r w:rsidR="00EE22D0">
        <w:t xml:space="preserve">lub </w:t>
      </w:r>
      <w:r>
        <w:t>gwarancji</w:t>
      </w:r>
      <w:r w:rsidR="004213C4">
        <w:t xml:space="preserve"> Banku Gospodarstwa Krajowego</w:t>
      </w:r>
      <w:r w:rsidR="00F53C21">
        <w:t xml:space="preserve"> dotyczących zobowiązań zaciągniętych przez podmioty będące przedsiębiorcami</w:t>
      </w:r>
      <w:r w:rsidR="00D1479F">
        <w:t xml:space="preserve"> w rozumieniu art. 4 ustawy z dnia 6 marca 2018 </w:t>
      </w:r>
      <w:r w:rsidR="00057A2A">
        <w:t xml:space="preserve">r. </w:t>
      </w:r>
      <w:r w:rsidR="000E1A8E" w:rsidRPr="000E1A8E">
        <w:t>–</w:t>
      </w:r>
      <w:r w:rsidR="00057A2A">
        <w:t xml:space="preserve"> </w:t>
      </w:r>
      <w:r w:rsidR="00D1479F">
        <w:t>Prawo przedsiębiorców (Dz. U. z 202</w:t>
      </w:r>
      <w:r w:rsidR="009B77C6">
        <w:t>5</w:t>
      </w:r>
      <w:r w:rsidR="00D1479F">
        <w:t xml:space="preserve"> r. poz. </w:t>
      </w:r>
      <w:r w:rsidR="009B77C6">
        <w:t>1480</w:t>
      </w:r>
      <w:r w:rsidR="0036318E">
        <w:t>, 17</w:t>
      </w:r>
      <w:r w:rsidR="00FE7EC8">
        <w:t>95</w:t>
      </w:r>
      <w:r w:rsidR="009229FD">
        <w:t xml:space="preserve"> i</w:t>
      </w:r>
      <w:r w:rsidR="004F3D9D">
        <w:t xml:space="preserve"> </w:t>
      </w:r>
      <w:r w:rsidR="00FE7EC8">
        <w:t>1826</w:t>
      </w:r>
      <w:r w:rsidR="004F3D9D">
        <w:t xml:space="preserve"> oraz z 2026 r. poz. 507</w:t>
      </w:r>
      <w:r w:rsidR="00D1479F">
        <w:t>),</w:t>
      </w:r>
      <w:r>
        <w:t xml:space="preserve"> </w:t>
      </w:r>
      <w:r w:rsidR="00A80204">
        <w:t xml:space="preserve">w szczególności </w:t>
      </w:r>
      <w:r>
        <w:t>z</w:t>
      </w:r>
      <w:r w:rsidR="009625A2">
        <w:t xml:space="preserve"> uwzględnieniem</w:t>
      </w:r>
      <w:r>
        <w:t xml:space="preserve"> ich wpływu na działalność podmiotów, za któr</w:t>
      </w:r>
      <w:r w:rsidR="00B2310B">
        <w:t>ych zobowiązania</w:t>
      </w:r>
      <w:r>
        <w:t xml:space="preserve"> udzielono takiego poręczenia lub gwarancji, </w:t>
      </w:r>
      <w:r w:rsidR="00797016">
        <w:t xml:space="preserve">mając na uwadze gospodarność i zasadność wydatkowania środków publicznych na realizację rządowego programu poręczeniowo-gwarancyjnego i skuteczność tego programu, </w:t>
      </w:r>
      <w:r>
        <w:t>zwane dalej „badani</w:t>
      </w:r>
      <w:r w:rsidR="00DA7AAC">
        <w:t>em</w:t>
      </w:r>
      <w:r>
        <w:t xml:space="preserve"> ewaluacyjnym</w:t>
      </w:r>
      <w:r w:rsidRPr="00DD06DB">
        <w:t>”</w:t>
      </w:r>
      <w:r w:rsidRPr="00160CF2">
        <w:t>.</w:t>
      </w:r>
    </w:p>
    <w:p w14:paraId="0D178F86" w14:textId="74012FE6" w:rsidR="00C45C01" w:rsidRDefault="007E0757" w:rsidP="00987B3C">
      <w:pPr>
        <w:pStyle w:val="ZUSTzmustartykuempunktem"/>
      </w:pPr>
      <w:r>
        <w:t>2.</w:t>
      </w:r>
      <w:r w:rsidR="00BB6D97">
        <w:t xml:space="preserve"> </w:t>
      </w:r>
      <w:r w:rsidR="00D45423" w:rsidRPr="00D45423">
        <w:t>Badani</w:t>
      </w:r>
      <w:r w:rsidR="00DA7AAC">
        <w:t>e</w:t>
      </w:r>
      <w:r w:rsidR="00D45423" w:rsidRPr="00D45423">
        <w:t xml:space="preserve"> ewaluacyjne </w:t>
      </w:r>
      <w:r w:rsidR="00DA7AAC">
        <w:t xml:space="preserve">jest </w:t>
      </w:r>
      <w:r w:rsidR="00D45423" w:rsidRPr="00D45423">
        <w:t>przeprowadzane</w:t>
      </w:r>
      <w:r w:rsidR="00D45423">
        <w:t xml:space="preserve"> </w:t>
      </w:r>
      <w:r w:rsidR="00797016">
        <w:t xml:space="preserve">w formie ankietowej, </w:t>
      </w:r>
      <w:r w:rsidR="001024E4">
        <w:t>na podstawie</w:t>
      </w:r>
      <w:r w:rsidR="00797016">
        <w:t xml:space="preserve"> pozyskiwan</w:t>
      </w:r>
      <w:r w:rsidR="001024E4">
        <w:t>ych</w:t>
      </w:r>
      <w:r w:rsidR="00797016">
        <w:t xml:space="preserve"> </w:t>
      </w:r>
      <w:r w:rsidR="00D45423" w:rsidRPr="00D45423">
        <w:t xml:space="preserve">od podmiotów, o których mowa w ust. 1, </w:t>
      </w:r>
      <w:r w:rsidR="00797016">
        <w:t>informacj</w:t>
      </w:r>
      <w:r w:rsidR="001024E4">
        <w:t>i</w:t>
      </w:r>
      <w:r w:rsidR="00797016">
        <w:t xml:space="preserve"> dotycząc</w:t>
      </w:r>
      <w:r w:rsidR="001024E4">
        <w:t>ych</w:t>
      </w:r>
      <w:r w:rsidR="00D45423" w:rsidRPr="00D45423">
        <w:t xml:space="preserve"> </w:t>
      </w:r>
      <w:r w:rsidR="00797016">
        <w:t xml:space="preserve">wpływu </w:t>
      </w:r>
      <w:r w:rsidR="00D45423" w:rsidRPr="00D45423">
        <w:t xml:space="preserve">udzielonych tym podmiotom poręczeń </w:t>
      </w:r>
      <w:r w:rsidR="00EE22D0">
        <w:t>lub</w:t>
      </w:r>
      <w:r w:rsidR="00EE22D0" w:rsidRPr="00D45423">
        <w:t xml:space="preserve"> </w:t>
      </w:r>
      <w:r w:rsidR="00D45423" w:rsidRPr="00D45423">
        <w:t>gwarancji</w:t>
      </w:r>
      <w:r w:rsidR="004213C4" w:rsidRPr="004213C4">
        <w:t xml:space="preserve"> </w:t>
      </w:r>
      <w:r w:rsidR="004213C4" w:rsidRPr="00D45423">
        <w:t>Bank</w:t>
      </w:r>
      <w:r w:rsidR="004213C4">
        <w:t>u</w:t>
      </w:r>
      <w:r w:rsidR="004213C4" w:rsidRPr="00D45423">
        <w:t xml:space="preserve"> Gospodarstwa Krajowego</w:t>
      </w:r>
      <w:r w:rsidR="00797016">
        <w:t xml:space="preserve"> na ich działalność</w:t>
      </w:r>
      <w:r w:rsidR="00D45423" w:rsidRPr="00D45423">
        <w:t xml:space="preserve">, w szczególności w zakresie </w:t>
      </w:r>
      <w:r w:rsidR="00797016">
        <w:t xml:space="preserve">odpowiednio </w:t>
      </w:r>
      <w:r w:rsidR="00D45423" w:rsidRPr="00D45423">
        <w:t xml:space="preserve">wprowadzenia na rynek nowych produktów lub usług, </w:t>
      </w:r>
      <w:r w:rsidR="007F1FB9">
        <w:t>pozyskania</w:t>
      </w:r>
      <w:r w:rsidR="00D45423" w:rsidRPr="00D45423">
        <w:t xml:space="preserve"> nowych rynków zbytu, wdrożenia innowacji, </w:t>
      </w:r>
      <w:r w:rsidR="007F1FB9">
        <w:t xml:space="preserve">realizacji </w:t>
      </w:r>
      <w:r w:rsidR="00D45423" w:rsidRPr="00D45423">
        <w:t>inwestycji, utrzymania lub poprawy płynności finansowej</w:t>
      </w:r>
      <w:r w:rsidR="000F039C">
        <w:t>,</w:t>
      </w:r>
      <w:r w:rsidR="00BF7DBC">
        <w:t xml:space="preserve"> </w:t>
      </w:r>
      <w:r w:rsidR="00D45423" w:rsidRPr="00D45423">
        <w:t>utworzenia lub utrzymania miejsc pracy</w:t>
      </w:r>
      <w:r w:rsidR="00797016">
        <w:t xml:space="preserve"> oraz dostępności i warunków finansowania działalności gospodarczej</w:t>
      </w:r>
      <w:r w:rsidR="001C2D64">
        <w:t>.</w:t>
      </w:r>
    </w:p>
    <w:p w14:paraId="787B0C2B" w14:textId="36852217" w:rsidR="002F34B5" w:rsidRPr="004C4683" w:rsidRDefault="004C4683" w:rsidP="00987B3C">
      <w:pPr>
        <w:pStyle w:val="ZUSTzmustartykuempunktem"/>
      </w:pPr>
      <w:r>
        <w:t xml:space="preserve">3. </w:t>
      </w:r>
      <w:r w:rsidRPr="004C4683">
        <w:t xml:space="preserve">Informacje, o których mowa w </w:t>
      </w:r>
      <w:r>
        <w:t>ust. 2</w:t>
      </w:r>
      <w:r w:rsidRPr="004C4683">
        <w:t>, mogą obejmować informacje stanowiące tajemnicę przedsiębiorstwa w rozumieniu przepisów ustawy z dnia 16 kwietnia 1993 r. o</w:t>
      </w:r>
      <w:r w:rsidR="00DD5FB5">
        <w:t xml:space="preserve"> </w:t>
      </w:r>
      <w:r w:rsidRPr="004C4683">
        <w:t>zwalczaniu nieuczciwej konkurencji (Dz. U. z 2026 r. poz. 85).</w:t>
      </w:r>
      <w:r w:rsidR="002F34B5">
        <w:t xml:space="preserve"> </w:t>
      </w:r>
      <w:r w:rsidR="00AA2CA3">
        <w:t>Ujawnienie</w:t>
      </w:r>
      <w:r w:rsidR="0036318E">
        <w:t xml:space="preserve">, </w:t>
      </w:r>
      <w:r w:rsidR="002F34B5">
        <w:t xml:space="preserve">wykorzystanie lub </w:t>
      </w:r>
      <w:r w:rsidR="00AA2CA3">
        <w:t>p</w:t>
      </w:r>
      <w:r w:rsidR="00AA2CA3" w:rsidRPr="00AA2CA3">
        <w:t>ozyskanie</w:t>
      </w:r>
      <w:r w:rsidR="0036318E">
        <w:t xml:space="preserve"> </w:t>
      </w:r>
      <w:r w:rsidR="002F34B5">
        <w:t xml:space="preserve">takich informacji w ramach badania ewaluacyjnego nie stanowi czynu nieuczciwej konkurencji w rozumieniu przepisów </w:t>
      </w:r>
      <w:r w:rsidR="00102AEB">
        <w:t xml:space="preserve">tej </w:t>
      </w:r>
      <w:r w:rsidR="002F34B5">
        <w:t>ustawy</w:t>
      </w:r>
      <w:r w:rsidR="00102AEB">
        <w:t>.</w:t>
      </w:r>
    </w:p>
    <w:p w14:paraId="0BCD1C57" w14:textId="43182AD9" w:rsidR="00BF7DBC" w:rsidRDefault="004C4683" w:rsidP="00987B3C">
      <w:pPr>
        <w:pStyle w:val="ZUSTzmustartykuempunktem"/>
      </w:pPr>
      <w:r>
        <w:t>4</w:t>
      </w:r>
      <w:r w:rsidR="00BF7DBC" w:rsidRPr="00BF7DBC">
        <w:t xml:space="preserve">. Podmiot, za którego zobowiązania Bank Gospodarstwa Krajowego udzielił poręczenia lub gwarancji, jest zobowiązany do poddania się badaniu ewaluacyjnemu, w tym przekazywania informacji, o których mowa w ust. 2, </w:t>
      </w:r>
      <w:bookmarkStart w:id="21" w:name="_Hlk227765601"/>
      <w:r w:rsidR="00BF7DBC" w:rsidRPr="00BF7DBC">
        <w:t xml:space="preserve">w zakresie określonym przez Bank Gospodarstwa Krajowego, </w:t>
      </w:r>
      <w:r w:rsidRPr="004C4683">
        <w:t>niezbędnym do przeprowadzenia tego badania</w:t>
      </w:r>
      <w:r>
        <w:t>,</w:t>
      </w:r>
      <w:r w:rsidRPr="004C4683">
        <w:t xml:space="preserve"> </w:t>
      </w:r>
      <w:r w:rsidR="00BF7DBC" w:rsidRPr="00BF7DBC">
        <w:t>z uwzględnieniem celów określonego rządowego programu poręczeniowo-gwarancyjnego</w:t>
      </w:r>
      <w:bookmarkEnd w:id="21"/>
      <w:r w:rsidR="00BF7DBC" w:rsidRPr="00BF7DBC">
        <w:t>.</w:t>
      </w:r>
    </w:p>
    <w:p w14:paraId="11308D1E" w14:textId="6B97C6E5" w:rsidR="001F5A69" w:rsidRPr="00BF7DBC" w:rsidRDefault="001F5A69" w:rsidP="00987B3C">
      <w:pPr>
        <w:pStyle w:val="ZUSTzmustartykuempunktem"/>
        <w:rPr>
          <w:rStyle w:val="Kkursywa"/>
        </w:rPr>
      </w:pPr>
      <w:r>
        <w:lastRenderedPageBreak/>
        <w:t xml:space="preserve">5. </w:t>
      </w:r>
      <w:r w:rsidR="007353E5" w:rsidRPr="007353E5">
        <w:t xml:space="preserve">Kategorie informacji, o których mowa w ust. 2, Bank Gospodarstwa Krajowego określa we wzorach wniosków, o których mowa w art. 34ca ust. 1 pkt </w:t>
      </w:r>
      <w:r w:rsidR="007353E5">
        <w:t>2</w:t>
      </w:r>
      <w:r w:rsidR="009A60E7">
        <w:t>.</w:t>
      </w:r>
    </w:p>
    <w:p w14:paraId="4304295F" w14:textId="38B6258B" w:rsidR="00BB6D97" w:rsidRDefault="001F5A69" w:rsidP="00987B3C">
      <w:pPr>
        <w:pStyle w:val="ZUSTzmustartykuempunktem"/>
      </w:pPr>
      <w:r>
        <w:t>6</w:t>
      </w:r>
      <w:r w:rsidR="00C45C01">
        <w:t>.</w:t>
      </w:r>
      <w:r w:rsidR="0075138E">
        <w:t xml:space="preserve"> </w:t>
      </w:r>
      <w:r w:rsidR="00BB6D97">
        <w:t>Badani</w:t>
      </w:r>
      <w:r w:rsidR="00DA7AAC">
        <w:t>e</w:t>
      </w:r>
      <w:r w:rsidR="00BB6D97">
        <w:t xml:space="preserve"> ewaluacyjne </w:t>
      </w:r>
      <w:r w:rsidR="00DA7AAC">
        <w:t>jest</w:t>
      </w:r>
      <w:r w:rsidR="00BB6D97">
        <w:t xml:space="preserve"> </w:t>
      </w:r>
      <w:r w:rsidR="007E0757">
        <w:t>przeprowadza</w:t>
      </w:r>
      <w:r w:rsidR="00BB6D97">
        <w:t>ne:</w:t>
      </w:r>
    </w:p>
    <w:p w14:paraId="4FCADA5F" w14:textId="2C799A49" w:rsidR="00BB6D97" w:rsidRDefault="00BB6D97" w:rsidP="00DD2F43">
      <w:pPr>
        <w:pStyle w:val="ZPKTzmpktartykuempunktem"/>
      </w:pPr>
      <w:r>
        <w:t>1)</w:t>
      </w:r>
      <w:r>
        <w:tab/>
      </w:r>
      <w:r w:rsidR="007E0757">
        <w:t>w termi</w:t>
      </w:r>
      <w:r w:rsidR="00DA7AAC">
        <w:t>nie</w:t>
      </w:r>
      <w:r w:rsidR="007E0757">
        <w:t xml:space="preserve"> określony</w:t>
      </w:r>
      <w:r w:rsidR="00DA7AAC">
        <w:t>m</w:t>
      </w:r>
      <w:r w:rsidR="007E0757">
        <w:t xml:space="preserve"> w umow</w:t>
      </w:r>
      <w:r>
        <w:t xml:space="preserve">ie </w:t>
      </w:r>
      <w:r w:rsidR="007E0757">
        <w:t>zawart</w:t>
      </w:r>
      <w:r w:rsidR="00DA7AAC">
        <w:t>ej</w:t>
      </w:r>
      <w:r w:rsidR="007E0757">
        <w:t xml:space="preserve"> z </w:t>
      </w:r>
      <w:r w:rsidR="00047BD0">
        <w:t>podmiot</w:t>
      </w:r>
      <w:r w:rsidR="00DA7AAC">
        <w:t>em</w:t>
      </w:r>
      <w:r w:rsidR="007E0757">
        <w:t xml:space="preserve"> zarządzającym </w:t>
      </w:r>
      <w:r w:rsidR="004213C4">
        <w:t xml:space="preserve">rządowym </w:t>
      </w:r>
      <w:r w:rsidR="005E2B1F">
        <w:t xml:space="preserve">programem </w:t>
      </w:r>
      <w:r w:rsidR="004213C4">
        <w:t>poręczeniowo-gwarancyjnym</w:t>
      </w:r>
      <w:r w:rsidR="00B219B7">
        <w:t>,</w:t>
      </w:r>
    </w:p>
    <w:p w14:paraId="20B1A761" w14:textId="5020A967" w:rsidR="004C4683" w:rsidRDefault="00BB6D97" w:rsidP="00DD2F43">
      <w:pPr>
        <w:pStyle w:val="ZPKTzmpktartykuempunktem"/>
      </w:pPr>
      <w:r>
        <w:t>2)</w:t>
      </w:r>
      <w:r>
        <w:tab/>
        <w:t xml:space="preserve">nie częściej niż raz w roku </w:t>
      </w:r>
      <w:r>
        <w:rPr>
          <w:rFonts w:cs="Times"/>
        </w:rPr>
        <w:t>–</w:t>
      </w:r>
      <w:r>
        <w:t xml:space="preserve"> w</w:t>
      </w:r>
      <w:r w:rsidR="007E0757">
        <w:t xml:space="preserve"> przypadku gdy umowa</w:t>
      </w:r>
      <w:r w:rsidR="00DA7AAC">
        <w:t>, o której mowa w pkt 1,</w:t>
      </w:r>
      <w:r w:rsidR="007E0757">
        <w:t xml:space="preserve"> nie określa </w:t>
      </w:r>
      <w:r w:rsidR="002973F9">
        <w:t>terminu przeprowadzenia badania ewaluacyjnego</w:t>
      </w:r>
    </w:p>
    <w:p w14:paraId="70BB4F9A" w14:textId="0E5EF687" w:rsidR="004C4683" w:rsidRPr="004C4683" w:rsidRDefault="004C4683" w:rsidP="00987B3C">
      <w:pPr>
        <w:pStyle w:val="ZCZWSPPKTzmczciwsppktartykuempunktem"/>
      </w:pPr>
      <w:r w:rsidRPr="004C4683">
        <w:t xml:space="preserve">− </w:t>
      </w:r>
      <w:r w:rsidR="00102AEB">
        <w:t xml:space="preserve">przy czym ostatnie badanie </w:t>
      </w:r>
      <w:r w:rsidR="00280615">
        <w:t xml:space="preserve">ewaluacyjne </w:t>
      </w:r>
      <w:r w:rsidR="00102AEB">
        <w:t xml:space="preserve">może być przeprowadzone nie </w:t>
      </w:r>
      <w:r w:rsidRPr="004C4683">
        <w:t xml:space="preserve">później niż w terminie </w:t>
      </w:r>
      <w:r>
        <w:t>jednego</w:t>
      </w:r>
      <w:r w:rsidRPr="004C4683">
        <w:t xml:space="preserve"> roku od </w:t>
      </w:r>
      <w:r w:rsidR="00102AEB">
        <w:t>upływu terminu ważności poręczenia lub gwarancji.</w:t>
      </w:r>
    </w:p>
    <w:p w14:paraId="39F4B8FD" w14:textId="3ECB2422" w:rsidR="00505F4F" w:rsidRDefault="001F5A69" w:rsidP="00DF26B0">
      <w:pPr>
        <w:pStyle w:val="ZUSTzmustartykuempunktem"/>
      </w:pPr>
      <w:r>
        <w:t>7</w:t>
      </w:r>
      <w:r w:rsidR="007E0757">
        <w:t>.</w:t>
      </w:r>
      <w:r w:rsidR="0075138E">
        <w:t xml:space="preserve"> </w:t>
      </w:r>
      <w:r w:rsidR="007E0757" w:rsidRPr="00160CF2">
        <w:t>Bank</w:t>
      </w:r>
      <w:r w:rsidR="007E0757">
        <w:t xml:space="preserve"> Gospodarstwa Krajowego</w:t>
      </w:r>
      <w:r w:rsidR="007E0757" w:rsidRPr="00160CF2">
        <w:t xml:space="preserve"> </w:t>
      </w:r>
      <w:r w:rsidR="007E0757">
        <w:t>może zl</w:t>
      </w:r>
      <w:r w:rsidR="00BF7DBC">
        <w:t>ecić</w:t>
      </w:r>
      <w:r w:rsidR="007E0757" w:rsidRPr="00160CF2">
        <w:t xml:space="preserve"> </w:t>
      </w:r>
      <w:r w:rsidR="007E0757">
        <w:t xml:space="preserve">przeprowadzanie </w:t>
      </w:r>
      <w:r w:rsidR="007E0757" w:rsidRPr="00160CF2">
        <w:t>bada</w:t>
      </w:r>
      <w:r w:rsidR="00DA7AAC">
        <w:t xml:space="preserve">nia </w:t>
      </w:r>
      <w:r w:rsidR="007E0757">
        <w:t>ewaluacyjn</w:t>
      </w:r>
      <w:r w:rsidR="00DA7AAC">
        <w:t>ego</w:t>
      </w:r>
      <w:r w:rsidR="007E0757">
        <w:t xml:space="preserve"> podmioto</w:t>
      </w:r>
      <w:r w:rsidR="00DA7AAC">
        <w:t>wi</w:t>
      </w:r>
      <w:r w:rsidR="007E0757">
        <w:t>, któr</w:t>
      </w:r>
      <w:r w:rsidR="00DA7AAC">
        <w:t>y</w:t>
      </w:r>
      <w:r w:rsidR="007E0757">
        <w:t xml:space="preserve"> prowadz</w:t>
      </w:r>
      <w:r w:rsidR="00DA7AAC">
        <w:t>i</w:t>
      </w:r>
      <w:r w:rsidR="007E0757">
        <w:t xml:space="preserve"> takie badania</w:t>
      </w:r>
      <w:r w:rsidR="00505F4F">
        <w:t>.</w:t>
      </w:r>
    </w:p>
    <w:p w14:paraId="50FCC87A" w14:textId="1235EFA4" w:rsidR="00505F4F" w:rsidRDefault="001F5A69" w:rsidP="00DF26B0">
      <w:pPr>
        <w:pStyle w:val="ZUSTzmustartykuempunktem"/>
      </w:pPr>
      <w:r>
        <w:t>8</w:t>
      </w:r>
      <w:r w:rsidR="007E0757">
        <w:t>.</w:t>
      </w:r>
      <w:r w:rsidR="0075138E">
        <w:t xml:space="preserve"> P</w:t>
      </w:r>
      <w:r w:rsidR="00505F4F">
        <w:t>odmiot, któremu Bank Gospodarstwa Krajowego zlecił przeprowadzenie badania ewaluacyjnego</w:t>
      </w:r>
      <w:r w:rsidR="00120E77">
        <w:t>,</w:t>
      </w:r>
      <w:r w:rsidR="00505F4F">
        <w:t xml:space="preserve"> może przetwarzać</w:t>
      </w:r>
      <w:r w:rsidR="00505F4F" w:rsidRPr="00505F4F">
        <w:t xml:space="preserve"> dane podmiotu obowiązanego do poddania się </w:t>
      </w:r>
      <w:r w:rsidR="00280615">
        <w:t xml:space="preserve">temu </w:t>
      </w:r>
      <w:r w:rsidR="00505F4F" w:rsidRPr="00505F4F">
        <w:t>badaniu, w tym dane osobowe</w:t>
      </w:r>
      <w:r w:rsidR="00505F4F">
        <w:t xml:space="preserve"> obejmujące:</w:t>
      </w:r>
    </w:p>
    <w:p w14:paraId="7D5C5FD4" w14:textId="7DFA3E43" w:rsidR="007E0757" w:rsidRPr="00012F4E" w:rsidRDefault="0075138E" w:rsidP="00DD2F43">
      <w:pPr>
        <w:pStyle w:val="ZPKTzmpktartykuempunktem"/>
      </w:pPr>
      <w:r>
        <w:t>1</w:t>
      </w:r>
      <w:r w:rsidR="007E0757">
        <w:t>)</w:t>
      </w:r>
      <w:r w:rsidR="007E0757">
        <w:tab/>
        <w:t>imię (imiona) i nazwisko</w:t>
      </w:r>
      <w:r w:rsidR="00DA7AAC">
        <w:t>;</w:t>
      </w:r>
    </w:p>
    <w:p w14:paraId="5BD545AB" w14:textId="45B93ECC" w:rsidR="007E0757" w:rsidRPr="00012F4E" w:rsidRDefault="0075138E" w:rsidP="00DD2F43">
      <w:pPr>
        <w:pStyle w:val="ZPKTzmpktartykuempunktem"/>
      </w:pPr>
      <w:r>
        <w:t>2</w:t>
      </w:r>
      <w:r w:rsidR="007E0757" w:rsidRPr="00012F4E">
        <w:t>)</w:t>
      </w:r>
      <w:r w:rsidR="007E0757" w:rsidRPr="00012F4E">
        <w:tab/>
        <w:t>numer identyfikacji podatkowej</w:t>
      </w:r>
      <w:r w:rsidR="00DA7AAC">
        <w:t>;</w:t>
      </w:r>
    </w:p>
    <w:p w14:paraId="1FDEA27D" w14:textId="2EEB6AA2" w:rsidR="007E0757" w:rsidRPr="00012F4E" w:rsidRDefault="0075138E" w:rsidP="00DD2F43">
      <w:pPr>
        <w:pStyle w:val="ZPKTzmpktartykuempunktem"/>
      </w:pPr>
      <w:r>
        <w:t>3</w:t>
      </w:r>
      <w:r w:rsidR="007E0757" w:rsidRPr="007614B0">
        <w:t>)</w:t>
      </w:r>
      <w:r w:rsidR="007E0757" w:rsidRPr="007614B0">
        <w:tab/>
        <w:t>numer REGON</w:t>
      </w:r>
      <w:r w:rsidR="00DA7AAC">
        <w:t>;</w:t>
      </w:r>
    </w:p>
    <w:p w14:paraId="3B0C686E" w14:textId="30F59A95" w:rsidR="007E0757" w:rsidRPr="00781C02" w:rsidRDefault="0075138E" w:rsidP="00DD2F43">
      <w:pPr>
        <w:pStyle w:val="ZPKTzmpktartykuempunktem"/>
      </w:pPr>
      <w:r>
        <w:t>4</w:t>
      </w:r>
      <w:r w:rsidR="007E0757" w:rsidRPr="00012F4E">
        <w:t>)</w:t>
      </w:r>
      <w:r w:rsidR="007E0757">
        <w:tab/>
      </w:r>
      <w:r w:rsidR="007E0757" w:rsidRPr="00012F4E">
        <w:t>nazwę przedsiębiorstwa badanego podmiotu</w:t>
      </w:r>
      <w:r w:rsidR="00DA7AAC">
        <w:t>;</w:t>
      </w:r>
      <w:r w:rsidR="007E0757" w:rsidRPr="00781C02">
        <w:t xml:space="preserve"> </w:t>
      </w:r>
    </w:p>
    <w:p w14:paraId="660F27B0" w14:textId="57915163" w:rsidR="007E0757" w:rsidRDefault="0075138E" w:rsidP="00DD2F43">
      <w:pPr>
        <w:pStyle w:val="ZPKTzmpktartykuempunktem"/>
      </w:pPr>
      <w:r>
        <w:t>5</w:t>
      </w:r>
      <w:r w:rsidR="007E0757" w:rsidRPr="00012F4E">
        <w:t>)</w:t>
      </w:r>
      <w:r w:rsidR="007E0757">
        <w:tab/>
      </w:r>
      <w:r w:rsidR="007E0757" w:rsidRPr="00012F4E">
        <w:t>dane teleadresowe</w:t>
      </w:r>
      <w:r w:rsidR="00DA7AAC">
        <w:t>;</w:t>
      </w:r>
    </w:p>
    <w:p w14:paraId="13FF10FA" w14:textId="0BBA7E40" w:rsidR="005B6BDB" w:rsidRDefault="0075138E" w:rsidP="00DD2F43">
      <w:pPr>
        <w:pStyle w:val="ZPKTzmpktartykuempunktem"/>
      </w:pPr>
      <w:r>
        <w:t>6</w:t>
      </w:r>
      <w:r w:rsidR="007E0757">
        <w:t>)</w:t>
      </w:r>
      <w:r w:rsidR="007E0757">
        <w:tab/>
        <w:t>adres poczty elektronicznej</w:t>
      </w:r>
      <w:r>
        <w:t>.</w:t>
      </w:r>
    </w:p>
    <w:p w14:paraId="4A1C2AA1" w14:textId="3A371E66" w:rsidR="005B6BDB" w:rsidRPr="005B6BDB" w:rsidRDefault="001F5A69" w:rsidP="00DD2F43">
      <w:pPr>
        <w:pStyle w:val="ZUSTzmustartykuempunktem"/>
      </w:pPr>
      <w:r>
        <w:t>9</w:t>
      </w:r>
      <w:r w:rsidR="0075138E">
        <w:t xml:space="preserve">. </w:t>
      </w:r>
      <w:r w:rsidR="005B6BDB">
        <w:t xml:space="preserve">Bank </w:t>
      </w:r>
      <w:r w:rsidR="005B6BDB" w:rsidRPr="00CB13C5">
        <w:t>Gospodarstwa</w:t>
      </w:r>
      <w:r w:rsidR="005B6BDB">
        <w:t xml:space="preserve"> Krajowego może przekazywać</w:t>
      </w:r>
      <w:r w:rsidR="00D45423">
        <w:t xml:space="preserve"> podmiotowi, któremu</w:t>
      </w:r>
      <w:r w:rsidR="005B6BDB">
        <w:t xml:space="preserve"> </w:t>
      </w:r>
      <w:r w:rsidR="00D45423">
        <w:t xml:space="preserve">zlecił przeprowadzenie badania ewaluacyjnego, </w:t>
      </w:r>
      <w:r w:rsidR="005B6BDB">
        <w:t xml:space="preserve">informacje </w:t>
      </w:r>
      <w:r w:rsidR="00D45423">
        <w:t>stanowiące</w:t>
      </w:r>
      <w:r w:rsidR="005B6BDB">
        <w:t xml:space="preserve"> </w:t>
      </w:r>
      <w:r w:rsidR="00E0178E">
        <w:t xml:space="preserve">tajemnicę </w:t>
      </w:r>
      <w:r w:rsidR="005B6BDB">
        <w:t>bankową</w:t>
      </w:r>
      <w:r w:rsidR="00D45423">
        <w:t xml:space="preserve"> </w:t>
      </w:r>
      <w:r w:rsidR="00F72CB7">
        <w:t>lub</w:t>
      </w:r>
      <w:r w:rsidR="00FD09FB">
        <w:t xml:space="preserve"> tajemnicę przedsiębiorstwa </w:t>
      </w:r>
      <w:r w:rsidR="00D45423">
        <w:t>o objęciu poręczeniem lub gwarancją przez ten bank zobowiązania podmiotu obowiązanego do poddania się badaniu ewaluacyjnemu oraz o rodzaju tego zobowiązania, bez zgody tego podmiotu</w:t>
      </w:r>
      <w:r w:rsidR="004A63DB">
        <w:t>.</w:t>
      </w:r>
      <w:r w:rsidR="005B6BDB" w:rsidRPr="005B6BDB">
        <w:t xml:space="preserve"> </w:t>
      </w:r>
    </w:p>
    <w:p w14:paraId="78A38CB2" w14:textId="6F961541" w:rsidR="0075138E" w:rsidRPr="0075138E" w:rsidRDefault="001F5A69" w:rsidP="00987B3C">
      <w:pPr>
        <w:pStyle w:val="ZUSTzmustartykuempunktem"/>
      </w:pPr>
      <w:r>
        <w:t>10</w:t>
      </w:r>
      <w:r w:rsidR="0075138E" w:rsidRPr="0075138E">
        <w:t>.</w:t>
      </w:r>
      <w:r w:rsidR="0075138E">
        <w:t xml:space="preserve"> </w:t>
      </w:r>
      <w:r w:rsidR="0075138E" w:rsidRPr="0075138E">
        <w:t>Prowadzenie badań ewaluacyjnych nie jest objęte zakazami, ograniczeniami lub warunkami dotyczącymi:</w:t>
      </w:r>
    </w:p>
    <w:p w14:paraId="35597131" w14:textId="74E9E2A5" w:rsidR="0075138E" w:rsidRPr="0075138E" w:rsidRDefault="0075138E" w:rsidP="0075138E">
      <w:pPr>
        <w:pStyle w:val="ZPKTzmpktartykuempunktem"/>
      </w:pPr>
      <w:r w:rsidRPr="0075138E">
        <w:t>1)</w:t>
      </w:r>
      <w:r w:rsidRPr="0075138E">
        <w:tab/>
        <w:t>przesyłania niezamówionej informacji handlowej, w rozumieniu art. 2 pkt 2 ustawy z dnia 18 lipca 2002 r. o świadczeniu usług drogą elektroniczną (Dz. U. z 2024 r. poz. 1513),</w:t>
      </w:r>
    </w:p>
    <w:p w14:paraId="43582743" w14:textId="77777777" w:rsidR="0075138E" w:rsidRPr="0075138E" w:rsidRDefault="0075138E" w:rsidP="0075138E">
      <w:pPr>
        <w:pStyle w:val="ZPKTzmpktartykuempunktem"/>
      </w:pPr>
      <w:r w:rsidRPr="0075138E">
        <w:t>2)</w:t>
      </w:r>
      <w:r w:rsidRPr="0075138E">
        <w:tab/>
        <w:t>używania telekomunikacyjnych urządzeń końcowych i automatycznych systemów wywołujących dla celów przesyłania informacji handlowej, o której mowa w pkt 1</w:t>
      </w:r>
    </w:p>
    <w:p w14:paraId="7BBF6571" w14:textId="27E7139A" w:rsidR="0075138E" w:rsidRDefault="0075138E" w:rsidP="00DD2F43">
      <w:pPr>
        <w:pStyle w:val="ZCZWSPPKTzmczciwsppktartykuempunktem"/>
      </w:pPr>
      <w:r w:rsidRPr="0075138E">
        <w:t>− wynikającymi z odrębnych przepisów.</w:t>
      </w:r>
    </w:p>
    <w:p w14:paraId="3E0A8F21" w14:textId="666FD9B5" w:rsidR="00205742" w:rsidRDefault="004C4683" w:rsidP="00987B3C">
      <w:pPr>
        <w:pStyle w:val="ZUSTzmustartykuempunktem"/>
      </w:pPr>
      <w:r>
        <w:lastRenderedPageBreak/>
        <w:t>1</w:t>
      </w:r>
      <w:r w:rsidR="001F5A69">
        <w:t>1</w:t>
      </w:r>
      <w:r w:rsidR="007E0757">
        <w:t>.</w:t>
      </w:r>
      <w:r w:rsidR="0075138E">
        <w:t xml:space="preserve"> </w:t>
      </w:r>
      <w:r w:rsidR="007A56EF">
        <w:t>Z</w:t>
      </w:r>
      <w:r w:rsidR="007A56EF" w:rsidRPr="007A56EF">
        <w:t xml:space="preserve"> badania ewaluacyjn</w:t>
      </w:r>
      <w:r w:rsidR="007A56EF">
        <w:t>ego</w:t>
      </w:r>
      <w:r w:rsidR="007A56EF" w:rsidRPr="007A56EF">
        <w:t xml:space="preserve"> </w:t>
      </w:r>
      <w:r w:rsidR="007E0757" w:rsidRPr="00160CF2">
        <w:t>Bank</w:t>
      </w:r>
      <w:r w:rsidR="007E0757">
        <w:t xml:space="preserve"> </w:t>
      </w:r>
      <w:r w:rsidR="007E0757" w:rsidRPr="00FA76EE">
        <w:t>Gospodarstwa</w:t>
      </w:r>
      <w:r w:rsidR="007E0757">
        <w:t xml:space="preserve"> Krajowego sporządza</w:t>
      </w:r>
      <w:r w:rsidR="00797016">
        <w:t>, w terminie 6 miesięcy od dnia jego zako</w:t>
      </w:r>
      <w:r w:rsidR="003308FE">
        <w:t>ń</w:t>
      </w:r>
      <w:r w:rsidR="00797016">
        <w:t>czenia</w:t>
      </w:r>
      <w:r w:rsidR="003308FE">
        <w:t>, raport zawierający zagregowane</w:t>
      </w:r>
      <w:r w:rsidR="00205742">
        <w:t xml:space="preserve"> </w:t>
      </w:r>
      <w:r w:rsidR="003308FE">
        <w:t>dane</w:t>
      </w:r>
      <w:r w:rsidR="007E0757">
        <w:t xml:space="preserve"> </w:t>
      </w:r>
      <w:r w:rsidR="007E0757" w:rsidRPr="00181635">
        <w:t xml:space="preserve">i </w:t>
      </w:r>
      <w:r w:rsidR="007E0757">
        <w:t xml:space="preserve">publikuje </w:t>
      </w:r>
      <w:r w:rsidR="007A56EF">
        <w:t>go</w:t>
      </w:r>
      <w:r w:rsidR="007E0757">
        <w:t xml:space="preserve"> na swojej stronie internetowej w terminie 3 miesięcy od d</w:t>
      </w:r>
      <w:r w:rsidR="007A56EF">
        <w:t>nia</w:t>
      </w:r>
      <w:r w:rsidR="007E0757">
        <w:t xml:space="preserve"> </w:t>
      </w:r>
      <w:r w:rsidR="007A56EF">
        <w:t>jego</w:t>
      </w:r>
      <w:r w:rsidR="007E0757">
        <w:t xml:space="preserve"> sporządzenia.</w:t>
      </w:r>
      <w:bookmarkStart w:id="22" w:name="_Hlk191307157"/>
    </w:p>
    <w:p w14:paraId="03115373" w14:textId="5A694509" w:rsidR="007E0757" w:rsidRDefault="00205742" w:rsidP="00987B3C">
      <w:pPr>
        <w:pStyle w:val="ZUSTzmustartykuempunktem"/>
      </w:pPr>
      <w:r>
        <w:t xml:space="preserve">12. Raport, o którym mowa w ust. 11, nie zawiera danych pozwalających na identyfikację podmiotów biorących udział w badaniu </w:t>
      </w:r>
      <w:r w:rsidRPr="00205742">
        <w:t>ewaluacyjn</w:t>
      </w:r>
      <w:r>
        <w:t>ym.</w:t>
      </w:r>
      <w:r w:rsidR="007E0757">
        <w:t>”</w:t>
      </w:r>
      <w:bookmarkEnd w:id="22"/>
      <w:r w:rsidR="007E0757">
        <w:t>;</w:t>
      </w:r>
      <w:r w:rsidR="007E0757" w:rsidRPr="007F7890">
        <w:t xml:space="preserve"> </w:t>
      </w:r>
    </w:p>
    <w:p w14:paraId="4EF6BC02" w14:textId="3F128862" w:rsidR="00B47531" w:rsidRDefault="004F29B7" w:rsidP="00A0080D">
      <w:pPr>
        <w:pStyle w:val="PKTpunkt"/>
      </w:pPr>
      <w:r>
        <w:t>28</w:t>
      </w:r>
      <w:r w:rsidR="00283BD6">
        <w:t>)</w:t>
      </w:r>
      <w:r w:rsidR="00386D49">
        <w:tab/>
      </w:r>
      <w:r w:rsidR="00B47531">
        <w:t xml:space="preserve">w </w:t>
      </w:r>
      <w:r w:rsidR="00880AC1">
        <w:t>art. 43</w:t>
      </w:r>
      <w:r w:rsidR="00B47531">
        <w:t>:</w:t>
      </w:r>
    </w:p>
    <w:p w14:paraId="1A252A1F" w14:textId="233C0B18" w:rsidR="00880AC1" w:rsidRDefault="00B47531" w:rsidP="000E1470">
      <w:pPr>
        <w:pStyle w:val="LITlitera"/>
      </w:pPr>
      <w:r>
        <w:t>a)</w:t>
      </w:r>
      <w:r>
        <w:tab/>
      </w:r>
      <w:r w:rsidR="00880AC1">
        <w:t>ust. 1 otrzymuje brzmienie:</w:t>
      </w:r>
    </w:p>
    <w:p w14:paraId="75A89C63" w14:textId="5235D414" w:rsidR="00B47531" w:rsidRDefault="009E490A" w:rsidP="00621DF5">
      <w:pPr>
        <w:pStyle w:val="ZLITUSTzmustliter"/>
      </w:pPr>
      <w:r w:rsidRPr="00880AC1">
        <w:t>„</w:t>
      </w:r>
      <w:r w:rsidR="00880AC1">
        <w:t>1.</w:t>
      </w:r>
      <w:r w:rsidR="0075138E">
        <w:t xml:space="preserve"> </w:t>
      </w:r>
      <w:r w:rsidR="00880AC1">
        <w:t xml:space="preserve">Minister właściwy do spraw finansów publicznych, w imieniu Skarbu Państwa, wykonuje czynności zmierzające do odzyskania kwot zapłaconych z tytułu wykonania umowy poręczenia lub gwarancji wraz z należnymi odsetkami, </w:t>
      </w:r>
      <w:r w:rsidR="00880AC1" w:rsidRPr="00615CEF">
        <w:t>w tym odsetkami za opóźnienie, w wysokości określonej zgodnie z przepisami ustawy z dnia 2</w:t>
      </w:r>
      <w:r w:rsidR="00EF10B6" w:rsidRPr="00615CEF">
        <w:t>3</w:t>
      </w:r>
      <w:r w:rsidR="00880AC1" w:rsidRPr="00615CEF">
        <w:t xml:space="preserve"> kwietnia 1964 r</w:t>
      </w:r>
      <w:r w:rsidR="00AF18F8">
        <w:t>.</w:t>
      </w:r>
      <w:r w:rsidR="00880AC1" w:rsidRPr="00615CEF">
        <w:t xml:space="preserve"> – Kodeks cywilny</w:t>
      </w:r>
      <w:r w:rsidR="006C4BBF">
        <w:t>,</w:t>
      </w:r>
      <w:r w:rsidR="006C4BBF" w:rsidRPr="006C4BBF">
        <w:t xml:space="preserve"> </w:t>
      </w:r>
      <w:r w:rsidR="006C4BBF">
        <w:t xml:space="preserve">na zasadach, warunkach i w trybie określonych w </w:t>
      </w:r>
      <w:r w:rsidR="00326FFF">
        <w:t>odrębnych</w:t>
      </w:r>
      <w:r w:rsidR="006C4BBF">
        <w:t xml:space="preserve"> ustawach</w:t>
      </w:r>
      <w:r w:rsidR="00880AC1">
        <w:t>.</w:t>
      </w:r>
      <w:r w:rsidRPr="009E490A">
        <w:t>”</w:t>
      </w:r>
      <w:r w:rsidR="00B47531">
        <w:t>,</w:t>
      </w:r>
    </w:p>
    <w:p w14:paraId="5A4441F0" w14:textId="77777777" w:rsidR="00B47531" w:rsidRDefault="00B47531" w:rsidP="00583D88">
      <w:pPr>
        <w:pStyle w:val="LITlitera"/>
      </w:pPr>
      <w:r>
        <w:t>b)</w:t>
      </w:r>
      <w:r>
        <w:tab/>
        <w:t>dodaje się ust. 6 i 7 w brzmieniu:</w:t>
      </w:r>
    </w:p>
    <w:p w14:paraId="07A27539" w14:textId="0A741319" w:rsidR="00B47531" w:rsidRDefault="00BB5218" w:rsidP="00621DF5">
      <w:pPr>
        <w:pStyle w:val="ZLITUSTzmustliter"/>
      </w:pPr>
      <w:r w:rsidRPr="00880AC1">
        <w:t>„</w:t>
      </w:r>
      <w:r w:rsidR="00B47531">
        <w:t xml:space="preserve">6. W przypadku </w:t>
      </w:r>
      <w:r w:rsidR="00EB57E5">
        <w:t>gdy</w:t>
      </w:r>
      <w:r w:rsidR="00B47531">
        <w:t xml:space="preserve"> </w:t>
      </w:r>
      <w:r w:rsidR="00B47531" w:rsidRPr="00BB5218">
        <w:t>pomoc</w:t>
      </w:r>
      <w:r w:rsidR="00B47531">
        <w:t xml:space="preserve">, o której mowa w art. 3 ust. 5, została udzielona </w:t>
      </w:r>
      <w:r w:rsidR="0017690E">
        <w:t xml:space="preserve">z naruszeniem art. 108 ust. 3 Traktatu o </w:t>
      </w:r>
      <w:r w:rsidR="00C81D79">
        <w:t>f</w:t>
      </w:r>
      <w:r w:rsidR="0017690E">
        <w:t>unkcjonowaniu Unii Europejskiej</w:t>
      </w:r>
      <w:r w:rsidR="00B47531">
        <w:t xml:space="preserve">, </w:t>
      </w:r>
      <w:r w:rsidR="007B0918">
        <w:t>minister właściwy do spraw finansów publicznych</w:t>
      </w:r>
      <w:r w:rsidR="00B47531">
        <w:t xml:space="preserve"> dochodzi od podmiotu, któremu taka pomoc została udzielona, zwrotu kwoty stanowiącej równowartość tej pomocy w zakresie w jakim pomoc ta stanowi pomoc udzieloną </w:t>
      </w:r>
      <w:r w:rsidR="0037031C" w:rsidRPr="0037031C">
        <w:t xml:space="preserve">z naruszeniem </w:t>
      </w:r>
      <w:r w:rsidR="00335F95">
        <w:t>tego artykułu</w:t>
      </w:r>
      <w:r w:rsidR="00B47531">
        <w:t>, wraz z odsetkami w wysokości określonej jak dla zaległości podatkowych liczonymi od dnia jej udzielenia.</w:t>
      </w:r>
    </w:p>
    <w:p w14:paraId="7E77C7CC" w14:textId="79F3A260" w:rsidR="00B47531" w:rsidRDefault="00B47531" w:rsidP="00621DF5">
      <w:pPr>
        <w:pStyle w:val="ZLITUSTzmustliter"/>
      </w:pPr>
      <w:r>
        <w:t xml:space="preserve">7. Roszczenie </w:t>
      </w:r>
      <w:r w:rsidR="007B0918">
        <w:t>ministra właściwego do spraw finansów publicznych</w:t>
      </w:r>
      <w:r>
        <w:t xml:space="preserve"> z tytułu pomocy, o której mowa w art. 3 ust. </w:t>
      </w:r>
      <w:r w:rsidR="007B0918">
        <w:t>5</w:t>
      </w:r>
      <w:r>
        <w:t xml:space="preserve">, udzielonej </w:t>
      </w:r>
      <w:r w:rsidR="0037031C" w:rsidRPr="0037031C">
        <w:t xml:space="preserve">z naruszeniem art. 108 ust. 3 Traktatu o </w:t>
      </w:r>
      <w:r w:rsidR="00C81D79">
        <w:t>f</w:t>
      </w:r>
      <w:r w:rsidR="0037031C" w:rsidRPr="0037031C">
        <w:t>unkcjonowaniu Unii Europejskiej</w:t>
      </w:r>
      <w:r>
        <w:t xml:space="preserve">, przedawnia się z upływem </w:t>
      </w:r>
      <w:r w:rsidR="002A631F">
        <w:t xml:space="preserve">dziesięciu </w:t>
      </w:r>
      <w:r>
        <w:t>lat od dnia udzielenia tej pomocy.</w:t>
      </w:r>
      <w:r w:rsidRPr="000D2986">
        <w:t>”</w:t>
      </w:r>
      <w:r>
        <w:t>;</w:t>
      </w:r>
    </w:p>
    <w:p w14:paraId="23CAEF8D" w14:textId="4506EF1E" w:rsidR="00A92BE5" w:rsidRDefault="005C0846" w:rsidP="00AA61BC">
      <w:pPr>
        <w:pStyle w:val="PKTpunkt"/>
      </w:pPr>
      <w:r>
        <w:t>2</w:t>
      </w:r>
      <w:r w:rsidR="004F29B7">
        <w:t>9</w:t>
      </w:r>
      <w:r w:rsidR="007E0757">
        <w:t>)</w:t>
      </w:r>
      <w:r w:rsidR="007E0757">
        <w:tab/>
      </w:r>
      <w:r w:rsidR="00880AC1" w:rsidRPr="00880AC1">
        <w:t>w art. 43b wyrazy „pkt 2</w:t>
      </w:r>
      <w:r w:rsidR="002968AD">
        <w:t>,</w:t>
      </w:r>
      <w:r w:rsidR="00880AC1" w:rsidRPr="00880AC1">
        <w:t>” zastępuje się wyrazami „pkt 1</w:t>
      </w:r>
      <w:r w:rsidR="00880AC1">
        <w:t>, wraz z należnymi odsetkami, o których mowa w art. 43 ust. 1,</w:t>
      </w:r>
      <w:r w:rsidR="00880AC1" w:rsidRPr="00880AC1">
        <w:t>”</w:t>
      </w:r>
      <w:r w:rsidR="0096147F">
        <w:t>;</w:t>
      </w:r>
    </w:p>
    <w:p w14:paraId="51ECDBBD" w14:textId="361031BC" w:rsidR="00D1479F" w:rsidRDefault="004F29B7" w:rsidP="00CE63B7">
      <w:pPr>
        <w:pStyle w:val="PKTpunkt"/>
      </w:pPr>
      <w:r>
        <w:t>30</w:t>
      </w:r>
      <w:r w:rsidR="0096147F">
        <w:t>)</w:t>
      </w:r>
      <w:r w:rsidR="00BA0705">
        <w:tab/>
      </w:r>
      <w:r w:rsidR="007E0757">
        <w:t>w art. 46</w:t>
      </w:r>
      <w:r w:rsidR="00D1479F">
        <w:t>:</w:t>
      </w:r>
    </w:p>
    <w:p w14:paraId="32D1BF64" w14:textId="24507503" w:rsidR="00DA7AAC" w:rsidRDefault="00DA7AAC" w:rsidP="00B47531">
      <w:pPr>
        <w:pStyle w:val="LITlitera"/>
      </w:pPr>
      <w:r>
        <w:t>a</w:t>
      </w:r>
      <w:r w:rsidR="00D1479F">
        <w:t>)</w:t>
      </w:r>
      <w:r w:rsidR="00447F2C">
        <w:tab/>
      </w:r>
      <w:r w:rsidR="00B24025">
        <w:t xml:space="preserve">w </w:t>
      </w:r>
      <w:r w:rsidR="00455F78">
        <w:t>pkt</w:t>
      </w:r>
      <w:r w:rsidR="00B24025">
        <w:t xml:space="preserve"> 3 </w:t>
      </w:r>
      <w:r w:rsidR="00B24025" w:rsidRPr="00B47531">
        <w:t>wyrazy</w:t>
      </w:r>
      <w:r w:rsidR="00B24025">
        <w:t xml:space="preserve"> </w:t>
      </w:r>
      <w:r w:rsidR="00B24025" w:rsidRPr="00160CF2">
        <w:t>„</w:t>
      </w:r>
      <w:r w:rsidR="00B24025" w:rsidRPr="00B24025">
        <w:t>programów rządowych,</w:t>
      </w:r>
      <w:r w:rsidR="00B24025">
        <w:t xml:space="preserve">” zastępuje się wyrazami </w:t>
      </w:r>
      <w:r w:rsidR="00B24025" w:rsidRPr="00160CF2">
        <w:t>„</w:t>
      </w:r>
      <w:r w:rsidR="00B24025">
        <w:t>rządowych programów poręczeniowo-gwarancyjnych</w:t>
      </w:r>
      <w:r w:rsidR="007F13A0">
        <w:t>,</w:t>
      </w:r>
      <w:r w:rsidR="00B24025">
        <w:t xml:space="preserve"> a także</w:t>
      </w:r>
      <w:r w:rsidR="008565D9">
        <w:t xml:space="preserve"> w ramach</w:t>
      </w:r>
      <w:r w:rsidR="00B24025">
        <w:t>”</w:t>
      </w:r>
      <w:r>
        <w:t>,</w:t>
      </w:r>
    </w:p>
    <w:p w14:paraId="626D1A70" w14:textId="62D9C384" w:rsidR="00283BD6" w:rsidRDefault="00DA7AAC" w:rsidP="009443B5">
      <w:pPr>
        <w:pStyle w:val="LITlitera"/>
      </w:pPr>
      <w:r>
        <w:t>b)</w:t>
      </w:r>
      <w:r>
        <w:tab/>
        <w:t>uchyla się pkt 4 i 5</w:t>
      </w:r>
      <w:r w:rsidR="00283BD6">
        <w:t>;</w:t>
      </w:r>
    </w:p>
    <w:p w14:paraId="3D03FCDC" w14:textId="2650B8FD" w:rsidR="007E0757" w:rsidRDefault="004F29B7" w:rsidP="007E0757">
      <w:pPr>
        <w:pStyle w:val="PKTpunkt"/>
      </w:pPr>
      <w:r>
        <w:t>31</w:t>
      </w:r>
      <w:r w:rsidR="0096147F">
        <w:t>)</w:t>
      </w:r>
      <w:r w:rsidR="00F74195">
        <w:tab/>
      </w:r>
      <w:r w:rsidR="007E0757">
        <w:t>art. 47a otrzymuje brzmienie:</w:t>
      </w:r>
    </w:p>
    <w:p w14:paraId="5D085BBD" w14:textId="64C92672" w:rsidR="007E0757" w:rsidRDefault="007E0757" w:rsidP="007E0757">
      <w:pPr>
        <w:pStyle w:val="ZARTzmartartykuempunktem"/>
      </w:pPr>
      <w:bookmarkStart w:id="23" w:name="_Hlk194053216"/>
      <w:r w:rsidRPr="00160CF2">
        <w:lastRenderedPageBreak/>
        <w:t>„</w:t>
      </w:r>
      <w:bookmarkEnd w:id="23"/>
      <w:r w:rsidRPr="00160CF2">
        <w:t>Art. 47a.</w:t>
      </w:r>
      <w:r w:rsidR="0075138E">
        <w:t xml:space="preserve"> </w:t>
      </w:r>
      <w:r w:rsidRPr="00160CF2">
        <w:t xml:space="preserve">W przypadku zapłaty kwoty z tytułu </w:t>
      </w:r>
      <w:r w:rsidR="00F33929">
        <w:t>udzielonego</w:t>
      </w:r>
      <w:r w:rsidR="0096147F">
        <w:t xml:space="preserve"> </w:t>
      </w:r>
      <w:r w:rsidRPr="00160CF2">
        <w:t>poręczenia</w:t>
      </w:r>
      <w:r w:rsidRPr="006E7733">
        <w:t xml:space="preserve"> lub gwarancji</w:t>
      </w:r>
      <w:r w:rsidRPr="00160CF2">
        <w:t xml:space="preserve"> </w:t>
      </w:r>
      <w:r w:rsidR="00075C20" w:rsidRPr="00075C20">
        <w:t>Bank</w:t>
      </w:r>
      <w:r w:rsidR="00BF7DBC">
        <w:t>u</w:t>
      </w:r>
      <w:r w:rsidR="00075C20" w:rsidRPr="00075C20">
        <w:t xml:space="preserve"> Gospodarstwa Krajowego</w:t>
      </w:r>
      <w:r w:rsidR="00CB1F60">
        <w:t>,</w:t>
      </w:r>
      <w:r w:rsidR="00075C20" w:rsidRPr="00075C20">
        <w:t xml:space="preserve"> </w:t>
      </w:r>
      <w:r w:rsidRPr="00160CF2">
        <w:t>z chwilą</w:t>
      </w:r>
      <w:r w:rsidR="00075C20">
        <w:t xml:space="preserve"> tej</w:t>
      </w:r>
      <w:r w:rsidRPr="00160CF2">
        <w:t xml:space="preserve"> zapłaty</w:t>
      </w:r>
      <w:r w:rsidR="00075C20">
        <w:t xml:space="preserve"> </w:t>
      </w:r>
      <w:r w:rsidR="00BF7DBC" w:rsidRPr="00BF7DBC">
        <w:t xml:space="preserve">Bank Gospodarstwa Krajowego </w:t>
      </w:r>
      <w:r w:rsidR="00075C20">
        <w:t xml:space="preserve">wstępuje </w:t>
      </w:r>
      <w:r w:rsidRPr="00160CF2">
        <w:t xml:space="preserve">w prawa beneficjenta poręczenia </w:t>
      </w:r>
      <w:r w:rsidRPr="006E7733">
        <w:t xml:space="preserve">lub gwarancji </w:t>
      </w:r>
      <w:r w:rsidRPr="00160CF2">
        <w:t>do wysokości dokonanej zapłaty</w:t>
      </w:r>
      <w:r>
        <w:t>.</w:t>
      </w:r>
      <w:bookmarkStart w:id="24" w:name="_Hlk188870539"/>
      <w:r w:rsidRPr="00160CF2">
        <w:t>”</w:t>
      </w:r>
      <w:bookmarkEnd w:id="24"/>
      <w:r>
        <w:t>.</w:t>
      </w:r>
    </w:p>
    <w:p w14:paraId="40C1C630" w14:textId="3C5F1ECF" w:rsidR="001727D9" w:rsidRPr="001727D9" w:rsidRDefault="001727D9" w:rsidP="001727D9">
      <w:pPr>
        <w:pStyle w:val="ARTartustawynprozporzdzenia"/>
      </w:pPr>
      <w:r w:rsidRPr="001727D9">
        <w:rPr>
          <w:rStyle w:val="Ppogrubienie"/>
        </w:rPr>
        <w:t>Art.</w:t>
      </w:r>
      <w:r w:rsidR="00221EB0">
        <w:rPr>
          <w:rStyle w:val="Ppogrubienie"/>
        </w:rPr>
        <w:t> </w:t>
      </w:r>
      <w:r w:rsidR="00372424">
        <w:rPr>
          <w:rStyle w:val="Ppogrubienie"/>
        </w:rPr>
        <w:t>2</w:t>
      </w:r>
      <w:r w:rsidRPr="001727D9">
        <w:rPr>
          <w:rStyle w:val="Ppogrubienie"/>
        </w:rPr>
        <w:t>.</w:t>
      </w:r>
      <w:r w:rsidR="00221EB0">
        <w:rPr>
          <w:rStyle w:val="Ppogrubienie"/>
        </w:rPr>
        <w:t> </w:t>
      </w:r>
      <w:r w:rsidRPr="001727D9">
        <w:t xml:space="preserve">W ustawie z dnia 27 października 1994 r. o autostradach płatnych oraz o Krajowym Funduszu Drogowym (Dz. U. z </w:t>
      </w:r>
      <w:r w:rsidR="00FE7EC8" w:rsidRPr="001727D9">
        <w:t>202</w:t>
      </w:r>
      <w:r w:rsidR="00FE7EC8">
        <w:t>6</w:t>
      </w:r>
      <w:r w:rsidR="00FE7EC8" w:rsidRPr="001727D9">
        <w:t xml:space="preserve"> </w:t>
      </w:r>
      <w:r w:rsidRPr="001727D9">
        <w:t xml:space="preserve">r. poz. </w:t>
      </w:r>
      <w:r w:rsidR="00FE7EC8">
        <w:t>218</w:t>
      </w:r>
      <w:r w:rsidR="00151117">
        <w:t xml:space="preserve"> i 635</w:t>
      </w:r>
      <w:r w:rsidRPr="001727D9">
        <w:t>)</w:t>
      </w:r>
      <w:r w:rsidR="002B122A" w:rsidRPr="002B122A">
        <w:t xml:space="preserve"> wprowadza się następujące zmiany</w:t>
      </w:r>
      <w:r w:rsidRPr="001727D9">
        <w:t>:</w:t>
      </w:r>
    </w:p>
    <w:p w14:paraId="4A061E66" w14:textId="77777777" w:rsidR="008865BF" w:rsidRDefault="001727D9">
      <w:pPr>
        <w:pStyle w:val="PKTpunkt"/>
      </w:pPr>
      <w:r w:rsidRPr="001727D9">
        <w:t>1)</w:t>
      </w:r>
      <w:r w:rsidRPr="001727D9">
        <w:tab/>
        <w:t>w art. 39d</w:t>
      </w:r>
      <w:r w:rsidR="008865BF">
        <w:t>:</w:t>
      </w:r>
    </w:p>
    <w:p w14:paraId="072BDCE8" w14:textId="7F78AC25" w:rsidR="00156950" w:rsidRDefault="008865BF" w:rsidP="00156950">
      <w:pPr>
        <w:pStyle w:val="LITlitera"/>
      </w:pPr>
      <w:r>
        <w:t>a)</w:t>
      </w:r>
      <w:r w:rsidR="00A2118B">
        <w:tab/>
      </w:r>
      <w:r w:rsidR="00A177BE">
        <w:t xml:space="preserve">w </w:t>
      </w:r>
      <w:r>
        <w:t>ust. 2</w:t>
      </w:r>
      <w:r w:rsidR="0094528E">
        <w:t xml:space="preserve"> </w:t>
      </w:r>
      <w:r w:rsidR="00404608">
        <w:t xml:space="preserve">wyrazy </w:t>
      </w:r>
      <w:r w:rsidR="00156950" w:rsidRPr="001727D9">
        <w:t>„</w:t>
      </w:r>
      <w:r w:rsidR="0094528E" w:rsidRPr="0094528E">
        <w:t xml:space="preserve">art. 7 ust. 2 pkt </w:t>
      </w:r>
      <w:r w:rsidR="00156950">
        <w:t>2</w:t>
      </w:r>
      <w:r w:rsidR="00156950" w:rsidRPr="008865BF">
        <w:t>”</w:t>
      </w:r>
      <w:r w:rsidR="00156950">
        <w:t xml:space="preserve"> zastępuje się wyrazami </w:t>
      </w:r>
      <w:r w:rsidR="00156950" w:rsidRPr="001727D9">
        <w:t>„</w:t>
      </w:r>
      <w:r w:rsidR="00156950">
        <w:t>art. 7 ust. 2 pkt 1</w:t>
      </w:r>
      <w:r w:rsidR="00156950" w:rsidRPr="008865BF">
        <w:t>”</w:t>
      </w:r>
      <w:r w:rsidR="00156950">
        <w:t>,</w:t>
      </w:r>
    </w:p>
    <w:p w14:paraId="5EF28484" w14:textId="7E125E6E" w:rsidR="00156950" w:rsidRDefault="00404608" w:rsidP="00156950">
      <w:pPr>
        <w:pStyle w:val="LITlitera"/>
      </w:pPr>
      <w:r>
        <w:t>b)</w:t>
      </w:r>
      <w:r w:rsidR="00A2118B">
        <w:tab/>
      </w:r>
      <w:r w:rsidR="00156950">
        <w:t>ust. 3 otrzymuje brzmienie:</w:t>
      </w:r>
    </w:p>
    <w:p w14:paraId="20A03AA6" w14:textId="2AA033DE" w:rsidR="0094528E" w:rsidRDefault="001727D9" w:rsidP="00621DF5">
      <w:pPr>
        <w:pStyle w:val="ZLITUSTzmustliter"/>
      </w:pPr>
      <w:bookmarkStart w:id="25" w:name="_Hlk221105720"/>
      <w:r w:rsidRPr="001727D9">
        <w:t>„</w:t>
      </w:r>
      <w:bookmarkEnd w:id="25"/>
      <w:r w:rsidRPr="001727D9">
        <w:t xml:space="preserve">3. Gwarancje i poręczenia, o których mowa w ust. 2, są zwolnione z opłat prowizyjnych oraz obowiązku </w:t>
      </w:r>
      <w:r w:rsidR="003302BC">
        <w:t>ustanawiania</w:t>
      </w:r>
      <w:r w:rsidR="003302BC" w:rsidRPr="001727D9">
        <w:t xml:space="preserve"> </w:t>
      </w:r>
      <w:r w:rsidRPr="001727D9">
        <w:t>zabezpieczeń</w:t>
      </w:r>
      <w:r w:rsidR="009C1E46">
        <w:t>.</w:t>
      </w:r>
      <w:r w:rsidR="009C1E46" w:rsidRPr="009C1E46">
        <w:t>”</w:t>
      </w:r>
      <w:r w:rsidR="004629EB">
        <w:t>,</w:t>
      </w:r>
    </w:p>
    <w:p w14:paraId="4615AFEF" w14:textId="693DB5E9" w:rsidR="001727D9" w:rsidRPr="001727D9" w:rsidRDefault="00156950" w:rsidP="00156950">
      <w:pPr>
        <w:pStyle w:val="LITlitera"/>
      </w:pPr>
      <w:r>
        <w:t>c</w:t>
      </w:r>
      <w:r w:rsidR="0094528E">
        <w:t>)</w:t>
      </w:r>
      <w:r w:rsidR="004C5AD3">
        <w:tab/>
      </w:r>
      <w:r w:rsidR="0094528E">
        <w:t>uchyla się ust. 4</w:t>
      </w:r>
      <w:r w:rsidR="001727D9" w:rsidRPr="001727D9">
        <w:t>;</w:t>
      </w:r>
    </w:p>
    <w:p w14:paraId="44E9701D" w14:textId="77777777" w:rsidR="006550B4" w:rsidRDefault="005C0846" w:rsidP="008343CB">
      <w:pPr>
        <w:pStyle w:val="PKTpunkt"/>
      </w:pPr>
      <w:r>
        <w:t>2</w:t>
      </w:r>
      <w:r w:rsidR="001727D9" w:rsidRPr="001727D9">
        <w:t>)</w:t>
      </w:r>
      <w:r w:rsidR="001727D9" w:rsidRPr="001727D9">
        <w:tab/>
        <w:t>w art. 39j</w:t>
      </w:r>
      <w:r w:rsidR="006550B4">
        <w:t>:</w:t>
      </w:r>
    </w:p>
    <w:p w14:paraId="757D470C" w14:textId="282DC5F0" w:rsidR="006550B4" w:rsidRDefault="006550B4" w:rsidP="004629EB">
      <w:pPr>
        <w:pStyle w:val="LITlitera"/>
      </w:pPr>
      <w:r>
        <w:t>a)</w:t>
      </w:r>
      <w:r w:rsidR="00A2118B">
        <w:tab/>
      </w:r>
      <w:r w:rsidR="0094528E">
        <w:t xml:space="preserve">w ust. 2 wyrazy </w:t>
      </w:r>
      <w:r w:rsidR="0094528E" w:rsidRPr="001727D9">
        <w:t>„</w:t>
      </w:r>
      <w:r w:rsidR="0094528E" w:rsidRPr="0094528E">
        <w:t>art. 2a ust. 1, art. 2b, art. 31, art. 44,</w:t>
      </w:r>
      <w:r w:rsidR="0094528E">
        <w:t xml:space="preserve"> </w:t>
      </w:r>
      <w:r w:rsidR="0094528E" w:rsidRPr="0094528E">
        <w:t>art. 44a, art. 44b, art. 46 i art. 47</w:t>
      </w:r>
      <w:bookmarkStart w:id="26" w:name="_Hlk221105747"/>
      <w:r w:rsidR="0094528E" w:rsidRPr="008865BF">
        <w:t>”</w:t>
      </w:r>
      <w:bookmarkEnd w:id="26"/>
      <w:r w:rsidR="0094528E">
        <w:t xml:space="preserve"> zastępuje się wyrazami </w:t>
      </w:r>
      <w:r w:rsidR="0094528E" w:rsidRPr="001727D9">
        <w:t>„</w:t>
      </w:r>
      <w:r w:rsidR="0094528E" w:rsidRPr="0094528E">
        <w:t xml:space="preserve">art. 2a ust. 1, art. 2b, art. 31, </w:t>
      </w:r>
      <w:r w:rsidR="0094528E">
        <w:t xml:space="preserve">art. 43 ust. </w:t>
      </w:r>
      <w:r w:rsidR="00404608">
        <w:t>1</w:t>
      </w:r>
      <w:r w:rsidR="00136A92">
        <w:t>, 6 i 7</w:t>
      </w:r>
      <w:r w:rsidR="0094528E">
        <w:t>,</w:t>
      </w:r>
      <w:r w:rsidR="0094528E" w:rsidRPr="00156950">
        <w:t xml:space="preserve"> </w:t>
      </w:r>
      <w:r w:rsidR="00887185">
        <w:t xml:space="preserve">art. </w:t>
      </w:r>
      <w:r w:rsidR="0094528E" w:rsidRPr="00156950">
        <w:t>43b</w:t>
      </w:r>
      <w:r w:rsidR="0094528E">
        <w:t xml:space="preserve">, </w:t>
      </w:r>
      <w:r w:rsidR="0094528E" w:rsidRPr="0094528E">
        <w:t>art. 44</w:t>
      </w:r>
      <w:r w:rsidR="002D2EF6">
        <w:t>–</w:t>
      </w:r>
      <w:r w:rsidR="0094528E" w:rsidRPr="0094528E">
        <w:t>44b, art. 46 i art. 47</w:t>
      </w:r>
      <w:r w:rsidR="0094528E" w:rsidRPr="008865BF">
        <w:t>”</w:t>
      </w:r>
      <w:r w:rsidR="0094528E">
        <w:t>,</w:t>
      </w:r>
    </w:p>
    <w:p w14:paraId="1646D82F" w14:textId="0395907D" w:rsidR="002F028C" w:rsidRDefault="006550B4" w:rsidP="004629EB">
      <w:pPr>
        <w:pStyle w:val="LITlitera"/>
      </w:pPr>
      <w:r>
        <w:t>b)</w:t>
      </w:r>
      <w:r w:rsidR="00A2118B">
        <w:tab/>
      </w:r>
      <w:r w:rsidR="00185EDC">
        <w:t>uchyla się ust. 4</w:t>
      </w:r>
      <w:r w:rsidR="005C0846">
        <w:t>.</w:t>
      </w:r>
    </w:p>
    <w:p w14:paraId="15EB68B4" w14:textId="0BFF9A6B" w:rsidR="00CE38A3" w:rsidRPr="00CE38A3" w:rsidRDefault="00CE38A3" w:rsidP="00CE38A3">
      <w:pPr>
        <w:pStyle w:val="ARTartustawynprozporzdzenia"/>
      </w:pPr>
      <w:r w:rsidRPr="00CE38A3">
        <w:rPr>
          <w:rStyle w:val="Ppogrubienie"/>
        </w:rPr>
        <w:t>Art.</w:t>
      </w:r>
      <w:r w:rsidR="00221EB0">
        <w:rPr>
          <w:rStyle w:val="Ppogrubienie"/>
        </w:rPr>
        <w:t> </w:t>
      </w:r>
      <w:r w:rsidR="005C0846">
        <w:rPr>
          <w:rStyle w:val="Ppogrubienie"/>
        </w:rPr>
        <w:t>3</w:t>
      </w:r>
      <w:r w:rsidRPr="00CE38A3">
        <w:rPr>
          <w:rStyle w:val="Ppogrubienie"/>
        </w:rPr>
        <w:t>.</w:t>
      </w:r>
      <w:r w:rsidR="00221EB0">
        <w:rPr>
          <w:rStyle w:val="Ppogrubienie"/>
        </w:rPr>
        <w:t> </w:t>
      </w:r>
      <w:r w:rsidRPr="00CE38A3">
        <w:t xml:space="preserve">W ustawie </w:t>
      </w:r>
      <w:bookmarkStart w:id="27" w:name="_Hlk209606524"/>
      <w:r w:rsidRPr="00CE38A3">
        <w:t>z dnia 30 sierpnia 1996 r. o komercjalizacji i niektórych uprawnieniach pracowników (Dz. U. z 202</w:t>
      </w:r>
      <w:r w:rsidR="002A631F">
        <w:t>6</w:t>
      </w:r>
      <w:r w:rsidRPr="00CE38A3">
        <w:t xml:space="preserve"> r. poz. </w:t>
      </w:r>
      <w:r w:rsidR="002A631F">
        <w:t>809</w:t>
      </w:r>
      <w:r w:rsidRPr="00CE38A3">
        <w:t xml:space="preserve">) </w:t>
      </w:r>
      <w:bookmarkEnd w:id="27"/>
      <w:r w:rsidRPr="00CE38A3">
        <w:t>w art. 56 uchyla się ust. 7.</w:t>
      </w:r>
    </w:p>
    <w:p w14:paraId="68F073C3" w14:textId="3DC62A29" w:rsidR="00AB21E2" w:rsidRDefault="007E0757" w:rsidP="005C0846">
      <w:pPr>
        <w:pStyle w:val="ARTartustawynprozporzdzenia"/>
      </w:pPr>
      <w:r w:rsidRPr="00160CF2">
        <w:rPr>
          <w:rStyle w:val="Ppogrubienie"/>
        </w:rPr>
        <w:t>Art.</w:t>
      </w:r>
      <w:r w:rsidR="00221EB0">
        <w:rPr>
          <w:rStyle w:val="Ppogrubienie"/>
        </w:rPr>
        <w:t> </w:t>
      </w:r>
      <w:r w:rsidR="005C0846">
        <w:rPr>
          <w:rStyle w:val="Ppogrubienie"/>
        </w:rPr>
        <w:t>4</w:t>
      </w:r>
      <w:r w:rsidRPr="00160CF2">
        <w:rPr>
          <w:rStyle w:val="Ppogrubienie"/>
        </w:rPr>
        <w:t>.</w:t>
      </w:r>
      <w:r w:rsidR="00221EB0">
        <w:rPr>
          <w:rStyle w:val="Ppogrubienie"/>
        </w:rPr>
        <w:t> </w:t>
      </w:r>
      <w:r>
        <w:t xml:space="preserve">W ustawie z dnia 29 sierpnia 1997 r. </w:t>
      </w:r>
      <w:r w:rsidRPr="007E0757">
        <w:t>−</w:t>
      </w:r>
      <w:r>
        <w:t xml:space="preserve"> Prawo bankowe (Dz. U. z </w:t>
      </w:r>
      <w:r w:rsidR="00FE7EC8">
        <w:t xml:space="preserve">2026 </w:t>
      </w:r>
      <w:r>
        <w:t>r. poz.</w:t>
      </w:r>
      <w:r w:rsidR="0069680A">
        <w:t xml:space="preserve"> </w:t>
      </w:r>
      <w:r w:rsidR="00FE7EC8">
        <w:t>38</w:t>
      </w:r>
      <w:r w:rsidR="006110C9">
        <w:t>, 176, 331</w:t>
      </w:r>
      <w:r w:rsidR="00090D20">
        <w:t xml:space="preserve">, </w:t>
      </w:r>
      <w:r w:rsidR="006110C9">
        <w:t>340</w:t>
      </w:r>
      <w:r w:rsidR="009E53DB">
        <w:t>,</w:t>
      </w:r>
      <w:r w:rsidR="00090D20">
        <w:t xml:space="preserve"> 644</w:t>
      </w:r>
      <w:r w:rsidR="009E53DB">
        <w:t xml:space="preserve"> i 846</w:t>
      </w:r>
      <w:r>
        <w:t>)</w:t>
      </w:r>
      <w:r w:rsidR="00C3574B">
        <w:t xml:space="preserve"> </w:t>
      </w:r>
      <w:r w:rsidR="00AB21E2">
        <w:t xml:space="preserve">w art. 104: </w:t>
      </w:r>
    </w:p>
    <w:p w14:paraId="4343F2EF" w14:textId="42D316DB" w:rsidR="007E0757" w:rsidRPr="00181635" w:rsidRDefault="005C0846" w:rsidP="00583D88">
      <w:pPr>
        <w:pStyle w:val="PKTpunkt"/>
      </w:pPr>
      <w:r>
        <w:t>1</w:t>
      </w:r>
      <w:r w:rsidR="00AB21E2">
        <w:t>)</w:t>
      </w:r>
      <w:r w:rsidR="00AB21E2">
        <w:tab/>
      </w:r>
      <w:r w:rsidR="007E0757">
        <w:t xml:space="preserve">w </w:t>
      </w:r>
      <w:r w:rsidR="007E0757" w:rsidRPr="008944C1">
        <w:t>ust</w:t>
      </w:r>
      <w:r w:rsidR="007E0757" w:rsidRPr="00181635">
        <w:t xml:space="preserve">. 2 </w:t>
      </w:r>
      <w:r w:rsidR="007E0757">
        <w:t xml:space="preserve">w pkt 14 kropkę zastępuje się średnikiem i </w:t>
      </w:r>
      <w:r w:rsidR="007E0757" w:rsidRPr="00181635">
        <w:t>dodaje się pkt 1</w:t>
      </w:r>
      <w:r w:rsidR="007E0757">
        <w:t>5</w:t>
      </w:r>
      <w:r w:rsidR="007E0757" w:rsidRPr="00181635">
        <w:t xml:space="preserve"> w brzmieniu:</w:t>
      </w:r>
    </w:p>
    <w:p w14:paraId="20CB98F0" w14:textId="66DAB847" w:rsidR="007E0757" w:rsidRDefault="007E0757">
      <w:pPr>
        <w:pStyle w:val="ZPKTzmpktartykuempunktem"/>
      </w:pPr>
      <w:r w:rsidRPr="00181635">
        <w:t>„1</w:t>
      </w:r>
      <w:r>
        <w:t>5</w:t>
      </w:r>
      <w:r w:rsidRPr="00181635">
        <w:t>)</w:t>
      </w:r>
      <w:r>
        <w:tab/>
      </w:r>
      <w:r w:rsidRPr="00181635">
        <w:t xml:space="preserve">udzielenie </w:t>
      </w:r>
      <w:r>
        <w:t xml:space="preserve">przez Bank Gospodarstwa Krajowego </w:t>
      </w:r>
      <w:r w:rsidRPr="00181635">
        <w:t>informacji objętych tajemnicą bankową jest niezbędne do przeprowadzenia bada</w:t>
      </w:r>
      <w:r>
        <w:t xml:space="preserve">ń, o których mowa w art. 34i ust. 1 ustawy </w:t>
      </w:r>
      <w:r w:rsidRPr="006E0200">
        <w:t xml:space="preserve">z dnia 8 maja 1997 r. o poręczeniach i gwarancjach udzielanych przez Skarb Państwa oraz </w:t>
      </w:r>
      <w:r w:rsidR="00B56D51">
        <w:t>niektóre osoby prawne</w:t>
      </w:r>
      <w:r w:rsidR="00EF54F3">
        <w:t xml:space="preserve"> </w:t>
      </w:r>
      <w:r w:rsidRPr="006E0200">
        <w:t>(Dz. U. z 202</w:t>
      </w:r>
      <w:r w:rsidR="00AD1A9A">
        <w:t>4</w:t>
      </w:r>
      <w:r w:rsidRPr="006E0200">
        <w:t xml:space="preserve"> r. poz. </w:t>
      </w:r>
      <w:r w:rsidR="00AD1A9A">
        <w:t>291</w:t>
      </w:r>
      <w:r w:rsidR="00043354" w:rsidRPr="00043354">
        <w:t xml:space="preserve"> oraz z 202</w:t>
      </w:r>
      <w:r w:rsidR="00BB1652">
        <w:t>6</w:t>
      </w:r>
      <w:r w:rsidR="00043354" w:rsidRPr="00043354">
        <w:t xml:space="preserve"> r. </w:t>
      </w:r>
      <w:r w:rsidR="00F13CE9" w:rsidRPr="00F13CE9">
        <w:t>poz. 635</w:t>
      </w:r>
      <w:r w:rsidR="00F13CE9">
        <w:t>,</w:t>
      </w:r>
      <w:r w:rsidR="00F13CE9" w:rsidRPr="00F13CE9">
        <w:t xml:space="preserve"> 680</w:t>
      </w:r>
      <w:r w:rsidR="00F13CE9">
        <w:t xml:space="preserve"> i</w:t>
      </w:r>
      <w:r w:rsidR="00043354" w:rsidRPr="00043354">
        <w:t xml:space="preserve"> …</w:t>
      </w:r>
      <w:r w:rsidRPr="006E0200">
        <w:t>)</w:t>
      </w:r>
      <w:r>
        <w:t xml:space="preserve">, </w:t>
      </w:r>
      <w:r w:rsidRPr="00181635">
        <w:t>przez podmiot</w:t>
      </w:r>
      <w:r>
        <w:t>y</w:t>
      </w:r>
      <w:r w:rsidRPr="00181635">
        <w:t>, któr</w:t>
      </w:r>
      <w:r>
        <w:t>ym</w:t>
      </w:r>
      <w:r w:rsidRPr="00181635">
        <w:t xml:space="preserve"> Bank Gospodarstwa Krajowego zlecił przeprowadzenie taki</w:t>
      </w:r>
      <w:r>
        <w:t>ch</w:t>
      </w:r>
      <w:r w:rsidRPr="00181635">
        <w:t xml:space="preserve"> bada</w:t>
      </w:r>
      <w:r>
        <w:t>ń</w:t>
      </w:r>
      <w:r w:rsidR="00887185" w:rsidRPr="00181635">
        <w:t>.”</w:t>
      </w:r>
      <w:r w:rsidR="00887185">
        <w:t>;</w:t>
      </w:r>
    </w:p>
    <w:p w14:paraId="3DB6E80F" w14:textId="7B239ED1" w:rsidR="007E0757" w:rsidRDefault="005C0846" w:rsidP="00583D88">
      <w:pPr>
        <w:pStyle w:val="PKTpunkt"/>
      </w:pPr>
      <w:r>
        <w:t>2</w:t>
      </w:r>
      <w:r w:rsidR="004B0789">
        <w:t>)</w:t>
      </w:r>
      <w:r w:rsidR="007E0757">
        <w:tab/>
      </w:r>
      <w:r w:rsidR="00B83B0A">
        <w:t xml:space="preserve">dodaje się </w:t>
      </w:r>
      <w:r w:rsidR="007E0757">
        <w:t xml:space="preserve">ust. </w:t>
      </w:r>
      <w:r w:rsidR="00B83B0A">
        <w:t>8 w</w:t>
      </w:r>
      <w:r w:rsidR="005044A1">
        <w:t xml:space="preserve"> </w:t>
      </w:r>
      <w:r w:rsidR="007E0757">
        <w:t>brzmieni</w:t>
      </w:r>
      <w:r w:rsidR="00B83B0A">
        <w:t>u</w:t>
      </w:r>
      <w:r w:rsidR="007E0757">
        <w:t>:</w:t>
      </w:r>
    </w:p>
    <w:p w14:paraId="2CF15C1F" w14:textId="6C9F67B2" w:rsidR="007E0757" w:rsidRDefault="007E0757" w:rsidP="00842DDE">
      <w:pPr>
        <w:pStyle w:val="ZUSTzmustartykuempunktem"/>
      </w:pPr>
      <w:r w:rsidRPr="00290E02">
        <w:t>„</w:t>
      </w:r>
      <w:r w:rsidR="00B83B0A">
        <w:t>8</w:t>
      </w:r>
      <w:r>
        <w:t>.</w:t>
      </w:r>
      <w:r w:rsidR="00075C20">
        <w:t xml:space="preserve"> </w:t>
      </w:r>
      <w:r w:rsidRPr="008944C1">
        <w:t>Podmioty</w:t>
      </w:r>
      <w:r w:rsidRPr="00290E02">
        <w:t xml:space="preserve"> oraz osoby w nich zatrudnione, k</w:t>
      </w:r>
      <w:r>
        <w:t>tórym zgodnie z przepisem ust.</w:t>
      </w:r>
      <w:r w:rsidR="00555723">
        <w:t xml:space="preserve"> </w:t>
      </w:r>
      <w:r w:rsidRPr="00290E02">
        <w:t>2</w:t>
      </w:r>
      <w:r>
        <w:t xml:space="preserve"> </w:t>
      </w:r>
      <w:r w:rsidRPr="00290E02">
        <w:t>pkt</w:t>
      </w:r>
      <w:r w:rsidR="009D0600">
        <w:t xml:space="preserve"> </w:t>
      </w:r>
      <w:r>
        <w:t>15</w:t>
      </w:r>
      <w:r w:rsidRPr="00290E02">
        <w:t xml:space="preserve"> udzielono </w:t>
      </w:r>
      <w:r w:rsidR="002C3066" w:rsidRPr="002C3066">
        <w:t>informacj</w:t>
      </w:r>
      <w:r w:rsidR="00EE13B2">
        <w:t>i</w:t>
      </w:r>
      <w:r w:rsidR="002C3066" w:rsidRPr="002C3066">
        <w:t xml:space="preserve"> objęt</w:t>
      </w:r>
      <w:r w:rsidR="00EE13B2">
        <w:t>ych</w:t>
      </w:r>
      <w:r w:rsidR="002C3066" w:rsidRPr="002C3066">
        <w:t xml:space="preserve"> tajemnicą bankową </w:t>
      </w:r>
      <w:r w:rsidRPr="00290E02">
        <w:t xml:space="preserve">lub </w:t>
      </w:r>
      <w:r w:rsidR="002C3066">
        <w:t xml:space="preserve">je </w:t>
      </w:r>
      <w:r w:rsidRPr="00290E02">
        <w:t>ujawniono,</w:t>
      </w:r>
      <w:r>
        <w:t xml:space="preserve"> </w:t>
      </w:r>
      <w:r w:rsidRPr="00290E02">
        <w:t xml:space="preserve">mogą </w:t>
      </w:r>
      <w:r w:rsidRPr="00290E02">
        <w:lastRenderedPageBreak/>
        <w:t xml:space="preserve">wykorzystać te informacje wyłącznie w celu </w:t>
      </w:r>
      <w:r>
        <w:t>przeprowadzenia badań, o</w:t>
      </w:r>
      <w:r w:rsidR="00235645">
        <w:t xml:space="preserve"> </w:t>
      </w:r>
      <w:r>
        <w:t xml:space="preserve">których mowa w </w:t>
      </w:r>
      <w:r w:rsidR="005B6BDB" w:rsidRPr="005B6BDB">
        <w:t xml:space="preserve">art. 34i ust. 1 ustawy z dnia 8 maja 1997 r. o poręczeniach i gwarancjach udzielanych przez Skarb Państwa oraz </w:t>
      </w:r>
      <w:r w:rsidR="005C0846">
        <w:t>niektóre osoby prawne</w:t>
      </w:r>
      <w:r w:rsidR="005C0846" w:rsidRPr="00290E02">
        <w:t>.”</w:t>
      </w:r>
      <w:r w:rsidR="005C0846">
        <w:t>.</w:t>
      </w:r>
    </w:p>
    <w:p w14:paraId="069E5BC0" w14:textId="7454E7EF" w:rsidR="007646B8" w:rsidRPr="001727D9" w:rsidRDefault="001727D9" w:rsidP="008343CB">
      <w:pPr>
        <w:pStyle w:val="ARTartustawynprozporzdzenia"/>
      </w:pPr>
      <w:r w:rsidRPr="001727D9">
        <w:rPr>
          <w:rStyle w:val="Ppogrubienie"/>
        </w:rPr>
        <w:t>Art.</w:t>
      </w:r>
      <w:r w:rsidR="00221EB0">
        <w:rPr>
          <w:rStyle w:val="Ppogrubienie"/>
        </w:rPr>
        <w:t> </w:t>
      </w:r>
      <w:r w:rsidR="00E17BBF">
        <w:rPr>
          <w:rStyle w:val="Ppogrubienie"/>
        </w:rPr>
        <w:t>5</w:t>
      </w:r>
      <w:r w:rsidRPr="001727D9">
        <w:rPr>
          <w:rStyle w:val="Ppogrubienie"/>
        </w:rPr>
        <w:t>.</w:t>
      </w:r>
      <w:r w:rsidR="00221EB0">
        <w:t> </w:t>
      </w:r>
      <w:r w:rsidRPr="001727D9">
        <w:t xml:space="preserve">W ustawie </w:t>
      </w:r>
      <w:bookmarkStart w:id="28" w:name="_Hlk209607404"/>
      <w:r w:rsidRPr="001727D9">
        <w:t xml:space="preserve">z dnia 27 kwietnia 2001 r. </w:t>
      </w:r>
      <w:r w:rsidR="00CA6D7C" w:rsidRPr="00CA6D7C">
        <w:t>−</w:t>
      </w:r>
      <w:r w:rsidR="00CA6D7C">
        <w:t xml:space="preserve"> </w:t>
      </w:r>
      <w:bookmarkStart w:id="29" w:name="_Hlk231551503"/>
      <w:r w:rsidRPr="001727D9">
        <w:t xml:space="preserve">Prawo ochrony środowiska </w:t>
      </w:r>
      <w:bookmarkEnd w:id="29"/>
      <w:r w:rsidRPr="001727D9">
        <w:t xml:space="preserve">(Dz. U. z </w:t>
      </w:r>
      <w:r w:rsidR="003C7A84" w:rsidRPr="001727D9">
        <w:t>202</w:t>
      </w:r>
      <w:r w:rsidR="003C7A84">
        <w:t>5</w:t>
      </w:r>
      <w:r w:rsidR="003C7A84" w:rsidRPr="001727D9">
        <w:t xml:space="preserve"> </w:t>
      </w:r>
      <w:r w:rsidRPr="001727D9">
        <w:t xml:space="preserve">r. poz. </w:t>
      </w:r>
      <w:r w:rsidR="003C7A84">
        <w:t>647</w:t>
      </w:r>
      <w:bookmarkEnd w:id="28"/>
      <w:r w:rsidR="00FE7EC8">
        <w:t>,</w:t>
      </w:r>
      <w:r w:rsidR="00D0018B">
        <w:t xml:space="preserve"> </w:t>
      </w:r>
      <w:r w:rsidR="003D0943">
        <w:t>z późn. zm.</w:t>
      </w:r>
      <w:r w:rsidR="00583D88">
        <w:rPr>
          <w:rStyle w:val="Odwoanieprzypisudolnego"/>
        </w:rPr>
        <w:footnoteReference w:id="3"/>
      </w:r>
      <w:r w:rsidR="003D0943" w:rsidRPr="00D71BF1">
        <w:rPr>
          <w:rStyle w:val="IGindeksgrny"/>
        </w:rPr>
        <w:t>)</w:t>
      </w:r>
      <w:r w:rsidR="00BF346D">
        <w:t xml:space="preserve">) </w:t>
      </w:r>
      <w:r w:rsidRPr="001727D9">
        <w:t>w art. 421l</w:t>
      </w:r>
      <w:r w:rsidR="00CA473F">
        <w:t xml:space="preserve"> </w:t>
      </w:r>
      <w:r w:rsidR="007646B8">
        <w:t>uchyla się ust. 7.</w:t>
      </w:r>
    </w:p>
    <w:p w14:paraId="0AA96DD2" w14:textId="1577D329" w:rsidR="006403CA" w:rsidRDefault="007E0757" w:rsidP="000C7239">
      <w:pPr>
        <w:pStyle w:val="ARTartustawynprozporzdzenia"/>
      </w:pPr>
      <w:r w:rsidRPr="00A17326">
        <w:rPr>
          <w:rStyle w:val="Ppogrubienie"/>
        </w:rPr>
        <w:t>Art.</w:t>
      </w:r>
      <w:r w:rsidR="00221EB0">
        <w:rPr>
          <w:rStyle w:val="Ppogrubienie"/>
        </w:rPr>
        <w:t> </w:t>
      </w:r>
      <w:r w:rsidR="00E17BBF">
        <w:rPr>
          <w:rStyle w:val="Ppogrubienie"/>
        </w:rPr>
        <w:t>6</w:t>
      </w:r>
      <w:r w:rsidRPr="00A17326">
        <w:rPr>
          <w:rStyle w:val="Ppogrubienie"/>
        </w:rPr>
        <w:t>.</w:t>
      </w:r>
      <w:r w:rsidR="00221EB0">
        <w:rPr>
          <w:rStyle w:val="Ppogrubienie"/>
        </w:rPr>
        <w:t> </w:t>
      </w:r>
      <w:r>
        <w:t xml:space="preserve">W ustawie z dnia 14 marca 2003 r. o Banku Gospodarstwa Krajowego (Dz. U. z </w:t>
      </w:r>
      <w:r w:rsidR="003251A2">
        <w:t xml:space="preserve">2026 </w:t>
      </w:r>
      <w:r>
        <w:t xml:space="preserve">r. poz. </w:t>
      </w:r>
      <w:r w:rsidR="003251A2">
        <w:t>195</w:t>
      </w:r>
      <w:r>
        <w:t>)</w:t>
      </w:r>
      <w:r w:rsidR="00CA473F">
        <w:t xml:space="preserve"> </w:t>
      </w:r>
      <w:r>
        <w:t xml:space="preserve">w </w:t>
      </w:r>
      <w:r w:rsidRPr="008944C1">
        <w:t>art</w:t>
      </w:r>
      <w:r>
        <w:t>. 5</w:t>
      </w:r>
      <w:r w:rsidR="006403CA">
        <w:t>:</w:t>
      </w:r>
    </w:p>
    <w:p w14:paraId="1497B9F5" w14:textId="7C8BA96C" w:rsidR="006403CA" w:rsidRDefault="00E17BBF" w:rsidP="00583D88">
      <w:pPr>
        <w:pStyle w:val="PKTpunkt"/>
      </w:pPr>
      <w:r>
        <w:t>1</w:t>
      </w:r>
      <w:r w:rsidR="006403CA">
        <w:t>)</w:t>
      </w:r>
      <w:r w:rsidR="00441CA8">
        <w:tab/>
      </w:r>
      <w:r w:rsidR="006403CA">
        <w:t>w ust. 1 w pkt</w:t>
      </w:r>
      <w:r w:rsidR="00BE507B">
        <w:t xml:space="preserve"> 5 </w:t>
      </w:r>
      <w:r>
        <w:t xml:space="preserve">skreśla się </w:t>
      </w:r>
      <w:r w:rsidR="00BE507B">
        <w:t xml:space="preserve">wyrazy </w:t>
      </w:r>
      <w:r w:rsidR="00955D51" w:rsidRPr="00BE507B">
        <w:t>„</w:t>
      </w:r>
      <w:r w:rsidR="005C599E" w:rsidRPr="005C599E">
        <w:t>lub w imieniu i na rachunek Skarbu Państwa</w:t>
      </w:r>
      <w:r w:rsidR="00887185" w:rsidRPr="00B23BD6">
        <w:t>”</w:t>
      </w:r>
      <w:r w:rsidR="00887185">
        <w:t>;</w:t>
      </w:r>
    </w:p>
    <w:p w14:paraId="2658787E" w14:textId="4E4611DE" w:rsidR="007E0757" w:rsidRDefault="00E17BBF" w:rsidP="00583D88">
      <w:pPr>
        <w:pStyle w:val="PKTpunkt"/>
      </w:pPr>
      <w:r>
        <w:t>2</w:t>
      </w:r>
      <w:r w:rsidR="006403CA">
        <w:t>)</w:t>
      </w:r>
      <w:r w:rsidR="00441CA8">
        <w:tab/>
      </w:r>
      <w:r w:rsidR="007E0757">
        <w:t xml:space="preserve">ust. 2a </w:t>
      </w:r>
      <w:r w:rsidR="00B23BD6">
        <w:t xml:space="preserve">i 2b </w:t>
      </w:r>
      <w:r w:rsidR="007E0757">
        <w:t>otrzymuj</w:t>
      </w:r>
      <w:r w:rsidR="00B23BD6">
        <w:t>ą</w:t>
      </w:r>
      <w:r w:rsidR="007E0757">
        <w:t xml:space="preserve"> </w:t>
      </w:r>
      <w:r w:rsidR="0039411B">
        <w:t>brzmienie</w:t>
      </w:r>
      <w:r w:rsidR="007E0757">
        <w:t>:</w:t>
      </w:r>
    </w:p>
    <w:p w14:paraId="0271C5D5" w14:textId="79A7A467" w:rsidR="006F0835" w:rsidRDefault="007E0757" w:rsidP="00583D88">
      <w:pPr>
        <w:pStyle w:val="ZUSTzmustartykuempunktem"/>
      </w:pPr>
      <w:r w:rsidRPr="00290E02">
        <w:t>„</w:t>
      </w:r>
      <w:r>
        <w:t>2a.</w:t>
      </w:r>
      <w:r w:rsidR="00075C20">
        <w:t xml:space="preserve"> </w:t>
      </w:r>
      <w:r w:rsidR="00B23BD6" w:rsidRPr="00B23BD6">
        <w:t xml:space="preserve">BGK może również wdrażać instrumenty </w:t>
      </w:r>
      <w:r w:rsidR="009D031E">
        <w:t>finansowe</w:t>
      </w:r>
      <w:r w:rsidR="009D031E" w:rsidRPr="00B23BD6">
        <w:t xml:space="preserve"> </w:t>
      </w:r>
      <w:r w:rsidR="00B23BD6" w:rsidRPr="00B23BD6">
        <w:t xml:space="preserve">realizowane ze środków pochodzących z budżetu Unii Europejskiej lub środków </w:t>
      </w:r>
      <w:r w:rsidR="004629EB" w:rsidRPr="004629EB">
        <w:t>wsparcia zwrotnego podlegających ponownemu wykorzystaniu</w:t>
      </w:r>
      <w:r w:rsidR="009D031E">
        <w:t xml:space="preserve"> </w:t>
      </w:r>
      <w:r w:rsidR="00B23BD6" w:rsidRPr="00B23BD6">
        <w:t xml:space="preserve">pochodzących </w:t>
      </w:r>
      <w:r w:rsidR="009D031E" w:rsidRPr="009D031E">
        <w:t xml:space="preserve">pierwotnie </w:t>
      </w:r>
      <w:r w:rsidR="00B23BD6" w:rsidRPr="00B23BD6">
        <w:t xml:space="preserve">z budżetu Unii Europejskiej, które mogą mu być powierzane przez organy administracji </w:t>
      </w:r>
      <w:r w:rsidR="000B43C0">
        <w:t>rządowej</w:t>
      </w:r>
      <w:r w:rsidR="009909AB">
        <w:t>,</w:t>
      </w:r>
      <w:r w:rsidR="000B43C0">
        <w:t xml:space="preserve"> organy jednostek samorządu terytorialnego </w:t>
      </w:r>
      <w:r w:rsidR="00B23BD6" w:rsidRPr="00B23BD6">
        <w:t>lub Komisję Europejską.</w:t>
      </w:r>
    </w:p>
    <w:p w14:paraId="1985F2BF" w14:textId="03624175" w:rsidR="00B23BD6" w:rsidRDefault="00B23BD6" w:rsidP="00621DF5">
      <w:pPr>
        <w:pStyle w:val="ZUSTzmustartykuempunktem"/>
      </w:pPr>
      <w:r>
        <w:t>2b.</w:t>
      </w:r>
      <w:r w:rsidR="00075C20">
        <w:t xml:space="preserve"> </w:t>
      </w:r>
      <w:r w:rsidRPr="00B23BD6">
        <w:t xml:space="preserve">Zasady oraz warunki wdrażania instrumentów </w:t>
      </w:r>
      <w:r w:rsidR="00D227A9">
        <w:t>finansowych</w:t>
      </w:r>
      <w:r w:rsidRPr="00B23BD6">
        <w:t>, o który</w:t>
      </w:r>
      <w:r w:rsidR="00695443">
        <w:t>ch</w:t>
      </w:r>
      <w:r w:rsidRPr="00B23BD6">
        <w:t xml:space="preserve"> mowa w ust. 2a, określają odrębne przepisy oraz umowy zawarte z właściwymi podmiotami.”</w:t>
      </w:r>
      <w:r>
        <w:t>.</w:t>
      </w:r>
    </w:p>
    <w:p w14:paraId="49A408AB" w14:textId="437DBCB2" w:rsidR="009509F3" w:rsidRDefault="009509F3" w:rsidP="009509F3">
      <w:pPr>
        <w:pStyle w:val="ARTartustawynprozporzdzenia"/>
      </w:pPr>
      <w:r w:rsidRPr="00170D26">
        <w:rPr>
          <w:rStyle w:val="Ppogrubienie"/>
        </w:rPr>
        <w:t>Art.</w:t>
      </w:r>
      <w:r w:rsidR="00221EB0">
        <w:rPr>
          <w:rStyle w:val="Ppogrubienie"/>
        </w:rPr>
        <w:t> </w:t>
      </w:r>
      <w:r w:rsidR="003D6DFF">
        <w:rPr>
          <w:rStyle w:val="Ppogrubienie"/>
        </w:rPr>
        <w:t>7</w:t>
      </w:r>
      <w:r w:rsidRPr="00170D26">
        <w:rPr>
          <w:rStyle w:val="Ppogrubienie"/>
        </w:rPr>
        <w:t>.</w:t>
      </w:r>
      <w:r w:rsidR="00221EB0">
        <w:rPr>
          <w:rStyle w:val="Ppogrubienie"/>
        </w:rPr>
        <w:t> </w:t>
      </w:r>
      <w:r>
        <w:t>W ustawie z dnia 28 marca 2003 r. o transporcie kolejowym (Dz. U. z 2025</w:t>
      </w:r>
      <w:r w:rsidRPr="00170D26">
        <w:t xml:space="preserve"> r.</w:t>
      </w:r>
      <w:r>
        <w:t xml:space="preserve"> </w:t>
      </w:r>
      <w:r w:rsidRPr="00170D26">
        <w:t>poz. 1234</w:t>
      </w:r>
      <w:r>
        <w:t xml:space="preserve"> oraz </w:t>
      </w:r>
      <w:r w:rsidRPr="00170D26">
        <w:t>z 2026</w:t>
      </w:r>
      <w:r>
        <w:t xml:space="preserve"> </w:t>
      </w:r>
      <w:r w:rsidRPr="00170D26">
        <w:t>r. poz. 41</w:t>
      </w:r>
      <w:r w:rsidR="00C51B79">
        <w:t>,</w:t>
      </w:r>
      <w:r w:rsidR="002A631F">
        <w:t xml:space="preserve"> 815</w:t>
      </w:r>
      <w:r w:rsidR="00C51B79">
        <w:t xml:space="preserve"> i 912</w:t>
      </w:r>
      <w:r>
        <w:t>) w art. 38 w ust. 10 wyraz</w:t>
      </w:r>
      <w:r w:rsidR="003D6DFF">
        <w:t>y</w:t>
      </w:r>
      <w:r>
        <w:t xml:space="preserve"> </w:t>
      </w:r>
      <w:r w:rsidRPr="001F2DF8">
        <w:t>„</w:t>
      </w:r>
      <w:r w:rsidRPr="00170D26">
        <w:t>ust. 1 i 6b</w:t>
      </w:r>
      <w:r w:rsidRPr="001F2DF8">
        <w:t>”</w:t>
      </w:r>
      <w:r>
        <w:t xml:space="preserve"> zastępuje się wyrazami </w:t>
      </w:r>
      <w:r w:rsidRPr="001F2DF8">
        <w:t>„</w:t>
      </w:r>
      <w:r w:rsidRPr="00170D26">
        <w:t>ust. 1</w:t>
      </w:r>
      <w:r>
        <w:t xml:space="preserve">, </w:t>
      </w:r>
      <w:r w:rsidRPr="00170D26">
        <w:t>6b</w:t>
      </w:r>
      <w:r>
        <w:t xml:space="preserve"> i 9</w:t>
      </w:r>
      <w:r w:rsidRPr="001F2DF8">
        <w:t>”</w:t>
      </w:r>
      <w:r w:rsidRPr="00170D26">
        <w:t>.</w:t>
      </w:r>
    </w:p>
    <w:p w14:paraId="2A5E6728" w14:textId="6DA7BC3A" w:rsidR="001727D9" w:rsidRPr="001727D9" w:rsidRDefault="001727D9" w:rsidP="008343CB">
      <w:pPr>
        <w:pStyle w:val="ARTartustawynprozporzdzenia"/>
      </w:pPr>
      <w:r w:rsidRPr="001727D9">
        <w:rPr>
          <w:rStyle w:val="Ppogrubienie"/>
        </w:rPr>
        <w:t>Art.</w:t>
      </w:r>
      <w:r w:rsidR="00221EB0">
        <w:rPr>
          <w:rStyle w:val="Ppogrubienie"/>
        </w:rPr>
        <w:t> </w:t>
      </w:r>
      <w:r w:rsidR="003D6DFF">
        <w:rPr>
          <w:rStyle w:val="Ppogrubienie"/>
        </w:rPr>
        <w:t>8</w:t>
      </w:r>
      <w:r w:rsidR="002C09FC" w:rsidRPr="001727D9">
        <w:rPr>
          <w:rStyle w:val="Ppogrubienie"/>
        </w:rPr>
        <w:t>.</w:t>
      </w:r>
      <w:r w:rsidR="00221EB0">
        <w:rPr>
          <w:rStyle w:val="Ppogrubienie"/>
        </w:rPr>
        <w:t> </w:t>
      </w:r>
      <w:r w:rsidRPr="001727D9">
        <w:t>W ustawie z dnia 16 grudnia 2005 r. o Funduszu Kolejowym (Dz. U. z 2024 r. poz. 1133</w:t>
      </w:r>
      <w:r w:rsidR="00AA5931">
        <w:t xml:space="preserve"> oraz z 2026 r. poz. 635</w:t>
      </w:r>
      <w:r w:rsidRPr="001727D9">
        <w:t>) w art. 7</w:t>
      </w:r>
      <w:r w:rsidR="00C3574B">
        <w:t xml:space="preserve"> </w:t>
      </w:r>
      <w:r w:rsidRPr="001727D9">
        <w:t>ust. 3 otrzymuje brzmienie:</w:t>
      </w:r>
    </w:p>
    <w:p w14:paraId="02A82EC5" w14:textId="6659D50F" w:rsidR="001727D9" w:rsidRPr="001727D9" w:rsidRDefault="001727D9" w:rsidP="000C7239">
      <w:pPr>
        <w:pStyle w:val="ZUSTzmustartykuempunktem"/>
      </w:pPr>
      <w:r w:rsidRPr="001727D9">
        <w:t>„3.</w:t>
      </w:r>
      <w:r w:rsidR="00075C20">
        <w:t xml:space="preserve"> </w:t>
      </w:r>
      <w:r w:rsidRPr="001727D9">
        <w:t xml:space="preserve">Gwarancje i poręczenia, o których mowa w ust. 2, są zwolnione z opłat prowizyjnych oraz obowiązku </w:t>
      </w:r>
      <w:r w:rsidR="003302BC" w:rsidRPr="001727D9">
        <w:t>ustan</w:t>
      </w:r>
      <w:r w:rsidR="003302BC">
        <w:t>awiania</w:t>
      </w:r>
      <w:r w:rsidR="003302BC" w:rsidRPr="001727D9">
        <w:t xml:space="preserve"> </w:t>
      </w:r>
      <w:r w:rsidRPr="001727D9">
        <w:t>zabezpieczeń.”</w:t>
      </w:r>
      <w:r w:rsidR="00E17BBF">
        <w:t>.</w:t>
      </w:r>
    </w:p>
    <w:p w14:paraId="47BC3E6A" w14:textId="5D72501A" w:rsidR="00C072CF" w:rsidRDefault="00CE38A3" w:rsidP="00C072CF">
      <w:pPr>
        <w:pStyle w:val="ARTartustawynprozporzdzenia"/>
      </w:pPr>
      <w:r w:rsidRPr="00CE38A3">
        <w:rPr>
          <w:rStyle w:val="Ppogrubienie"/>
        </w:rPr>
        <w:t>Art.</w:t>
      </w:r>
      <w:r w:rsidR="00221EB0">
        <w:rPr>
          <w:rStyle w:val="Ppogrubienie"/>
        </w:rPr>
        <w:t> </w:t>
      </w:r>
      <w:r w:rsidR="003D6DFF">
        <w:rPr>
          <w:rStyle w:val="Ppogrubienie"/>
        </w:rPr>
        <w:t>9</w:t>
      </w:r>
      <w:r w:rsidRPr="00CE38A3">
        <w:rPr>
          <w:rStyle w:val="Ppogrubienie"/>
        </w:rPr>
        <w:t>.</w:t>
      </w:r>
      <w:r w:rsidR="00221EB0">
        <w:rPr>
          <w:rStyle w:val="Ppogrubienie"/>
        </w:rPr>
        <w:t> </w:t>
      </w:r>
      <w:r w:rsidRPr="00CE38A3">
        <w:t xml:space="preserve">W </w:t>
      </w:r>
      <w:bookmarkStart w:id="30" w:name="_Hlk207621264"/>
      <w:r w:rsidRPr="00CE38A3">
        <w:t xml:space="preserve">ustawie z </w:t>
      </w:r>
      <w:bookmarkStart w:id="31" w:name="_Hlk234943415"/>
      <w:r w:rsidRPr="00CE38A3">
        <w:t xml:space="preserve">dnia 12 lutego 2010 r. o rekapitalizacji niektórych instytucji oraz o rządowych instrumentach stabilizacji finansowej </w:t>
      </w:r>
      <w:bookmarkEnd w:id="30"/>
      <w:bookmarkEnd w:id="31"/>
      <w:r w:rsidRPr="00CE38A3">
        <w:t>(Dz. U. z 2024 r. poz. 505</w:t>
      </w:r>
      <w:r w:rsidR="003251A2">
        <w:t xml:space="preserve"> oraz z 2026 r. poz. 176</w:t>
      </w:r>
      <w:r w:rsidRPr="00CE38A3">
        <w:t>)</w:t>
      </w:r>
      <w:r w:rsidR="00E17BBF">
        <w:t xml:space="preserve"> </w:t>
      </w:r>
      <w:r w:rsidR="001C08D3">
        <w:t xml:space="preserve">w art. 11 w ust. 3 wyrazy </w:t>
      </w:r>
      <w:r w:rsidR="007260FF" w:rsidRPr="00CE38A3">
        <w:t>„</w:t>
      </w:r>
      <w:r w:rsidR="001C08D3">
        <w:t>rachunek rezerw poręczeniowych i gwarancyjnych Skarbu Państwa prowadzony przez Bank Gospodarstwa Krajowego</w:t>
      </w:r>
      <w:r w:rsidR="007260FF" w:rsidRPr="00CE38A3">
        <w:t>”</w:t>
      </w:r>
      <w:r w:rsidR="001C08D3">
        <w:t xml:space="preserve"> zastępuje się wyrazami </w:t>
      </w:r>
      <w:r w:rsidR="007260FF" w:rsidRPr="00CE38A3">
        <w:t>„</w:t>
      </w:r>
      <w:r w:rsidR="001C08D3">
        <w:t>rachunek</w:t>
      </w:r>
      <w:r w:rsidR="009909AB">
        <w:t xml:space="preserve"> dochodów</w:t>
      </w:r>
      <w:r w:rsidR="001C08D3">
        <w:t xml:space="preserve"> budżetu państwa</w:t>
      </w:r>
      <w:r w:rsidR="000B43C0" w:rsidRPr="000B43C0">
        <w:t xml:space="preserve"> </w:t>
      </w:r>
      <w:r w:rsidR="000B43C0">
        <w:t>właściwy dla obsługi długu Skarbu Państwa</w:t>
      </w:r>
      <w:r w:rsidR="007260FF" w:rsidRPr="00CE38A3">
        <w:t>”</w:t>
      </w:r>
      <w:r w:rsidRPr="00CE38A3">
        <w:t>.</w:t>
      </w:r>
    </w:p>
    <w:p w14:paraId="441B827D" w14:textId="63B36E85" w:rsidR="003D6DFF" w:rsidRDefault="003D6DFF" w:rsidP="003D6DFF">
      <w:pPr>
        <w:pStyle w:val="ARTartustawynprozporzdzenia"/>
      </w:pPr>
      <w:r w:rsidRPr="002D07C2">
        <w:rPr>
          <w:rStyle w:val="Ppogrubienie"/>
        </w:rPr>
        <w:lastRenderedPageBreak/>
        <w:t>Art.</w:t>
      </w:r>
      <w:r w:rsidR="00221EB0">
        <w:rPr>
          <w:rStyle w:val="Ppogrubienie"/>
        </w:rPr>
        <w:t> </w:t>
      </w:r>
      <w:r w:rsidRPr="002D07C2">
        <w:rPr>
          <w:rStyle w:val="Ppogrubienie"/>
        </w:rPr>
        <w:t>1</w:t>
      </w:r>
      <w:r>
        <w:rPr>
          <w:rStyle w:val="Ppogrubienie"/>
        </w:rPr>
        <w:t>0</w:t>
      </w:r>
      <w:r w:rsidRPr="002D07C2">
        <w:rPr>
          <w:rStyle w:val="Ppogrubienie"/>
        </w:rPr>
        <w:t>.</w:t>
      </w:r>
      <w:r w:rsidR="00221EB0">
        <w:rPr>
          <w:rStyle w:val="Ppogrubienie"/>
        </w:rPr>
        <w:t> </w:t>
      </w:r>
      <w:r>
        <w:t xml:space="preserve">W ustawie z dnia 4 kwietnia 2019 r. o wspieraniu działalności naukowej z Funduszu Polskiej Nauki (Dz. U. </w:t>
      </w:r>
      <w:r w:rsidRPr="002D07C2">
        <w:t>z 2024 r.</w:t>
      </w:r>
      <w:r>
        <w:t xml:space="preserve"> </w:t>
      </w:r>
      <w:r w:rsidRPr="002D07C2">
        <w:t>poz. 1554</w:t>
      </w:r>
      <w:r w:rsidR="000048C9">
        <w:t xml:space="preserve"> oraz z 2026 r. poz. 635</w:t>
      </w:r>
      <w:r>
        <w:t>) w art. 3:</w:t>
      </w:r>
    </w:p>
    <w:p w14:paraId="6E69D7F0" w14:textId="2B138B43" w:rsidR="003D6DFF" w:rsidRDefault="003D6DFF" w:rsidP="003D6DFF">
      <w:pPr>
        <w:pStyle w:val="PKTpunkt"/>
      </w:pPr>
      <w:r>
        <w:t>1)</w:t>
      </w:r>
      <w:r w:rsidR="006E38BA">
        <w:tab/>
      </w:r>
      <w:r>
        <w:t xml:space="preserve">w ust. 2 wyrazy </w:t>
      </w:r>
      <w:r w:rsidRPr="001727D9">
        <w:t>„</w:t>
      </w:r>
      <w:r w:rsidRPr="0094528E">
        <w:t xml:space="preserve">art. 7 ust. 2 pkt </w:t>
      </w:r>
      <w:r>
        <w:t>2</w:t>
      </w:r>
      <w:r w:rsidRPr="008865BF">
        <w:t>”</w:t>
      </w:r>
      <w:r>
        <w:t xml:space="preserve"> zastępuje się wyrazami </w:t>
      </w:r>
      <w:r w:rsidRPr="001727D9">
        <w:t>„</w:t>
      </w:r>
      <w:r>
        <w:t>art. 7 ust. 2 pkt 1</w:t>
      </w:r>
      <w:r w:rsidRPr="008865BF">
        <w:t>”</w:t>
      </w:r>
      <w:r>
        <w:t>;</w:t>
      </w:r>
    </w:p>
    <w:p w14:paraId="6D8E0CEB" w14:textId="27D255EB" w:rsidR="003D6DFF" w:rsidRDefault="003D6DFF" w:rsidP="003D6DFF">
      <w:pPr>
        <w:pStyle w:val="PKTpunkt"/>
      </w:pPr>
      <w:r>
        <w:t>2)</w:t>
      </w:r>
      <w:r w:rsidR="006E38BA">
        <w:tab/>
      </w:r>
      <w:r>
        <w:t>uchyla się ust. 4.</w:t>
      </w:r>
    </w:p>
    <w:p w14:paraId="7A22C728" w14:textId="6F0673B3" w:rsidR="005D14B3" w:rsidRDefault="007E0757" w:rsidP="007E0757">
      <w:pPr>
        <w:pStyle w:val="ARTartustawynprozporzdzenia"/>
      </w:pPr>
      <w:r>
        <w:rPr>
          <w:rStyle w:val="Ppogrubienie"/>
        </w:rPr>
        <w:t>Art.</w:t>
      </w:r>
      <w:r w:rsidR="00221EB0">
        <w:rPr>
          <w:rStyle w:val="Ppogrubienie"/>
        </w:rPr>
        <w:t> </w:t>
      </w:r>
      <w:r w:rsidR="003D6DFF">
        <w:rPr>
          <w:rStyle w:val="Ppogrubienie"/>
        </w:rPr>
        <w:t>11</w:t>
      </w:r>
      <w:r w:rsidR="005D6876" w:rsidRPr="006E7733">
        <w:rPr>
          <w:rStyle w:val="Ppogrubienie"/>
        </w:rPr>
        <w:t>.</w:t>
      </w:r>
      <w:r w:rsidR="00221EB0">
        <w:rPr>
          <w:rStyle w:val="Ppogrubienie"/>
        </w:rPr>
        <w:t> </w:t>
      </w:r>
      <w:r w:rsidRPr="006E7733">
        <w:t xml:space="preserve">W ustawie </w:t>
      </w:r>
      <w:bookmarkStart w:id="32" w:name="_Hlk234943511"/>
      <w:r w:rsidRPr="006E7733">
        <w:t xml:space="preserve">z dnia 2 marca 2020 r. o szczególnych rozwiązaniach związanych z zapobieganiem, przeciwdziałaniem i zwalczaniem COVID-19, innych chorób zakaźnych oraz wywołanych nimi sytuacji kryzysowych </w:t>
      </w:r>
      <w:bookmarkEnd w:id="32"/>
      <w:r w:rsidRPr="006E7733">
        <w:t xml:space="preserve">(Dz. U. z </w:t>
      </w:r>
      <w:r w:rsidR="007B43A3" w:rsidRPr="006E7733">
        <w:t>202</w:t>
      </w:r>
      <w:r w:rsidR="007B43A3">
        <w:t xml:space="preserve">5 </w:t>
      </w:r>
      <w:r w:rsidRPr="006E7733">
        <w:t xml:space="preserve">r. poz. </w:t>
      </w:r>
      <w:r w:rsidR="007B43A3">
        <w:t>764</w:t>
      </w:r>
      <w:r w:rsidR="003251A2">
        <w:t xml:space="preserve"> i 1806 oraz z 2026 r. poz. 39</w:t>
      </w:r>
      <w:r w:rsidR="00C17E1D">
        <w:t>,</w:t>
      </w:r>
      <w:r w:rsidR="00AA5931">
        <w:t xml:space="preserve"> 635</w:t>
      </w:r>
      <w:r w:rsidR="005C154D">
        <w:t>,</w:t>
      </w:r>
      <w:r w:rsidR="008F2F8D">
        <w:t xml:space="preserve"> 989</w:t>
      </w:r>
      <w:r w:rsidR="005C154D">
        <w:t xml:space="preserve"> i 1123</w:t>
      </w:r>
      <w:r>
        <w:t>)</w:t>
      </w:r>
      <w:r w:rsidRPr="006E7733">
        <w:t xml:space="preserve"> </w:t>
      </w:r>
      <w:r w:rsidRPr="00194D60">
        <w:t>w art.</w:t>
      </w:r>
      <w:r>
        <w:t xml:space="preserve"> </w:t>
      </w:r>
      <w:r w:rsidRPr="00194D60">
        <w:t>15zzzd ust.</w:t>
      </w:r>
      <w:r>
        <w:t xml:space="preserve"> </w:t>
      </w:r>
      <w:r w:rsidRPr="00194D60">
        <w:t>3</w:t>
      </w:r>
      <w:r w:rsidR="005D14B3">
        <w:t xml:space="preserve"> otrzymuje brzmienie:</w:t>
      </w:r>
    </w:p>
    <w:p w14:paraId="497099E3" w14:textId="4B36E446" w:rsidR="007E0757" w:rsidRPr="00194D60" w:rsidRDefault="0073375D" w:rsidP="00583D88">
      <w:pPr>
        <w:pStyle w:val="ZUSTzmustartykuempunktem"/>
      </w:pPr>
      <w:r w:rsidRPr="0073375D">
        <w:t>„</w:t>
      </w:r>
      <w:r w:rsidR="005D14B3">
        <w:t>3.</w:t>
      </w:r>
      <w:r w:rsidR="00075C20">
        <w:t xml:space="preserve"> </w:t>
      </w:r>
      <w:r w:rsidR="005D14B3" w:rsidRPr="005D14B3">
        <w:t>Do poręczenia i gwarancji stosuje się art. 2b ust. 1</w:t>
      </w:r>
      <w:r w:rsidR="005D14B3">
        <w:t>,</w:t>
      </w:r>
      <w:r w:rsidR="005D14B3" w:rsidRPr="005D14B3">
        <w:t xml:space="preserve"> art. 34ca</w:t>
      </w:r>
      <w:r w:rsidR="005D14B3">
        <w:t xml:space="preserve">, </w:t>
      </w:r>
      <w:r w:rsidR="00EF54F3">
        <w:t xml:space="preserve">art. </w:t>
      </w:r>
      <w:r w:rsidR="005D14B3">
        <w:t>34i oraz art. 47a</w:t>
      </w:r>
      <w:r w:rsidR="005D14B3" w:rsidRPr="005D14B3">
        <w:t xml:space="preserve"> ustawy z</w:t>
      </w:r>
      <w:r w:rsidR="005D14B3">
        <w:t xml:space="preserve"> </w:t>
      </w:r>
      <w:r w:rsidR="005D14B3" w:rsidRPr="005D14B3">
        <w:t>dnia</w:t>
      </w:r>
      <w:r w:rsidR="005D14B3">
        <w:t xml:space="preserve"> </w:t>
      </w:r>
      <w:r w:rsidR="005D14B3" w:rsidRPr="005D14B3">
        <w:t>8 maja 1997 r. o poręczeniach i gwarancjach udzielanych przez Skarb Państwa oraz</w:t>
      </w:r>
      <w:r w:rsidR="00441CA8">
        <w:t xml:space="preserve"> </w:t>
      </w:r>
      <w:r w:rsidR="00E17BBF">
        <w:t>niektóre osoby prawne</w:t>
      </w:r>
      <w:r w:rsidR="00EF54F3">
        <w:t xml:space="preserve"> </w:t>
      </w:r>
      <w:r w:rsidR="005D14B3">
        <w:t>(Dz. U. z 2024 r. poz. 291</w:t>
      </w:r>
      <w:r w:rsidR="00CA2951">
        <w:t xml:space="preserve"> oraz z 202</w:t>
      </w:r>
      <w:r w:rsidR="00075C20">
        <w:t>6</w:t>
      </w:r>
      <w:r w:rsidR="00CA2951">
        <w:t xml:space="preserve"> r. poz.</w:t>
      </w:r>
      <w:r w:rsidR="0039162B" w:rsidRPr="0039162B">
        <w:t xml:space="preserve"> 635</w:t>
      </w:r>
      <w:r w:rsidR="0039162B">
        <w:t>,</w:t>
      </w:r>
      <w:r w:rsidR="0039162B" w:rsidRPr="0039162B">
        <w:t xml:space="preserve"> 680</w:t>
      </w:r>
      <w:r w:rsidR="0039162B">
        <w:t xml:space="preserve"> i</w:t>
      </w:r>
      <w:r w:rsidR="00CA2951">
        <w:t>…</w:t>
      </w:r>
      <w:r w:rsidR="005D14B3">
        <w:t>)</w:t>
      </w:r>
      <w:r w:rsidR="000D50FE">
        <w:t>.</w:t>
      </w:r>
      <w:r w:rsidRPr="0073375D">
        <w:t>”</w:t>
      </w:r>
      <w:r w:rsidR="007E0757" w:rsidRPr="00194D60">
        <w:t>.</w:t>
      </w:r>
    </w:p>
    <w:p w14:paraId="11B2368F" w14:textId="19616E9A" w:rsidR="00CC0F5D" w:rsidRDefault="007E0757" w:rsidP="007E0757">
      <w:pPr>
        <w:pStyle w:val="ARTartustawynprozporzdzenia"/>
      </w:pPr>
      <w:r>
        <w:rPr>
          <w:rStyle w:val="Ppogrubienie"/>
        </w:rPr>
        <w:t>Art.</w:t>
      </w:r>
      <w:r w:rsidR="00221EB0">
        <w:rPr>
          <w:rStyle w:val="Ppogrubienie"/>
        </w:rPr>
        <w:t> </w:t>
      </w:r>
      <w:r w:rsidR="00E17BBF">
        <w:rPr>
          <w:rStyle w:val="Ppogrubienie"/>
        </w:rPr>
        <w:t>1</w:t>
      </w:r>
      <w:r w:rsidR="003D6DFF">
        <w:rPr>
          <w:rStyle w:val="Ppogrubienie"/>
        </w:rPr>
        <w:t>2</w:t>
      </w:r>
      <w:r w:rsidRPr="006E7733">
        <w:rPr>
          <w:rStyle w:val="Ppogrubienie"/>
        </w:rPr>
        <w:t>.</w:t>
      </w:r>
      <w:r w:rsidR="00221EB0">
        <w:rPr>
          <w:rStyle w:val="Ppogrubienie"/>
        </w:rPr>
        <w:t> </w:t>
      </w:r>
      <w:r w:rsidRPr="006E7733">
        <w:t xml:space="preserve">W </w:t>
      </w:r>
      <w:bookmarkStart w:id="33" w:name="_Hlk214526031"/>
      <w:r w:rsidRPr="006E7733">
        <w:t xml:space="preserve">ustawie z dnia 31 marca 2020 r. o zmianie ustawy o szczególnych rozwiązaniach związanych z zapobieganiem, przeciwdziałaniem i zwalczaniem COVID-19, innych chorób zakaźnych oraz wywołanych nimi sytuacji kryzysowych oraz niektórych innych ustaw </w:t>
      </w:r>
      <w:bookmarkEnd w:id="33"/>
      <w:r w:rsidRPr="006E7733">
        <w:t xml:space="preserve">(Dz. U. poz. 568, </w:t>
      </w:r>
      <w:r>
        <w:t>z późn. zm.</w:t>
      </w:r>
      <w:r w:rsidR="00583D88">
        <w:rPr>
          <w:rStyle w:val="Odwoanieprzypisudolnego"/>
        </w:rPr>
        <w:footnoteReference w:id="4"/>
      </w:r>
      <w:r w:rsidRPr="00E848A0">
        <w:rPr>
          <w:rStyle w:val="IGindeksgrny"/>
        </w:rPr>
        <w:t>)</w:t>
      </w:r>
      <w:r>
        <w:t>)</w:t>
      </w:r>
      <w:r w:rsidR="000E0871">
        <w:t xml:space="preserve"> </w:t>
      </w:r>
      <w:r w:rsidR="000E0871" w:rsidRPr="000E0871">
        <w:t>wprowadza się następujące zmiany</w:t>
      </w:r>
      <w:r w:rsidR="00CC0F5D">
        <w:t>:</w:t>
      </w:r>
    </w:p>
    <w:p w14:paraId="79E2C010" w14:textId="16220538" w:rsidR="00CC0F5D" w:rsidRDefault="00CC0F5D" w:rsidP="000C7239">
      <w:pPr>
        <w:pStyle w:val="PKTpunkt"/>
      </w:pPr>
      <w:r>
        <w:t>1</w:t>
      </w:r>
      <w:r w:rsidR="00441CA8">
        <w:t>)</w:t>
      </w:r>
      <w:r w:rsidR="00441CA8">
        <w:tab/>
      </w:r>
      <w:r>
        <w:t>w art. 71</w:t>
      </w:r>
      <w:r w:rsidR="00CA473F">
        <w:t xml:space="preserve"> </w:t>
      </w:r>
      <w:r>
        <w:t xml:space="preserve">w ust. 3 wyrazy </w:t>
      </w:r>
      <w:r w:rsidRPr="0073375D">
        <w:t>„</w:t>
      </w:r>
      <w:r w:rsidR="00D00753" w:rsidRPr="00D00753">
        <w:t>w art. 7 ust. 2 pkt 2</w:t>
      </w:r>
      <w:r w:rsidRPr="00CC0F5D">
        <w:t>”</w:t>
      </w:r>
      <w:r w:rsidR="00D00753">
        <w:t xml:space="preserve"> zastępuje się </w:t>
      </w:r>
      <w:r w:rsidR="00D00753" w:rsidRPr="00D00753">
        <w:t>wyrazami „w art. 7 ust. 2 pkt 1</w:t>
      </w:r>
      <w:bookmarkStart w:id="35" w:name="_Hlk214539076"/>
      <w:r w:rsidR="005D6876" w:rsidRPr="000961E2">
        <w:t>”</w:t>
      </w:r>
      <w:bookmarkEnd w:id="35"/>
      <w:r w:rsidR="00936C52">
        <w:t>;</w:t>
      </w:r>
    </w:p>
    <w:p w14:paraId="05D24E5D" w14:textId="458E5795" w:rsidR="003B3731" w:rsidRDefault="003B3731" w:rsidP="000C7239">
      <w:pPr>
        <w:pStyle w:val="PKTpunkt"/>
      </w:pPr>
      <w:r>
        <w:t>2)</w:t>
      </w:r>
      <w:r>
        <w:tab/>
        <w:t>w art. 72 ust. 2a otrzymuje brzmienie:</w:t>
      </w:r>
    </w:p>
    <w:p w14:paraId="0411827F" w14:textId="0D21850D" w:rsidR="003B3731" w:rsidRDefault="003B3731" w:rsidP="003B3731">
      <w:pPr>
        <w:pStyle w:val="ZUSTzmustartykuempunktem"/>
      </w:pPr>
      <w:r w:rsidRPr="0073375D">
        <w:t>„</w:t>
      </w:r>
      <w:r w:rsidRPr="00317450">
        <w:t xml:space="preserve">2a. Minister właściwy do </w:t>
      </w:r>
      <w:r>
        <w:t xml:space="preserve">spraw </w:t>
      </w:r>
      <w:r w:rsidRPr="00317450">
        <w:t>finansów publicznych w porozumieniu z ministrem właściwym do spraw gospodarki zatwierdza plan finansowy FGP w terminie do dnia 31 lipca roku poprzedzającego rok, w którym plan finansowy FGP ma obowiązywać.</w:t>
      </w:r>
      <w:r w:rsidRPr="000961E2">
        <w:t>”</w:t>
      </w:r>
      <w:r>
        <w:t>;</w:t>
      </w:r>
    </w:p>
    <w:p w14:paraId="7FCC7B51" w14:textId="59F9F519" w:rsidR="007E0757" w:rsidRPr="006E7733" w:rsidRDefault="00507A76" w:rsidP="005D4FFE">
      <w:pPr>
        <w:pStyle w:val="PKTpunkt"/>
      </w:pPr>
      <w:r>
        <w:t>3)</w:t>
      </w:r>
      <w:r w:rsidR="005D4FFE">
        <w:tab/>
      </w:r>
      <w:r w:rsidR="007E0757" w:rsidRPr="006E7733">
        <w:t>uchyla się art.</w:t>
      </w:r>
      <w:r w:rsidR="007E0757">
        <w:t xml:space="preserve"> </w:t>
      </w:r>
      <w:r w:rsidR="007E0757" w:rsidRPr="006E7733">
        <w:t xml:space="preserve">74. </w:t>
      </w:r>
    </w:p>
    <w:p w14:paraId="1CD90C46" w14:textId="3458CA09" w:rsidR="001727D9" w:rsidRPr="001727D9" w:rsidRDefault="001727D9" w:rsidP="001727D9">
      <w:pPr>
        <w:pStyle w:val="ARTartustawynprozporzdzenia"/>
      </w:pPr>
      <w:r w:rsidRPr="001727D9">
        <w:rPr>
          <w:rStyle w:val="Ppogrubienie"/>
        </w:rPr>
        <w:t>Art.</w:t>
      </w:r>
      <w:r w:rsidR="00221EB0">
        <w:rPr>
          <w:rStyle w:val="Ppogrubienie"/>
        </w:rPr>
        <w:t> </w:t>
      </w:r>
      <w:r w:rsidR="00E17BBF">
        <w:rPr>
          <w:rStyle w:val="Ppogrubienie"/>
        </w:rPr>
        <w:t>1</w:t>
      </w:r>
      <w:r w:rsidR="003D6DFF">
        <w:rPr>
          <w:rStyle w:val="Ppogrubienie"/>
        </w:rPr>
        <w:t>3</w:t>
      </w:r>
      <w:r w:rsidRPr="001727D9">
        <w:rPr>
          <w:rStyle w:val="Ppogrubienie"/>
        </w:rPr>
        <w:t>.</w:t>
      </w:r>
      <w:r w:rsidR="00221EB0">
        <w:rPr>
          <w:rStyle w:val="Ppogrubienie"/>
        </w:rPr>
        <w:t> </w:t>
      </w:r>
      <w:r w:rsidRPr="001727D9">
        <w:t xml:space="preserve">W ustawie </w:t>
      </w:r>
      <w:bookmarkStart w:id="36" w:name="_Hlk234943540"/>
      <w:r w:rsidRPr="001727D9">
        <w:t xml:space="preserve">z dnia 12 marca 2022 r. o pomocy obywatelom Ukrainy w związku z konfliktem zbrojnym na terytorium tego państwa </w:t>
      </w:r>
      <w:bookmarkEnd w:id="36"/>
      <w:r w:rsidRPr="001727D9">
        <w:t>(Dz. U. z 202</w:t>
      </w:r>
      <w:r w:rsidR="00730282">
        <w:t>5 r. poz. 337</w:t>
      </w:r>
      <w:r w:rsidR="004A6C3E">
        <w:t xml:space="preserve">, </w:t>
      </w:r>
      <w:r w:rsidR="003251A2">
        <w:t>z późn. zm</w:t>
      </w:r>
      <w:r w:rsidR="00D71BF1">
        <w:t>.</w:t>
      </w:r>
      <w:r w:rsidR="00583D88">
        <w:rPr>
          <w:rStyle w:val="Odwoanieprzypisudolnego"/>
        </w:rPr>
        <w:footnoteReference w:id="5"/>
      </w:r>
      <w:r w:rsidR="00D71BF1" w:rsidRPr="003251A2">
        <w:rPr>
          <w:rStyle w:val="IGindeksgrny"/>
        </w:rPr>
        <w:t>)</w:t>
      </w:r>
      <w:r w:rsidR="00D71BF1" w:rsidRPr="001727D9">
        <w:t>)</w:t>
      </w:r>
      <w:r w:rsidR="00D71BF1">
        <w:t xml:space="preserve"> </w:t>
      </w:r>
      <w:r w:rsidR="004840CF">
        <w:t>wprowadza się następujące zmiany</w:t>
      </w:r>
      <w:r w:rsidRPr="001727D9">
        <w:t>:</w:t>
      </w:r>
    </w:p>
    <w:p w14:paraId="3C390F7F" w14:textId="5C9AC778" w:rsidR="001727D9" w:rsidRPr="001727D9" w:rsidRDefault="001727D9">
      <w:pPr>
        <w:pStyle w:val="PKTpunkt"/>
      </w:pPr>
      <w:r w:rsidRPr="001727D9">
        <w:t>1)</w:t>
      </w:r>
      <w:r w:rsidRPr="001727D9">
        <w:tab/>
        <w:t>w art. 21</w:t>
      </w:r>
      <w:r w:rsidR="00730282">
        <w:t>a</w:t>
      </w:r>
      <w:r w:rsidRPr="001727D9">
        <w:t xml:space="preserve"> ust. 3 otrzymuje brzmienie:</w:t>
      </w:r>
    </w:p>
    <w:p w14:paraId="741452F3" w14:textId="13D4B9E2" w:rsidR="001727D9" w:rsidRPr="001727D9" w:rsidRDefault="001727D9" w:rsidP="001727D9">
      <w:pPr>
        <w:pStyle w:val="ZUSTzmustartykuempunktem"/>
      </w:pPr>
      <w:r w:rsidRPr="001727D9">
        <w:lastRenderedPageBreak/>
        <w:t>„3.</w:t>
      </w:r>
      <w:r w:rsidR="00075C20">
        <w:t xml:space="preserve"> </w:t>
      </w:r>
      <w:r w:rsidRPr="001727D9">
        <w:t>Do poręczenia i gwarancji stosuje się art. 2b ust. 1</w:t>
      </w:r>
      <w:r w:rsidR="008963D7">
        <w:t>,</w:t>
      </w:r>
      <w:r w:rsidRPr="001727D9">
        <w:t xml:space="preserve"> art. 34ca</w:t>
      </w:r>
      <w:r w:rsidR="00730282">
        <w:t>,</w:t>
      </w:r>
      <w:r w:rsidRPr="001727D9">
        <w:t xml:space="preserve"> art. 34i i art. 47a ustawy z dnia 8 maja 1997 r. o poręczeniach i gwarancjach udzielanych przez Skarb Państwa oraz </w:t>
      </w:r>
      <w:r w:rsidR="00F12C53">
        <w:t>niektóre osoby prawne</w:t>
      </w:r>
      <w:r w:rsidRPr="001727D9">
        <w:t>.</w:t>
      </w:r>
      <w:bookmarkStart w:id="37" w:name="_Hlk214539812"/>
      <w:r w:rsidRPr="001727D9">
        <w:t>”</w:t>
      </w:r>
      <w:bookmarkEnd w:id="37"/>
      <w:r w:rsidRPr="001727D9">
        <w:t>;</w:t>
      </w:r>
    </w:p>
    <w:p w14:paraId="226A3E12" w14:textId="4259EDC5" w:rsidR="00351C3D" w:rsidRDefault="00F12C53" w:rsidP="00F12C53">
      <w:pPr>
        <w:pStyle w:val="PKTpunkt"/>
      </w:pPr>
      <w:r>
        <w:t>2</w:t>
      </w:r>
      <w:r w:rsidR="001727D9" w:rsidRPr="001727D9">
        <w:t>)</w:t>
      </w:r>
      <w:r w:rsidR="001727D9" w:rsidRPr="001727D9">
        <w:tab/>
        <w:t>w art. 21c</w:t>
      </w:r>
      <w:r>
        <w:t xml:space="preserve"> </w:t>
      </w:r>
      <w:r w:rsidR="006D733B">
        <w:t xml:space="preserve">w ust. 4 wyrazy </w:t>
      </w:r>
      <w:r w:rsidR="007260FF" w:rsidRPr="001727D9">
        <w:t>„</w:t>
      </w:r>
      <w:r w:rsidR="006D733B">
        <w:t>art. 7 ust. 2 pkt 2</w:t>
      </w:r>
      <w:r w:rsidR="007260FF" w:rsidRPr="001727D9">
        <w:t>”</w:t>
      </w:r>
      <w:r w:rsidR="006D733B">
        <w:t xml:space="preserve"> zastępuje się wyrazami </w:t>
      </w:r>
      <w:r w:rsidR="007260FF" w:rsidRPr="001727D9">
        <w:t>„</w:t>
      </w:r>
      <w:r w:rsidR="006D733B">
        <w:t>art. 7 ust. 2 pkt 1</w:t>
      </w:r>
      <w:r w:rsidR="00CA473F" w:rsidRPr="001727D9">
        <w:t>”</w:t>
      </w:r>
      <w:r w:rsidR="00351C3D">
        <w:t>;</w:t>
      </w:r>
    </w:p>
    <w:p w14:paraId="2EC042B6" w14:textId="1085BF05" w:rsidR="00B90D37" w:rsidRDefault="00B90D37" w:rsidP="00F12C53">
      <w:pPr>
        <w:pStyle w:val="PKTpunkt"/>
      </w:pPr>
      <w:r>
        <w:t>3)</w:t>
      </w:r>
      <w:r>
        <w:tab/>
        <w:t>w art. 21d ust. 3 otrzymuje brzmienie:</w:t>
      </w:r>
    </w:p>
    <w:p w14:paraId="75FDDBAF" w14:textId="62EBDF14" w:rsidR="00B90D37" w:rsidRDefault="00B90D37" w:rsidP="00B90D37">
      <w:pPr>
        <w:pStyle w:val="ZUSTzmustartykuempunktem"/>
      </w:pPr>
      <w:r w:rsidRPr="001727D9">
        <w:t>„</w:t>
      </w:r>
      <w:r>
        <w:t>3</w:t>
      </w:r>
      <w:r w:rsidRPr="00317450">
        <w:t>.</w:t>
      </w:r>
      <w:r w:rsidR="00BB1652">
        <w:t xml:space="preserve"> </w:t>
      </w:r>
      <w:r w:rsidRPr="00317450">
        <w:t>Minister w</w:t>
      </w:r>
      <w:r w:rsidRPr="00317450">
        <w:rPr>
          <w:rFonts w:hint="eastAsia"/>
        </w:rPr>
        <w:t>ł</w:t>
      </w:r>
      <w:r w:rsidRPr="00317450">
        <w:t>a</w:t>
      </w:r>
      <w:r w:rsidRPr="00317450">
        <w:rPr>
          <w:rFonts w:hint="eastAsia"/>
        </w:rPr>
        <w:t>ś</w:t>
      </w:r>
      <w:r w:rsidRPr="00317450">
        <w:t>ciwy do spraw finans</w:t>
      </w:r>
      <w:r w:rsidRPr="00317450">
        <w:rPr>
          <w:rFonts w:hint="eastAsia"/>
        </w:rPr>
        <w:t>ó</w:t>
      </w:r>
      <w:r w:rsidRPr="00317450">
        <w:t>w publicznych w porozumieniu z ministrem w</w:t>
      </w:r>
      <w:r w:rsidRPr="00317450">
        <w:rPr>
          <w:rFonts w:hint="eastAsia"/>
        </w:rPr>
        <w:t>ł</w:t>
      </w:r>
      <w:r w:rsidRPr="00317450">
        <w:t>a</w:t>
      </w:r>
      <w:r w:rsidRPr="00317450">
        <w:rPr>
          <w:rFonts w:hint="eastAsia"/>
        </w:rPr>
        <w:t>ś</w:t>
      </w:r>
      <w:r w:rsidRPr="00317450">
        <w:t>ciwym do spraw gospodarki zatwierdza plan finansowy FGK w terminie do dnia 31 lipca roku poprzedzaj</w:t>
      </w:r>
      <w:r w:rsidRPr="00317450">
        <w:rPr>
          <w:rFonts w:hint="eastAsia"/>
        </w:rPr>
        <w:t>ą</w:t>
      </w:r>
      <w:r w:rsidRPr="00317450">
        <w:t>cego rok, w kt</w:t>
      </w:r>
      <w:r w:rsidRPr="00317450">
        <w:rPr>
          <w:rFonts w:hint="eastAsia"/>
        </w:rPr>
        <w:t>ó</w:t>
      </w:r>
      <w:r w:rsidRPr="00317450">
        <w:t>rym plan finansowy FGK ma obowi</w:t>
      </w:r>
      <w:r w:rsidRPr="00317450">
        <w:rPr>
          <w:rFonts w:hint="eastAsia"/>
        </w:rPr>
        <w:t>ą</w:t>
      </w:r>
      <w:r w:rsidRPr="00317450">
        <w:t>zywa</w:t>
      </w:r>
      <w:r w:rsidRPr="00317450">
        <w:rPr>
          <w:rFonts w:hint="eastAsia"/>
        </w:rPr>
        <w:t>ć</w:t>
      </w:r>
      <w:r>
        <w:t>.</w:t>
      </w:r>
      <w:r w:rsidRPr="001727D9">
        <w:t>”</w:t>
      </w:r>
      <w:r>
        <w:t>;</w:t>
      </w:r>
    </w:p>
    <w:p w14:paraId="0BF74C09" w14:textId="06570520" w:rsidR="00351C3D" w:rsidRPr="001727D9" w:rsidRDefault="00351C3D" w:rsidP="00351C3D">
      <w:pPr>
        <w:pStyle w:val="PKTpunkt"/>
      </w:pPr>
      <w:r>
        <w:t>4)</w:t>
      </w:r>
      <w:r>
        <w:tab/>
      </w:r>
      <w:r w:rsidRPr="001727D9">
        <w:t>uchyla się art. 21f</w:t>
      </w:r>
      <w:r>
        <w:t>.</w:t>
      </w:r>
    </w:p>
    <w:p w14:paraId="057B3736" w14:textId="6830FE81" w:rsidR="00C83E7E" w:rsidRDefault="001F2DF8" w:rsidP="00C83E7E">
      <w:pPr>
        <w:pStyle w:val="ARTartustawynprozporzdzenia"/>
      </w:pPr>
      <w:bookmarkStart w:id="38" w:name="_Hlk234999985"/>
      <w:r w:rsidRPr="005D1D24">
        <w:rPr>
          <w:rStyle w:val="Ppogrubienie"/>
        </w:rPr>
        <w:t>Art.</w:t>
      </w:r>
      <w:r w:rsidR="00221EB0">
        <w:rPr>
          <w:rStyle w:val="Ppogrubienie"/>
        </w:rPr>
        <w:t> </w:t>
      </w:r>
      <w:r w:rsidR="00F12C53">
        <w:rPr>
          <w:rStyle w:val="Ppogrubienie"/>
        </w:rPr>
        <w:t>1</w:t>
      </w:r>
      <w:r w:rsidR="003D6DFF">
        <w:rPr>
          <w:rStyle w:val="Ppogrubienie"/>
        </w:rPr>
        <w:t>4</w:t>
      </w:r>
      <w:r w:rsidR="005D6876" w:rsidRPr="005D1D24">
        <w:rPr>
          <w:rStyle w:val="Ppogrubienie"/>
        </w:rPr>
        <w:t>.</w:t>
      </w:r>
      <w:r w:rsidR="00221EB0">
        <w:rPr>
          <w:rStyle w:val="Ppogrubienie"/>
        </w:rPr>
        <w:t> </w:t>
      </w:r>
      <w:r>
        <w:t>W ustawie z dnia 15 września 2022 r. o szczególnych rozwiązaniach w zakresie niektórych źródeł ciepła w związku z sytuacją na rynku paliw (Dz. U. z 2024 r. poz. 1509</w:t>
      </w:r>
      <w:r w:rsidR="00702BFE">
        <w:t xml:space="preserve"> oraz z 2025 r. poz. 290</w:t>
      </w:r>
      <w:r w:rsidR="004A6C3E">
        <w:t xml:space="preserve"> i 759</w:t>
      </w:r>
      <w:r>
        <w:t>)</w:t>
      </w:r>
      <w:r w:rsidR="00450A8B" w:rsidRPr="00450A8B">
        <w:t xml:space="preserve"> wprowadza się następujące zmiany</w:t>
      </w:r>
      <w:r w:rsidR="00C83E7E">
        <w:t>:</w:t>
      </w:r>
    </w:p>
    <w:p w14:paraId="62B4CBC8" w14:textId="77777777" w:rsidR="0042309B" w:rsidRDefault="00C83E7E" w:rsidP="00C83E7E">
      <w:pPr>
        <w:pStyle w:val="PKTpunkt"/>
      </w:pPr>
      <w:r>
        <w:t>1)</w:t>
      </w:r>
      <w:r>
        <w:tab/>
        <w:t>w art. 34</w:t>
      </w:r>
      <w:r w:rsidR="0042309B">
        <w:t>:</w:t>
      </w:r>
    </w:p>
    <w:p w14:paraId="204DB2A3" w14:textId="04DA97BC" w:rsidR="0042309B" w:rsidRDefault="0042309B" w:rsidP="00BF62FB">
      <w:pPr>
        <w:pStyle w:val="LITlitera"/>
      </w:pPr>
      <w:r>
        <w:t>a)</w:t>
      </w:r>
      <w:r>
        <w:tab/>
      </w:r>
      <w:r w:rsidR="00C83E7E">
        <w:t xml:space="preserve">w ust. 4 wyrazy </w:t>
      </w:r>
      <w:r w:rsidR="00C83E7E" w:rsidRPr="001F2DF8">
        <w:t>„</w:t>
      </w:r>
      <w:r>
        <w:t>art. 44, art. 45 i art. 46</w:t>
      </w:r>
      <w:r w:rsidR="00C83E7E" w:rsidRPr="001F2DF8">
        <w:t>”</w:t>
      </w:r>
      <w:r w:rsidR="00C83E7E">
        <w:t xml:space="preserve"> </w:t>
      </w:r>
      <w:r w:rsidR="00C83E7E" w:rsidRPr="000153DE">
        <w:t>zastępuje się wyrazami „</w:t>
      </w:r>
      <w:r>
        <w:t>art. 43</w:t>
      </w:r>
      <w:r w:rsidR="00A05F6E">
        <w:t xml:space="preserve"> ust. 1</w:t>
      </w:r>
      <w:r w:rsidR="00FD2DD4">
        <w:t>, 6 i 7</w:t>
      </w:r>
      <w:r w:rsidR="009021FB">
        <w:t xml:space="preserve"> i </w:t>
      </w:r>
      <w:r>
        <w:t>art. 44</w:t>
      </w:r>
      <w:r w:rsidR="00BB1652">
        <w:rPr>
          <w:rFonts w:cs="Times"/>
        </w:rPr>
        <w:t>–</w:t>
      </w:r>
      <w:r>
        <w:t>46</w:t>
      </w:r>
      <w:r w:rsidR="00C83E7E" w:rsidRPr="001F2DF8">
        <w:t>”</w:t>
      </w:r>
      <w:r>
        <w:t>,</w:t>
      </w:r>
    </w:p>
    <w:bookmarkEnd w:id="38"/>
    <w:p w14:paraId="340AB2C9" w14:textId="35C4F97D" w:rsidR="00C83E7E" w:rsidRDefault="0042309B" w:rsidP="00BF62FB">
      <w:pPr>
        <w:pStyle w:val="LITlitera"/>
      </w:pPr>
      <w:r>
        <w:t>b)</w:t>
      </w:r>
      <w:r>
        <w:tab/>
        <w:t>uchyla się ust. 10</w:t>
      </w:r>
      <w:r w:rsidR="00C83E7E">
        <w:t>;</w:t>
      </w:r>
    </w:p>
    <w:p w14:paraId="4A731EE8" w14:textId="77777777" w:rsidR="004511D6" w:rsidRDefault="00C83E7E" w:rsidP="00C83E7E">
      <w:pPr>
        <w:pStyle w:val="PKTpunkt"/>
      </w:pPr>
      <w:r>
        <w:t>2)</w:t>
      </w:r>
      <w:r>
        <w:tab/>
        <w:t>w art. 35</w:t>
      </w:r>
      <w:r w:rsidR="004511D6">
        <w:t>:</w:t>
      </w:r>
    </w:p>
    <w:p w14:paraId="209CA0D3" w14:textId="58D0921E" w:rsidR="004511D6" w:rsidRDefault="004511D6" w:rsidP="004511D6">
      <w:pPr>
        <w:pStyle w:val="LITlitera"/>
      </w:pPr>
      <w:r>
        <w:t>a)</w:t>
      </w:r>
      <w:r>
        <w:tab/>
      </w:r>
      <w:r w:rsidR="004C11FB">
        <w:t>w</w:t>
      </w:r>
      <w:r w:rsidR="00C83E7E">
        <w:t xml:space="preserve"> ust. 3 </w:t>
      </w:r>
      <w:r w:rsidR="00C83E7E" w:rsidRPr="00571820">
        <w:t xml:space="preserve">wyrazy </w:t>
      </w:r>
      <w:r w:rsidR="00C83E7E" w:rsidRPr="001F2DF8">
        <w:t>„</w:t>
      </w:r>
      <w:r w:rsidRPr="004511D6">
        <w:t>art. 45 i art. 46</w:t>
      </w:r>
      <w:r w:rsidR="00C83E7E" w:rsidRPr="001F2DF8">
        <w:t>”</w:t>
      </w:r>
      <w:r w:rsidR="00C83E7E">
        <w:t xml:space="preserve"> </w:t>
      </w:r>
      <w:r w:rsidR="00C83E7E" w:rsidRPr="00571820">
        <w:t>zastępuje się wyrazami „</w:t>
      </w:r>
      <w:r>
        <w:t>art. 43 ust. 1</w:t>
      </w:r>
      <w:r w:rsidR="00FD2DD4">
        <w:t>, 6 i 7</w:t>
      </w:r>
      <w:r w:rsidR="009021FB">
        <w:t xml:space="preserve">, </w:t>
      </w:r>
      <w:r w:rsidRPr="004511D6">
        <w:t xml:space="preserve">art. </w:t>
      </w:r>
      <w:r>
        <w:t>4</w:t>
      </w:r>
      <w:r w:rsidR="009021FB">
        <w:t xml:space="preserve">5 i art. </w:t>
      </w:r>
      <w:r>
        <w:t>46</w:t>
      </w:r>
      <w:r w:rsidR="00C83E7E" w:rsidRPr="001F2DF8">
        <w:t>”</w:t>
      </w:r>
      <w:r>
        <w:t>,</w:t>
      </w:r>
    </w:p>
    <w:p w14:paraId="1979899C" w14:textId="118A4FE6" w:rsidR="00C83E7E" w:rsidRDefault="004511D6" w:rsidP="004511D6">
      <w:pPr>
        <w:pStyle w:val="LITlitera"/>
      </w:pPr>
      <w:r>
        <w:t>b)</w:t>
      </w:r>
      <w:r>
        <w:tab/>
        <w:t>uchyla się ust. 8</w:t>
      </w:r>
      <w:r w:rsidR="00C83E7E">
        <w:t>.</w:t>
      </w:r>
    </w:p>
    <w:p w14:paraId="367C576F" w14:textId="5B2149CA" w:rsidR="00977176" w:rsidRPr="00977176" w:rsidRDefault="00125BD2" w:rsidP="00977176">
      <w:pPr>
        <w:pStyle w:val="ARTartustawynprozporzdzenia"/>
      </w:pPr>
      <w:bookmarkStart w:id="39" w:name="_Hlk236062563"/>
      <w:r w:rsidRPr="00DE517D">
        <w:rPr>
          <w:rStyle w:val="Ppogrubienie"/>
        </w:rPr>
        <w:t>Art.</w:t>
      </w:r>
      <w:r w:rsidR="00221EB0">
        <w:rPr>
          <w:rStyle w:val="Ppogrubienie"/>
        </w:rPr>
        <w:t> </w:t>
      </w:r>
      <w:r w:rsidRPr="00DE517D">
        <w:rPr>
          <w:rStyle w:val="Ppogrubienie"/>
        </w:rPr>
        <w:t>15.</w:t>
      </w:r>
      <w:r w:rsidR="00221EB0">
        <w:rPr>
          <w:rStyle w:val="Ppogrubienie"/>
        </w:rPr>
        <w:t> </w:t>
      </w:r>
      <w:r w:rsidRPr="00125BD2">
        <w:t>Do wniosków o udzielenie poręczenia lub gwarancji przez Radę Ministrów lub ministra właściwego do spraw finansów publicznych,</w:t>
      </w:r>
      <w:r w:rsidRPr="00125BD2" w:rsidDel="003329DE">
        <w:t xml:space="preserve"> </w:t>
      </w:r>
      <w:r w:rsidRPr="00125BD2">
        <w:t>w imieniu i na rachunek Skarbu Państwa</w:t>
      </w:r>
      <w:r w:rsidR="005C0E57">
        <w:t>,</w:t>
      </w:r>
      <w:r w:rsidRPr="00125BD2">
        <w:t xml:space="preserve"> złożonych i nierozpatrzonych przed dniem wejścia w życie niniejszej ustawy stosuje się przepisy dotychczasowe</w:t>
      </w:r>
      <w:r w:rsidR="005C0E57">
        <w:t>, z wyjątkiem art. 8</w:t>
      </w:r>
      <w:r w:rsidR="00CC7CF0">
        <w:t xml:space="preserve"> ustawy zmienianej w art. 1</w:t>
      </w:r>
      <w:r w:rsidR="005C0E57">
        <w:t>, który stosuje się w brzmieniu nadanym niniejszą ustawą</w:t>
      </w:r>
      <w:r w:rsidR="00977176">
        <w:t>, przy czym wnioski</w:t>
      </w:r>
      <w:r w:rsidR="00977176" w:rsidRPr="00977176">
        <w:t>, o których mowa w art. 3 ust. 2 i art. 12 ust. 2a ustawy zmienianej w art. 1, a także wnioski dotyczące finansowania przedsięwzięć inwestycyjnych, o których mowa w art. 7 ust. 1 pkt 2, 4 lub 6 oraz ust. 2 pkt 1, 3 lub 5 ustawy zmienianej w art. 1, pozostawia się bez rozpatrzenia.</w:t>
      </w:r>
    </w:p>
    <w:bookmarkEnd w:id="39"/>
    <w:p w14:paraId="379EFEA6" w14:textId="60C98AB3" w:rsidR="00CA778E" w:rsidRDefault="00CA778E" w:rsidP="00125BD2">
      <w:pPr>
        <w:pStyle w:val="ARTartustawynprozporzdzenia"/>
      </w:pPr>
      <w:r w:rsidRPr="00DE517D">
        <w:rPr>
          <w:rStyle w:val="Ppogrubienie"/>
        </w:rPr>
        <w:t>Art.</w:t>
      </w:r>
      <w:r w:rsidR="00221EB0">
        <w:rPr>
          <w:rStyle w:val="Ppogrubienie"/>
        </w:rPr>
        <w:t> </w:t>
      </w:r>
      <w:r w:rsidRPr="00DE517D">
        <w:rPr>
          <w:rStyle w:val="Ppogrubienie"/>
        </w:rPr>
        <w:t>1</w:t>
      </w:r>
      <w:r w:rsidR="002949C6" w:rsidRPr="00DE517D">
        <w:rPr>
          <w:rStyle w:val="Ppogrubienie"/>
        </w:rPr>
        <w:t>6</w:t>
      </w:r>
      <w:r w:rsidRPr="00DE517D">
        <w:rPr>
          <w:rStyle w:val="Ppogrubienie"/>
        </w:rPr>
        <w:t>.</w:t>
      </w:r>
      <w:r w:rsidR="00221EB0">
        <w:rPr>
          <w:rStyle w:val="Ppogrubienie"/>
        </w:rPr>
        <w:t> </w:t>
      </w:r>
      <w:r w:rsidRPr="00DF26B0">
        <w:t>1.</w:t>
      </w:r>
      <w:r w:rsidR="00221EB0">
        <w:rPr>
          <w:rStyle w:val="Ppogrubienie"/>
        </w:rPr>
        <w:t> </w:t>
      </w:r>
      <w:r w:rsidRPr="00CA778E">
        <w:t xml:space="preserve">Do wniosków o udzielenie poręczenia lub gwarancji przez </w:t>
      </w:r>
      <w:r w:rsidR="002949C6">
        <w:t>Bank Gospodarstwa Krajowego</w:t>
      </w:r>
      <w:r w:rsidRPr="00CA778E">
        <w:t>,</w:t>
      </w:r>
      <w:r w:rsidRPr="00CA778E" w:rsidDel="003329DE">
        <w:t xml:space="preserve"> </w:t>
      </w:r>
      <w:r w:rsidRPr="00CA778E">
        <w:t>w</w:t>
      </w:r>
      <w:r w:rsidR="002949C6">
        <w:t>e własnym</w:t>
      </w:r>
      <w:r w:rsidRPr="00CA778E">
        <w:t xml:space="preserve"> imieniu i na </w:t>
      </w:r>
      <w:r w:rsidR="002949C6">
        <w:t xml:space="preserve">własny </w:t>
      </w:r>
      <w:r w:rsidRPr="00CA778E">
        <w:t>rachunek</w:t>
      </w:r>
      <w:r w:rsidR="002949C6">
        <w:t xml:space="preserve">, w ramach rządowych </w:t>
      </w:r>
      <w:r w:rsidR="002949C6">
        <w:lastRenderedPageBreak/>
        <w:t>programów poręczeniowo-gwarancyjnych</w:t>
      </w:r>
      <w:r w:rsidRPr="00CA778E">
        <w:t>, złożonych i nierozpatrzonych przed dniem wejścia w życie niniejszej ustawy stosuje się przepisy dotychczasowe</w:t>
      </w:r>
      <w:r w:rsidR="002949C6">
        <w:t>.</w:t>
      </w:r>
    </w:p>
    <w:p w14:paraId="3A0CB90E" w14:textId="16502A15" w:rsidR="002949C6" w:rsidRDefault="002949C6" w:rsidP="00DF26B0">
      <w:pPr>
        <w:pStyle w:val="USTustnpkodeksu"/>
      </w:pPr>
      <w:r w:rsidRPr="002949C6">
        <w:t xml:space="preserve">2. Wnioski o udzielenie poręczenia lub gwarancji przez </w:t>
      </w:r>
      <w:r w:rsidR="00C33171">
        <w:t>Bank Gospodarstwa Krajowego</w:t>
      </w:r>
      <w:r w:rsidRPr="002949C6">
        <w:t>,</w:t>
      </w:r>
      <w:r w:rsidRPr="002949C6" w:rsidDel="003329DE">
        <w:t xml:space="preserve"> </w:t>
      </w:r>
      <w:r w:rsidRPr="002949C6">
        <w:t>w imieniu i na rachunek Skarbu Państwa, złożone i nierozpatrzone przed dniem wejścia w życie niniejszej ustawy pozostawia się bez rozpatrzenia.</w:t>
      </w:r>
    </w:p>
    <w:p w14:paraId="5FDD9B1A" w14:textId="1F667C79" w:rsidR="00FC0309" w:rsidRDefault="00FC0309" w:rsidP="00FC0309">
      <w:pPr>
        <w:pStyle w:val="ARTartustawynprozporzdzenia"/>
      </w:pPr>
      <w:r w:rsidRPr="00DE517D">
        <w:rPr>
          <w:rStyle w:val="Ppogrubienie"/>
        </w:rPr>
        <w:t>Art.</w:t>
      </w:r>
      <w:r w:rsidR="00221EB0">
        <w:rPr>
          <w:rStyle w:val="Ppogrubienie"/>
        </w:rPr>
        <w:t> </w:t>
      </w:r>
      <w:r w:rsidRPr="00DE517D">
        <w:rPr>
          <w:rStyle w:val="Ppogrubienie"/>
        </w:rPr>
        <w:t>17.</w:t>
      </w:r>
      <w:r w:rsidR="00221EB0">
        <w:rPr>
          <w:rStyle w:val="Ppogrubienie"/>
        </w:rPr>
        <w:t> </w:t>
      </w:r>
      <w:r w:rsidRPr="00FC0309">
        <w:t>Do wniosków o udzielenie poręczenia lub gwarancji przez niektóre osoby prawne, złożonych i nierozpatrzonych przed dniem wejścia w życie niniejszej ustawy</w:t>
      </w:r>
      <w:r w:rsidR="004537E4">
        <w:t>,</w:t>
      </w:r>
      <w:r w:rsidRPr="00FC0309">
        <w:t xml:space="preserve"> stosuje się </w:t>
      </w:r>
      <w:r w:rsidR="007F329D" w:rsidRPr="0065560F">
        <w:t>odpowiednio</w:t>
      </w:r>
      <w:r w:rsidR="007F329D">
        <w:t xml:space="preserve"> </w:t>
      </w:r>
      <w:r w:rsidRPr="00FC0309">
        <w:t>przepis art. 8</w:t>
      </w:r>
      <w:r w:rsidR="004537E4">
        <w:t xml:space="preserve"> ustawy zmienianej w art. 1</w:t>
      </w:r>
      <w:r w:rsidRPr="00FC0309">
        <w:t>,</w:t>
      </w:r>
      <w:r w:rsidR="004537E4">
        <w:t xml:space="preserve"> </w:t>
      </w:r>
      <w:r w:rsidRPr="00FC0309">
        <w:t>w brzmieniu nadanym niniejszą ustawą.</w:t>
      </w:r>
    </w:p>
    <w:p w14:paraId="355DB681" w14:textId="5F56A0F5" w:rsidR="00144B83" w:rsidRDefault="00226257" w:rsidP="00226257">
      <w:pPr>
        <w:pStyle w:val="ARTartustawynprozporzdzenia"/>
      </w:pPr>
      <w:r w:rsidRPr="00F10DDB">
        <w:rPr>
          <w:rStyle w:val="Ppogrubienie"/>
        </w:rPr>
        <w:t>Art.</w:t>
      </w:r>
      <w:r w:rsidR="00221EB0">
        <w:rPr>
          <w:rStyle w:val="Ppogrubienie"/>
        </w:rPr>
        <w:t> </w:t>
      </w:r>
      <w:r w:rsidR="00170D26">
        <w:rPr>
          <w:rStyle w:val="Ppogrubienie"/>
        </w:rPr>
        <w:t>1</w:t>
      </w:r>
      <w:r w:rsidR="00416FA7">
        <w:rPr>
          <w:rStyle w:val="Ppogrubienie"/>
        </w:rPr>
        <w:t>8</w:t>
      </w:r>
      <w:r w:rsidRPr="00F10DDB">
        <w:rPr>
          <w:rStyle w:val="Ppogrubienie"/>
        </w:rPr>
        <w:t>.</w:t>
      </w:r>
      <w:r w:rsidR="00221EB0">
        <w:rPr>
          <w:rStyle w:val="Ppogrubienie"/>
        </w:rPr>
        <w:t> </w:t>
      </w:r>
      <w:r>
        <w:t xml:space="preserve">Do poręczeń i gwarancji udzielonych </w:t>
      </w:r>
      <w:r w:rsidR="00144B83">
        <w:t>przed dniem wejścia w życie niniejszej ustawy na podstawie:</w:t>
      </w:r>
    </w:p>
    <w:p w14:paraId="7979E52E" w14:textId="3B5652F5" w:rsidR="000516F3" w:rsidRDefault="00144B83" w:rsidP="003329DE">
      <w:pPr>
        <w:pStyle w:val="PKTpunkt"/>
      </w:pPr>
      <w:r>
        <w:t>1)</w:t>
      </w:r>
      <w:r>
        <w:tab/>
        <w:t>ustawy zmieni</w:t>
      </w:r>
      <w:r w:rsidR="00F72304">
        <w:t>a</w:t>
      </w:r>
      <w:r>
        <w:t>nej w art. 1,</w:t>
      </w:r>
      <w:r w:rsidR="00226257">
        <w:t xml:space="preserve"> stosuje się przepisy</w:t>
      </w:r>
      <w:r>
        <w:t xml:space="preserve"> </w:t>
      </w:r>
      <w:r w:rsidR="00226257">
        <w:t>art. 2c, art. 29, art. 34ca ust. 3, 4, 6 i 7, art. 34h ust. 2a, art. 43 ust. 1</w:t>
      </w:r>
      <w:r w:rsidR="00D64A6D">
        <w:t>, 6 i 7</w:t>
      </w:r>
      <w:r w:rsidR="00226257">
        <w:t>, art. 43b</w:t>
      </w:r>
      <w:r w:rsidR="009842A8">
        <w:t xml:space="preserve"> oraz</w:t>
      </w:r>
      <w:r w:rsidR="00226257">
        <w:t xml:space="preserve"> </w:t>
      </w:r>
      <w:bookmarkStart w:id="40" w:name="_Hlk231910032"/>
      <w:r w:rsidR="00226257">
        <w:t xml:space="preserve">art. 47a </w:t>
      </w:r>
      <w:bookmarkStart w:id="41" w:name="_Hlk234229226"/>
      <w:r>
        <w:t xml:space="preserve">tej </w:t>
      </w:r>
      <w:r w:rsidR="00226257">
        <w:t>ustawy, w brzmieniu nadanym niniejszą ustawą</w:t>
      </w:r>
      <w:bookmarkEnd w:id="41"/>
      <w:r w:rsidR="009D4012">
        <w:t>;</w:t>
      </w:r>
      <w:r w:rsidR="000516F3">
        <w:t xml:space="preserve"> </w:t>
      </w:r>
    </w:p>
    <w:bookmarkEnd w:id="40"/>
    <w:p w14:paraId="4BD5D326" w14:textId="4FC0DD5A" w:rsidR="00144B83" w:rsidRDefault="009D4012" w:rsidP="00DD2F43">
      <w:pPr>
        <w:pStyle w:val="PKTpunkt"/>
      </w:pPr>
      <w:r>
        <w:t>2)</w:t>
      </w:r>
      <w:r>
        <w:tab/>
      </w:r>
      <w:r w:rsidR="00724169">
        <w:t>ustawy</w:t>
      </w:r>
      <w:r w:rsidR="00361167">
        <w:t xml:space="preserve"> zmienianej</w:t>
      </w:r>
      <w:r w:rsidR="00724169">
        <w:t xml:space="preserve"> w art. 2 i w art. 14, stosuje się </w:t>
      </w:r>
      <w:r w:rsidR="00361167">
        <w:t>przepis</w:t>
      </w:r>
      <w:r w:rsidR="00454758">
        <w:t>y</w:t>
      </w:r>
      <w:r w:rsidR="00361167">
        <w:t xml:space="preserve"> </w:t>
      </w:r>
      <w:r w:rsidR="00724169">
        <w:t>art. 43 ust. 1, 6 i 7 ustawy zmienianej w art. 1, w brzmieniu nadanym niniejsz</w:t>
      </w:r>
      <w:r w:rsidR="00775DD5">
        <w:t>ą</w:t>
      </w:r>
      <w:r w:rsidR="00724169">
        <w:t xml:space="preserve"> ustawą</w:t>
      </w:r>
      <w:r w:rsidR="00144B83">
        <w:t>;</w:t>
      </w:r>
    </w:p>
    <w:p w14:paraId="6F03E134" w14:textId="6A09AA8A" w:rsidR="00AC2E1E" w:rsidRDefault="00144B83">
      <w:pPr>
        <w:pStyle w:val="PKTpunkt"/>
      </w:pPr>
      <w:r>
        <w:t>3)</w:t>
      </w:r>
      <w:r>
        <w:tab/>
      </w:r>
      <w:r w:rsidR="00724169">
        <w:t>ustawy zmienianej w art. 9, stosuje się przepis art. 11 ust. 3 tej ustawy, w brzmieniu nadanym niniejsz</w:t>
      </w:r>
      <w:r w:rsidR="002F465A">
        <w:t>ą ustawą;</w:t>
      </w:r>
    </w:p>
    <w:p w14:paraId="71C615D5" w14:textId="2E588446" w:rsidR="00997BDF" w:rsidRDefault="00AC2E1E" w:rsidP="00AC2E1E">
      <w:pPr>
        <w:pStyle w:val="PKTpunkt"/>
      </w:pPr>
      <w:r>
        <w:t>4)</w:t>
      </w:r>
      <w:r>
        <w:tab/>
      </w:r>
      <w:r w:rsidR="002F465A">
        <w:t>art. 15zzzd ust. 1 ustawy zmienianej w art. 11 oraz art. 21a ust. 1 ustawy zmienianej w art. 13, stosuje się przepis</w:t>
      </w:r>
      <w:r w:rsidR="00EA4AB1">
        <w:t>y</w:t>
      </w:r>
      <w:r w:rsidR="002F465A">
        <w:t xml:space="preserve"> </w:t>
      </w:r>
      <w:r w:rsidR="002F465A" w:rsidRPr="00997BDF">
        <w:t xml:space="preserve">art. </w:t>
      </w:r>
      <w:r w:rsidR="002F465A">
        <w:t xml:space="preserve">34ca ust. 3, 4, 6 i 7 oraz art. </w:t>
      </w:r>
      <w:r w:rsidR="002F465A" w:rsidRPr="00997BDF">
        <w:t>47a ustawy zmienianej w art. 1, w brzmieniu nadanym niniejszą ustawą</w:t>
      </w:r>
      <w:r w:rsidR="002F465A">
        <w:t>.</w:t>
      </w:r>
    </w:p>
    <w:p w14:paraId="79A29ADB" w14:textId="0A8933EA" w:rsidR="001771BE" w:rsidRDefault="00F54044" w:rsidP="00F54044">
      <w:pPr>
        <w:pStyle w:val="ARTartustawynprozporzdzenia"/>
      </w:pPr>
      <w:r w:rsidRPr="007260FF">
        <w:rPr>
          <w:rStyle w:val="Ppogrubienie"/>
        </w:rPr>
        <w:t>Art.</w:t>
      </w:r>
      <w:r w:rsidR="00221EB0">
        <w:rPr>
          <w:rStyle w:val="Ppogrubienie"/>
        </w:rPr>
        <w:t> </w:t>
      </w:r>
      <w:r w:rsidR="00170D26">
        <w:rPr>
          <w:rStyle w:val="Ppogrubienie"/>
        </w:rPr>
        <w:t>1</w:t>
      </w:r>
      <w:r w:rsidR="00416FA7">
        <w:rPr>
          <w:rStyle w:val="Ppogrubienie"/>
        </w:rPr>
        <w:t>9</w:t>
      </w:r>
      <w:r w:rsidRPr="007260FF">
        <w:rPr>
          <w:rStyle w:val="Ppogrubienie"/>
        </w:rPr>
        <w:t>.</w:t>
      </w:r>
      <w:r w:rsidR="00221EB0">
        <w:rPr>
          <w:rStyle w:val="Ppogrubienie"/>
        </w:rPr>
        <w:t> </w:t>
      </w:r>
      <w:r w:rsidR="009D4012">
        <w:t xml:space="preserve">Przepis </w:t>
      </w:r>
      <w:r w:rsidR="004722D3">
        <w:t xml:space="preserve">art. 46 </w:t>
      </w:r>
      <w:r w:rsidR="00B86EE0">
        <w:t>ustawy zmienianej w art. 1</w:t>
      </w:r>
      <w:r w:rsidR="004722D3">
        <w:t>,</w:t>
      </w:r>
      <w:r w:rsidR="009D4012">
        <w:t xml:space="preserve"> w brzmieniu nadanym niniejszą ustawą</w:t>
      </w:r>
      <w:r w:rsidR="00361414">
        <w:t xml:space="preserve">, </w:t>
      </w:r>
      <w:r w:rsidR="009D4012">
        <w:t xml:space="preserve">stosuje się po raz pierwszy do informacji </w:t>
      </w:r>
      <w:r w:rsidR="009D4012" w:rsidRPr="009D4012">
        <w:t>przedstawia</w:t>
      </w:r>
      <w:r w:rsidR="009D4012">
        <w:t xml:space="preserve">nej </w:t>
      </w:r>
      <w:r w:rsidR="009D4012" w:rsidRPr="009D4012">
        <w:t xml:space="preserve">Sejmowi w </w:t>
      </w:r>
      <w:r w:rsidR="009D4012">
        <w:t xml:space="preserve">roku </w:t>
      </w:r>
      <w:r w:rsidR="00146FB9">
        <w:t>2028</w:t>
      </w:r>
      <w:r w:rsidR="00DD2F43">
        <w:t>.</w:t>
      </w:r>
    </w:p>
    <w:p w14:paraId="393ABA4D" w14:textId="3161952B" w:rsidR="006D7F30" w:rsidRDefault="006D7F30" w:rsidP="007E0757">
      <w:pPr>
        <w:pStyle w:val="ARTartustawynprozporzdzenia"/>
      </w:pPr>
      <w:r w:rsidRPr="004002E6">
        <w:rPr>
          <w:rStyle w:val="Ppogrubienie"/>
        </w:rPr>
        <w:t>Art.</w:t>
      </w:r>
      <w:r w:rsidR="00221EB0">
        <w:rPr>
          <w:rStyle w:val="Ppogrubienie"/>
        </w:rPr>
        <w:t> </w:t>
      </w:r>
      <w:r w:rsidR="00416FA7">
        <w:rPr>
          <w:rStyle w:val="Ppogrubienie"/>
        </w:rPr>
        <w:t>20</w:t>
      </w:r>
      <w:r w:rsidRPr="004002E6">
        <w:rPr>
          <w:rStyle w:val="Ppogrubienie"/>
        </w:rPr>
        <w:t>.</w:t>
      </w:r>
      <w:r w:rsidR="00221EB0">
        <w:rPr>
          <w:rStyle w:val="Ppogrubienie"/>
        </w:rPr>
        <w:t> </w:t>
      </w:r>
      <w:r w:rsidR="00473761">
        <w:t>Z dniem wejścia w życie ustawy l</w:t>
      </w:r>
      <w:r w:rsidR="000B43C0">
        <w:t>ikwiduje się zasób majątkowy Skarbu Państwa</w:t>
      </w:r>
      <w:r w:rsidR="004166C0">
        <w:t>, o którym mowa w art. 25 ust. 1 ustawy zmienianej w art. 1</w:t>
      </w:r>
      <w:r w:rsidR="00842DDE">
        <w:t>.</w:t>
      </w:r>
      <w:r>
        <w:t xml:space="preserve"> </w:t>
      </w:r>
    </w:p>
    <w:p w14:paraId="37E474FD" w14:textId="74C58229" w:rsidR="008343CB" w:rsidRPr="008343CB" w:rsidRDefault="00790883" w:rsidP="008343CB">
      <w:pPr>
        <w:pStyle w:val="ARTartustawynprozporzdzenia"/>
      </w:pPr>
      <w:r w:rsidRPr="00160E82">
        <w:rPr>
          <w:rStyle w:val="Ppogrubienie"/>
        </w:rPr>
        <w:t>Art.</w:t>
      </w:r>
      <w:r w:rsidR="00221EB0">
        <w:rPr>
          <w:rStyle w:val="Ppogrubienie"/>
        </w:rPr>
        <w:t> </w:t>
      </w:r>
      <w:r w:rsidR="00416FA7">
        <w:rPr>
          <w:rStyle w:val="Ppogrubienie"/>
        </w:rPr>
        <w:t>2</w:t>
      </w:r>
      <w:r w:rsidR="00170D26">
        <w:rPr>
          <w:rStyle w:val="Ppogrubienie"/>
        </w:rPr>
        <w:t>1</w:t>
      </w:r>
      <w:r w:rsidR="00842DDE" w:rsidRPr="00160E82">
        <w:rPr>
          <w:rStyle w:val="Ppogrubienie"/>
        </w:rPr>
        <w:t>.</w:t>
      </w:r>
      <w:r w:rsidR="00221EB0">
        <w:rPr>
          <w:rStyle w:val="Ppogrubienie"/>
        </w:rPr>
        <w:t> </w:t>
      </w:r>
      <w:r w:rsidR="008343CB" w:rsidRPr="008343CB">
        <w:t>1.</w:t>
      </w:r>
      <w:r w:rsidR="00221EB0">
        <w:t> </w:t>
      </w:r>
      <w:r w:rsidR="008343CB" w:rsidRPr="008343CB">
        <w:t xml:space="preserve">W terminie 6 miesięcy od dnia wejścia w </w:t>
      </w:r>
      <w:r w:rsidR="008343CB" w:rsidRPr="00ED1DB4">
        <w:t xml:space="preserve">życie niniejszej </w:t>
      </w:r>
      <w:r w:rsidR="008343CB" w:rsidRPr="00512862">
        <w:t xml:space="preserve">ustawy </w:t>
      </w:r>
      <w:r w:rsidR="008343CB" w:rsidRPr="008343CB">
        <w:t>minister właściwy do</w:t>
      </w:r>
      <w:r w:rsidR="008343CB">
        <w:t xml:space="preserve"> </w:t>
      </w:r>
      <w:r w:rsidR="008343CB" w:rsidRPr="008343CB">
        <w:t>spraw finansów publicznych zamknie w Banku Gospodarstwa Krajowego rachunek</w:t>
      </w:r>
      <w:r w:rsidR="008343CB">
        <w:t xml:space="preserve"> </w:t>
      </w:r>
      <w:r w:rsidR="008343CB" w:rsidRPr="008343CB">
        <w:t>rezerw poręczeniowych i gwarancyjnych Skarbu Państwa, o którym mowa w art. 30</w:t>
      </w:r>
      <w:r w:rsidR="008343CB">
        <w:t xml:space="preserve"> </w:t>
      </w:r>
      <w:r w:rsidR="008343CB" w:rsidRPr="008343CB">
        <w:t>ust. 1 ustawy zmienianej w art. 1. Środki znajdujące się na tym rachunku wraz z</w:t>
      </w:r>
      <w:r w:rsidR="008343CB">
        <w:t xml:space="preserve"> </w:t>
      </w:r>
      <w:r w:rsidR="008343CB" w:rsidRPr="008343CB">
        <w:t xml:space="preserve">odsetkami </w:t>
      </w:r>
      <w:r w:rsidR="002C3140">
        <w:t xml:space="preserve">zostaną </w:t>
      </w:r>
      <w:r w:rsidR="008343CB" w:rsidRPr="008343CB">
        <w:t>przekazan</w:t>
      </w:r>
      <w:r w:rsidR="002C3140">
        <w:t>e</w:t>
      </w:r>
      <w:r w:rsidR="008343CB" w:rsidRPr="008343CB">
        <w:t xml:space="preserve"> na rachunek dochodów budżetu państwa właściwy</w:t>
      </w:r>
      <w:r w:rsidR="008343CB">
        <w:t xml:space="preserve"> </w:t>
      </w:r>
      <w:r w:rsidR="008343CB" w:rsidRPr="008343CB">
        <w:t>dla obsługi długu Skarbu Państwa.</w:t>
      </w:r>
    </w:p>
    <w:p w14:paraId="0CF6305B" w14:textId="239648AF" w:rsidR="00BA0705" w:rsidRDefault="008343CB" w:rsidP="00621DF5">
      <w:pPr>
        <w:pStyle w:val="USTustnpkodeksu"/>
      </w:pPr>
      <w:r w:rsidRPr="008343CB">
        <w:lastRenderedPageBreak/>
        <w:t>2. Środki przekazane na sfinansowanie potrzeb pożyczkowych budżetu państwa oraz w</w:t>
      </w:r>
      <w:r>
        <w:t xml:space="preserve"> </w:t>
      </w:r>
      <w:r w:rsidRPr="008343CB">
        <w:t xml:space="preserve">związku z zarządzaniem długiem Skarbu Państwa, </w:t>
      </w:r>
      <w:r w:rsidR="004722D3">
        <w:t xml:space="preserve">niezwrócone </w:t>
      </w:r>
      <w:r w:rsidRPr="008343CB">
        <w:t>na rachunek</w:t>
      </w:r>
      <w:r>
        <w:t xml:space="preserve"> </w:t>
      </w:r>
      <w:r w:rsidRPr="008343CB">
        <w:t>rezerw poręczeniowych i gwarancyjnych Skarbu Państwa, o którym mowa w art. 30</w:t>
      </w:r>
      <w:r>
        <w:t xml:space="preserve"> </w:t>
      </w:r>
      <w:r w:rsidRPr="008343CB">
        <w:t xml:space="preserve">ust. 1 ustawy zmienianej w art. 1, </w:t>
      </w:r>
      <w:r w:rsidR="006F2A25">
        <w:t xml:space="preserve">przed dniem </w:t>
      </w:r>
      <w:r w:rsidR="004722D3">
        <w:t xml:space="preserve">wejścia w życie </w:t>
      </w:r>
      <w:r w:rsidR="00B86EE0">
        <w:t>niniejszej</w:t>
      </w:r>
      <w:r w:rsidR="004722D3">
        <w:t xml:space="preserve"> ustawy, podlegają zwrotowi na ten rachunek</w:t>
      </w:r>
      <w:r w:rsidR="002D7C7E">
        <w:t xml:space="preserve"> w terminie 30 dni od dnia wejścia w życie </w:t>
      </w:r>
      <w:r w:rsidR="00604F6C">
        <w:t xml:space="preserve">niniejszej </w:t>
      </w:r>
      <w:r w:rsidR="002D7C7E">
        <w:t>ustawy</w:t>
      </w:r>
      <w:r w:rsidR="004722D3">
        <w:t xml:space="preserve">, </w:t>
      </w:r>
      <w:r w:rsidR="004723EC">
        <w:t xml:space="preserve">a następnie </w:t>
      </w:r>
      <w:r w:rsidRPr="008343CB">
        <w:t>przekazaniu na rachunek dochodów</w:t>
      </w:r>
      <w:r>
        <w:t xml:space="preserve"> </w:t>
      </w:r>
      <w:r w:rsidRPr="008343CB">
        <w:t>budżetu państwa właściwy dla obsługi długu Skarbu Państwa</w:t>
      </w:r>
      <w:r w:rsidR="00563E10">
        <w:t xml:space="preserve"> w terminie 3 dni </w:t>
      </w:r>
      <w:r w:rsidR="00146FB9">
        <w:t xml:space="preserve">roboczych </w:t>
      </w:r>
      <w:r w:rsidR="002D7C7E">
        <w:t>od dnia zwrotu środków na ten rachunek</w:t>
      </w:r>
      <w:r w:rsidRPr="008343CB">
        <w:t>.</w:t>
      </w:r>
    </w:p>
    <w:p w14:paraId="7FFB69DF" w14:textId="12AAD87B" w:rsidR="00CD2220" w:rsidRDefault="001727D9" w:rsidP="00DD2F43">
      <w:pPr>
        <w:pStyle w:val="ARTartustawynprozporzdzenia"/>
      </w:pPr>
      <w:r w:rsidRPr="00C87A1C">
        <w:rPr>
          <w:rStyle w:val="Ppogrubienie"/>
        </w:rPr>
        <w:t>Art.</w:t>
      </w:r>
      <w:r w:rsidR="00221EB0">
        <w:rPr>
          <w:rStyle w:val="Ppogrubienie"/>
        </w:rPr>
        <w:t> </w:t>
      </w:r>
      <w:r w:rsidR="002D07C2">
        <w:rPr>
          <w:rStyle w:val="Ppogrubienie"/>
        </w:rPr>
        <w:t>2</w:t>
      </w:r>
      <w:r w:rsidR="00416FA7">
        <w:rPr>
          <w:rStyle w:val="Ppogrubienie"/>
        </w:rPr>
        <w:t>2</w:t>
      </w:r>
      <w:r w:rsidR="00C87A1C" w:rsidRPr="00C87A1C">
        <w:rPr>
          <w:rStyle w:val="Ppogrubienie"/>
        </w:rPr>
        <w:t>.</w:t>
      </w:r>
      <w:r w:rsidR="00221EB0">
        <w:rPr>
          <w:rStyle w:val="Ppogrubienie"/>
        </w:rPr>
        <w:t> </w:t>
      </w:r>
      <w:r w:rsidR="00C00885">
        <w:t>1.</w:t>
      </w:r>
      <w:r w:rsidR="00221EB0">
        <w:t> </w:t>
      </w:r>
      <w:r w:rsidR="005C0D99">
        <w:t>Dotychczasowe p</w:t>
      </w:r>
      <w:r w:rsidRPr="001727D9">
        <w:t>rzepisy wykonawcze wydane na podstawie</w:t>
      </w:r>
      <w:r w:rsidR="00EC54A5">
        <w:t xml:space="preserve"> </w:t>
      </w:r>
      <w:r w:rsidRPr="001727D9">
        <w:t xml:space="preserve">art. </w:t>
      </w:r>
      <w:r>
        <w:t>2c</w:t>
      </w:r>
      <w:r w:rsidRPr="001727D9">
        <w:t xml:space="preserve"> ust. 3</w:t>
      </w:r>
      <w:r w:rsidR="00EC54A5" w:rsidRPr="00EC54A5">
        <w:t xml:space="preserve"> </w:t>
      </w:r>
      <w:r w:rsidRPr="001727D9">
        <w:t>ustawy zmienianej w art. 1</w:t>
      </w:r>
      <w:r w:rsidR="00EC54A5">
        <w:t xml:space="preserve"> </w:t>
      </w:r>
      <w:r w:rsidR="009F607E">
        <w:t>tracą</w:t>
      </w:r>
      <w:r w:rsidR="00CD2220" w:rsidRPr="00CD2220">
        <w:t xml:space="preserve"> moc </w:t>
      </w:r>
      <w:r w:rsidR="00C23865">
        <w:t>z</w:t>
      </w:r>
      <w:r w:rsidR="00CD2220" w:rsidRPr="00CD2220">
        <w:t xml:space="preserve"> dni</w:t>
      </w:r>
      <w:r w:rsidR="00C23865">
        <w:t>em</w:t>
      </w:r>
      <w:r w:rsidR="00CD2220" w:rsidRPr="00CD2220">
        <w:t xml:space="preserve"> wejścia w życie</w:t>
      </w:r>
      <w:r w:rsidR="005C0D99">
        <w:t xml:space="preserve"> </w:t>
      </w:r>
      <w:r w:rsidR="00CD2220" w:rsidRPr="00CD2220">
        <w:t xml:space="preserve">przepisów wykonawczych wydanych na podstawie art. 2c ust. </w:t>
      </w:r>
      <w:r w:rsidR="006537D8">
        <w:t>4</w:t>
      </w:r>
      <w:r w:rsidR="00CD2220" w:rsidRPr="00CD2220">
        <w:t xml:space="preserve"> ustawy zmienianej w art. 1, w brzmieniu nadanym niniejszą ustawą, jednak </w:t>
      </w:r>
      <w:r w:rsidR="00B76D97" w:rsidRPr="00CD2220">
        <w:t>nie</w:t>
      </w:r>
      <w:r w:rsidR="00B76D97">
        <w:t>później</w:t>
      </w:r>
      <w:r w:rsidR="00CD2220" w:rsidRPr="00CD2220">
        <w:t xml:space="preserve"> niż </w:t>
      </w:r>
      <w:r w:rsidR="0074215A">
        <w:t xml:space="preserve">po upływie </w:t>
      </w:r>
      <w:r w:rsidR="00CD2220" w:rsidRPr="00CD2220">
        <w:t>6 miesięcy od dnia wejścia w życie niniejszej ustawy</w:t>
      </w:r>
      <w:r w:rsidR="00CD2220">
        <w:t>.</w:t>
      </w:r>
    </w:p>
    <w:p w14:paraId="4D6EBEA6" w14:textId="7AFE4399" w:rsidR="00C00885" w:rsidRPr="00CD2220" w:rsidRDefault="00C00885" w:rsidP="00D00AA8">
      <w:pPr>
        <w:pStyle w:val="USTustnpkodeksu"/>
      </w:pPr>
      <w:r>
        <w:t xml:space="preserve">2. </w:t>
      </w:r>
      <w:r w:rsidRPr="00C00885">
        <w:t xml:space="preserve">Dotychczasowe przepisy wykonawcze wydane na podstawie </w:t>
      </w:r>
      <w:bookmarkStart w:id="42" w:name="_Hlk234943904"/>
      <w:r w:rsidRPr="00C00885">
        <w:t xml:space="preserve">art. </w:t>
      </w:r>
      <w:r>
        <w:t>34a</w:t>
      </w:r>
      <w:r w:rsidRPr="00C00885">
        <w:t xml:space="preserve"> ust. </w:t>
      </w:r>
      <w:r>
        <w:t>4</w:t>
      </w:r>
      <w:r w:rsidRPr="00C00885">
        <w:t xml:space="preserve"> </w:t>
      </w:r>
      <w:bookmarkEnd w:id="42"/>
      <w:r w:rsidRPr="00C00885">
        <w:t>ustawy zmienianej w art. 1</w:t>
      </w:r>
      <w:r>
        <w:t xml:space="preserve"> zachowują moc.</w:t>
      </w:r>
    </w:p>
    <w:p w14:paraId="469D87FF" w14:textId="456C2DFE" w:rsidR="001C682F" w:rsidRPr="0081133E" w:rsidRDefault="007E0757" w:rsidP="00DF26B0">
      <w:pPr>
        <w:pStyle w:val="ARTartustawynprozporzdzenia"/>
      </w:pPr>
      <w:r w:rsidRPr="00A17326">
        <w:rPr>
          <w:rStyle w:val="Ppogrubienie"/>
        </w:rPr>
        <w:t>Art.</w:t>
      </w:r>
      <w:r w:rsidR="00221EB0">
        <w:rPr>
          <w:rStyle w:val="Ppogrubienie"/>
        </w:rPr>
        <w:t> </w:t>
      </w:r>
      <w:r w:rsidR="00170D26">
        <w:rPr>
          <w:rStyle w:val="Ppogrubienie"/>
        </w:rPr>
        <w:t>2</w:t>
      </w:r>
      <w:r w:rsidR="00416FA7">
        <w:rPr>
          <w:rStyle w:val="Ppogrubienie"/>
        </w:rPr>
        <w:t>3</w:t>
      </w:r>
      <w:r w:rsidR="00F10DDB">
        <w:rPr>
          <w:rStyle w:val="Ppogrubienie"/>
        </w:rPr>
        <w:t>.</w:t>
      </w:r>
      <w:r w:rsidR="00221EB0">
        <w:rPr>
          <w:rStyle w:val="Ppogrubienie"/>
        </w:rPr>
        <w:t> </w:t>
      </w:r>
      <w:r>
        <w:t xml:space="preserve">Ustawa wchodzi w życie </w:t>
      </w:r>
      <w:r w:rsidR="00016DCE">
        <w:t>z dniem 1 stycznia 2027 r</w:t>
      </w:r>
      <w:r>
        <w:t>.</w:t>
      </w:r>
    </w:p>
    <w:sectPr w:rsidR="001C682F" w:rsidRPr="0081133E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203A1B" w14:textId="77777777" w:rsidR="00F950D5" w:rsidRDefault="00F950D5">
      <w:r>
        <w:separator/>
      </w:r>
    </w:p>
  </w:endnote>
  <w:endnote w:type="continuationSeparator" w:id="0">
    <w:p w14:paraId="37B63B51" w14:textId="77777777" w:rsidR="00F950D5" w:rsidRDefault="00F95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097C02" w14:textId="77777777" w:rsidR="00F950D5" w:rsidRDefault="00F950D5">
      <w:r>
        <w:separator/>
      </w:r>
    </w:p>
  </w:footnote>
  <w:footnote w:type="continuationSeparator" w:id="0">
    <w:p w14:paraId="42380314" w14:textId="77777777" w:rsidR="00F950D5" w:rsidRDefault="00F950D5">
      <w:r>
        <w:continuationSeparator/>
      </w:r>
    </w:p>
  </w:footnote>
  <w:footnote w:id="1">
    <w:p w14:paraId="1DDBB736" w14:textId="29274644" w:rsidR="00F94438" w:rsidRDefault="000223B3" w:rsidP="000223B3">
      <w:pPr>
        <w:pStyle w:val="ODNONIKtreodnonika"/>
      </w:pPr>
      <w:r w:rsidRPr="00214F4A">
        <w:rPr>
          <w:rStyle w:val="IGindeksgrny"/>
        </w:rPr>
        <w:footnoteRef/>
      </w:r>
      <w:r w:rsidRPr="00214F4A">
        <w:rPr>
          <w:rStyle w:val="IGindeksgrny"/>
        </w:rPr>
        <w:t>)</w:t>
      </w:r>
      <w:r>
        <w:tab/>
      </w:r>
      <w:r w:rsidRPr="00DD58DB">
        <w:rPr>
          <w:rStyle w:val="IDindeksdolny"/>
          <w:vertAlign w:val="baseline"/>
        </w:rPr>
        <w:t xml:space="preserve">Niniejszą ustawą zmienia się ustawy: </w:t>
      </w:r>
      <w:r w:rsidRPr="00DD58DB">
        <w:t xml:space="preserve">ustawę z dnia 27 października 1994 r. o autostradach płatnych oraz o Krajowym Funduszu Drogowym, </w:t>
      </w:r>
      <w:r w:rsidR="007F7404">
        <w:t xml:space="preserve">ustawę z dnia 30 sierpnia 1996 r. o komercjalizacji i niektórych uprawnieniach pracowników, </w:t>
      </w:r>
      <w:r w:rsidRPr="00DD58DB">
        <w:rPr>
          <w:rStyle w:val="IDindeksdolny"/>
          <w:vertAlign w:val="baseline"/>
        </w:rPr>
        <w:t>ustawę z dnia 29 sierpnia 1997 r. − Prawo bankowe,</w:t>
      </w:r>
      <w:r w:rsidRPr="000C7239">
        <w:rPr>
          <w:rStyle w:val="IDindeksdolny"/>
          <w:vertAlign w:val="baseline"/>
        </w:rPr>
        <w:t xml:space="preserve"> </w:t>
      </w:r>
      <w:r w:rsidRPr="00DD58DB">
        <w:t xml:space="preserve">ustawę z dnia 27 kwietnia 2001 r. </w:t>
      </w:r>
      <w:r w:rsidR="001D0A44" w:rsidRPr="00DD58DB">
        <w:t xml:space="preserve">− </w:t>
      </w:r>
      <w:r w:rsidRPr="00DD58DB">
        <w:t xml:space="preserve">Prawo ochrony środowiska, </w:t>
      </w:r>
      <w:r w:rsidRPr="00DD58DB">
        <w:rPr>
          <w:rStyle w:val="IDindeksdolny"/>
          <w:vertAlign w:val="baseline"/>
        </w:rPr>
        <w:t xml:space="preserve">ustawę z dnia 14 marca 2003 r. o Banku Gospodarstwa Krajowego, </w:t>
      </w:r>
      <w:r w:rsidR="00F934A1" w:rsidRPr="00F934A1">
        <w:t>ustaw</w:t>
      </w:r>
      <w:r w:rsidR="00F934A1">
        <w:t>ę</w:t>
      </w:r>
      <w:r w:rsidR="00F934A1" w:rsidRPr="00F934A1">
        <w:t xml:space="preserve"> z dnia 28 marca 2003 r. o transporcie kolejowym</w:t>
      </w:r>
      <w:r w:rsidR="00F934A1">
        <w:t>,</w:t>
      </w:r>
      <w:r w:rsidR="00F934A1" w:rsidRPr="00F934A1">
        <w:t xml:space="preserve"> </w:t>
      </w:r>
      <w:r w:rsidRPr="00DD58DB">
        <w:t xml:space="preserve">ustawę z dnia 16 grudnia 2005 r. o Funduszu Kolejowym, ustawę z dnia 12 lutego 2010 r. o rekapitalizacji niektórych instytucji oraz o rządowych instrumentach stabilizacji finansowej, </w:t>
      </w:r>
      <w:r w:rsidR="00D76A5D">
        <w:t>ustawę z dnia 4 kwietnia 2019 r. o wspieraniu działalności naukowej z Funduszu Polskiej Nauki,</w:t>
      </w:r>
      <w:r w:rsidRPr="00DD58DB">
        <w:t xml:space="preserve"> ustawę z dnia 2 marca 2020 r. o szczególnych rozwiązaniach związanych z zapobieganiem, przeciwdziałaniem i zwalczaniem COVID-19, innych chorób zakaźnych oraz wywołanych nimi sytuacji kryzysowych</w:t>
      </w:r>
      <w:r w:rsidR="0001298B" w:rsidRPr="00DD58DB">
        <w:t>,</w:t>
      </w:r>
      <w:r w:rsidRPr="000C7239">
        <w:rPr>
          <w:rStyle w:val="IDindeksdolny"/>
          <w:vertAlign w:val="baseline"/>
        </w:rPr>
        <w:t xml:space="preserve"> </w:t>
      </w:r>
      <w:r w:rsidRPr="00DD58DB">
        <w:t>ustawę z dnia 31 marca 2020 r. o zmianie ustawy o szczególnych rozwiązaniach związanych z zapobieganiem, przeciwdziałaniem i zwalczaniem COVID-19, innych chorób zakaźnych oraz wywołanych nimi sytuacji kryzysowych oraz niektórych innych ustaw</w:t>
      </w:r>
      <w:r w:rsidR="00B47590">
        <w:t xml:space="preserve">, </w:t>
      </w:r>
      <w:r w:rsidRPr="00DD58DB">
        <w:t>ustawę z dnia 12 marca 2022 r. o pomocy obywatelom Ukrainy w związku z konfliktem zbrojnym na terytorium tego państwa</w:t>
      </w:r>
      <w:r w:rsidR="00B47590">
        <w:t xml:space="preserve"> oraz ustawę z dnia 15 września 2022 r. o szczególnych rozwiązaniach w zakresie niektórych źródeł ciepła w związku z sytuacją na rynku paliw</w:t>
      </w:r>
      <w:r w:rsidRPr="00DD58DB">
        <w:t>.</w:t>
      </w:r>
    </w:p>
  </w:footnote>
  <w:footnote w:id="2">
    <w:p w14:paraId="22203E57" w14:textId="622D3D6B" w:rsidR="00136A92" w:rsidRDefault="00136A92" w:rsidP="00136A92">
      <w:pPr>
        <w:pStyle w:val="ODNONIKtreodnonika"/>
      </w:pPr>
      <w:r>
        <w:rPr>
          <w:rStyle w:val="Odwoanieprzypisudolnego"/>
        </w:rPr>
        <w:footnoteRef/>
      </w:r>
      <w:r w:rsidRPr="00136A92">
        <w:rPr>
          <w:rStyle w:val="IGindeksgrny"/>
        </w:rPr>
        <w:t>)</w:t>
      </w:r>
      <w:r>
        <w:tab/>
        <w:t>Stanowisko</w:t>
      </w:r>
      <w:r w:rsidRPr="00E904E4">
        <w:t xml:space="preserve"> </w:t>
      </w:r>
      <w:r>
        <w:t xml:space="preserve">Komisji Europejskiej w sprawie pomocy państwa udzielanej w formie gwarancji </w:t>
      </w:r>
      <w:r w:rsidRPr="00E904E4">
        <w:t xml:space="preserve">zostało </w:t>
      </w:r>
      <w:r>
        <w:t>określone</w:t>
      </w:r>
      <w:r w:rsidRPr="00E904E4">
        <w:t xml:space="preserve"> w obwieszczeniu Komisji Europejskiej </w:t>
      </w:r>
      <w:r>
        <w:t xml:space="preserve">z dnia 20 czerwca 2008 r. </w:t>
      </w:r>
      <w:r w:rsidRPr="00E904E4">
        <w:t xml:space="preserve">w sprawie </w:t>
      </w:r>
      <w:r>
        <w:t>zastosowani</w:t>
      </w:r>
      <w:r w:rsidR="00AF18F8">
        <w:t>a</w:t>
      </w:r>
      <w:r>
        <w:t xml:space="preserve"> art. 87 i 88 Traktatu WE do </w:t>
      </w:r>
      <w:r w:rsidRPr="00E904E4">
        <w:t xml:space="preserve">pomocy </w:t>
      </w:r>
      <w:r w:rsidRPr="003D1308">
        <w:t>państwa</w:t>
      </w:r>
      <w:r w:rsidRPr="00E904E4">
        <w:t xml:space="preserve"> w formie gwarancji</w:t>
      </w:r>
      <w:r>
        <w:t xml:space="preserve"> </w:t>
      </w:r>
      <w:r w:rsidRPr="000078F4">
        <w:t>(Dz. Urz. UE C 155 z 20.06.2008, str. 10, z późn. zm.)</w:t>
      </w:r>
      <w:r>
        <w:t>.</w:t>
      </w:r>
    </w:p>
  </w:footnote>
  <w:footnote w:id="3">
    <w:p w14:paraId="700FED37" w14:textId="7C9A0B08" w:rsidR="00583D88" w:rsidRDefault="00583D88" w:rsidP="00332143">
      <w:pPr>
        <w:pStyle w:val="ODNONIKtreodnonika"/>
      </w:pPr>
      <w:r w:rsidRPr="00583D88">
        <w:rPr>
          <w:rStyle w:val="IGindeksgrny"/>
        </w:rPr>
        <w:footnoteRef/>
      </w:r>
      <w:r w:rsidRPr="00583D88">
        <w:rPr>
          <w:rStyle w:val="IGindeksgrny"/>
        </w:rPr>
        <w:t>)</w:t>
      </w:r>
      <w:r>
        <w:tab/>
        <w:t xml:space="preserve">Zmiany tekstu jednolitego wymienionej ustawy zostały ogłoszone w Dz. U. </w:t>
      </w:r>
      <w:r w:rsidRPr="001727D9">
        <w:t>z 202</w:t>
      </w:r>
      <w:r>
        <w:t>5</w:t>
      </w:r>
      <w:r w:rsidRPr="001727D9">
        <w:t xml:space="preserve"> r. poz.</w:t>
      </w:r>
      <w:r>
        <w:t xml:space="preserve"> 1080, 1812 i 1863 oraz z 2026 r. poz. 176, 426, 605, 607</w:t>
      </w:r>
      <w:r w:rsidR="002924A6">
        <w:t>,</w:t>
      </w:r>
      <w:r>
        <w:t xml:space="preserve"> 635</w:t>
      </w:r>
      <w:r w:rsidR="00392FB7">
        <w:t>,</w:t>
      </w:r>
      <w:r w:rsidR="002924A6">
        <w:t xml:space="preserve"> 912</w:t>
      </w:r>
      <w:r w:rsidR="00C27BF5">
        <w:t>,</w:t>
      </w:r>
      <w:r w:rsidR="00392FB7">
        <w:t xml:space="preserve"> 982</w:t>
      </w:r>
      <w:r w:rsidR="00C27BF5">
        <w:t xml:space="preserve"> i 1157</w:t>
      </w:r>
      <w:r w:rsidR="00332143">
        <w:t>.</w:t>
      </w:r>
    </w:p>
  </w:footnote>
  <w:footnote w:id="4">
    <w:p w14:paraId="49852085" w14:textId="6F22EA2D" w:rsidR="00583D88" w:rsidRDefault="00583D88" w:rsidP="00583D88">
      <w:pPr>
        <w:pStyle w:val="ODNONIKtreodnonika"/>
      </w:pPr>
      <w:r w:rsidRPr="00583D88">
        <w:rPr>
          <w:rStyle w:val="IGindeksgrny"/>
        </w:rPr>
        <w:footnoteRef/>
      </w:r>
      <w:r w:rsidRPr="00583D88">
        <w:rPr>
          <w:rStyle w:val="IGindeksgrny"/>
        </w:rPr>
        <w:t>)</w:t>
      </w:r>
      <w:r>
        <w:tab/>
      </w:r>
      <w:bookmarkStart w:id="34" w:name="_Hlk207622419"/>
      <w:r w:rsidRPr="00583D88">
        <w:t xml:space="preserve">Zmiany wymienionej ustawy zostały ogłoszone w Dz. U. z </w:t>
      </w:r>
      <w:bookmarkEnd w:id="34"/>
      <w:r w:rsidRPr="00583D88">
        <w:t>2020 r. poz. 695, 1086, 1262, 1478, 1747, 2157 i 2255, z 2021 r. poz. 1535 i 2368, z 2022 r. poz. 64, 202, 1561, 1692, 1730, 1967, 2127, 2236 i 2687, z 2023 r. poz. 295, 556, 803, 1641, 1785 i 2760, z 2024 r. poz. 834, 859, 1089 i 1831 oraz z 2026 r. poz. 160 i 635.</w:t>
      </w:r>
    </w:p>
  </w:footnote>
  <w:footnote w:id="5">
    <w:p w14:paraId="09B5178D" w14:textId="7CC027AE" w:rsidR="00583D88" w:rsidRDefault="00583D88" w:rsidP="00583D88">
      <w:pPr>
        <w:pStyle w:val="ODNONIKtreodnonika"/>
      </w:pPr>
      <w:r w:rsidRPr="00583D88">
        <w:rPr>
          <w:rStyle w:val="IGindeksgrny"/>
        </w:rPr>
        <w:footnoteRef/>
      </w:r>
      <w:r w:rsidRPr="00583D88">
        <w:rPr>
          <w:rStyle w:val="IGindeksgrny"/>
        </w:rPr>
        <w:t>)</w:t>
      </w:r>
      <w:r>
        <w:tab/>
        <w:t>Zmiany tekstu jednolitego wymienionej ustawy zostały ogłoszone w Dz. U. z 2025 r. poz. 620, 621, 1301 i 1794 oraz z 2026 r. poz. 203 i 635.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5A43A6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10518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6D62AA2"/>
    <w:multiLevelType w:val="hybridMultilevel"/>
    <w:tmpl w:val="FC5E3B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9B72864"/>
    <w:multiLevelType w:val="hybridMultilevel"/>
    <w:tmpl w:val="D20247D8"/>
    <w:lvl w:ilvl="0" w:tplc="04150011">
      <w:start w:val="1"/>
      <w:numFmt w:val="decimal"/>
      <w:lvlText w:val="%1)"/>
      <w:lvlJc w:val="left"/>
      <w:pPr>
        <w:ind w:left="772" w:hanging="360"/>
      </w:pPr>
    </w:lvl>
    <w:lvl w:ilvl="1" w:tplc="04150019">
      <w:start w:val="1"/>
      <w:numFmt w:val="lowerLetter"/>
      <w:lvlText w:val="%2."/>
      <w:lvlJc w:val="left"/>
      <w:pPr>
        <w:ind w:left="1492" w:hanging="360"/>
      </w:pPr>
    </w:lvl>
    <w:lvl w:ilvl="2" w:tplc="0415001B">
      <w:start w:val="1"/>
      <w:numFmt w:val="lowerRoman"/>
      <w:lvlText w:val="%3."/>
      <w:lvlJc w:val="right"/>
      <w:pPr>
        <w:ind w:left="2212" w:hanging="180"/>
      </w:pPr>
    </w:lvl>
    <w:lvl w:ilvl="3" w:tplc="0415000F">
      <w:start w:val="1"/>
      <w:numFmt w:val="decimal"/>
      <w:lvlText w:val="%4."/>
      <w:lvlJc w:val="left"/>
      <w:pPr>
        <w:ind w:left="2932" w:hanging="360"/>
      </w:pPr>
    </w:lvl>
    <w:lvl w:ilvl="4" w:tplc="04150019">
      <w:start w:val="1"/>
      <w:numFmt w:val="lowerLetter"/>
      <w:lvlText w:val="%5."/>
      <w:lvlJc w:val="left"/>
      <w:pPr>
        <w:ind w:left="3652" w:hanging="360"/>
      </w:pPr>
    </w:lvl>
    <w:lvl w:ilvl="5" w:tplc="0415001B">
      <w:start w:val="1"/>
      <w:numFmt w:val="lowerRoman"/>
      <w:lvlText w:val="%6."/>
      <w:lvlJc w:val="right"/>
      <w:pPr>
        <w:ind w:left="4372" w:hanging="180"/>
      </w:pPr>
    </w:lvl>
    <w:lvl w:ilvl="6" w:tplc="0415000F">
      <w:start w:val="1"/>
      <w:numFmt w:val="decimal"/>
      <w:lvlText w:val="%7."/>
      <w:lvlJc w:val="left"/>
      <w:pPr>
        <w:ind w:left="5092" w:hanging="360"/>
      </w:pPr>
    </w:lvl>
    <w:lvl w:ilvl="7" w:tplc="04150019">
      <w:start w:val="1"/>
      <w:numFmt w:val="lowerLetter"/>
      <w:lvlText w:val="%8."/>
      <w:lvlJc w:val="left"/>
      <w:pPr>
        <w:ind w:left="5812" w:hanging="360"/>
      </w:pPr>
    </w:lvl>
    <w:lvl w:ilvl="8" w:tplc="0415001B">
      <w:start w:val="1"/>
      <w:numFmt w:val="lowerRoman"/>
      <w:lvlText w:val="%9."/>
      <w:lvlJc w:val="right"/>
      <w:pPr>
        <w:ind w:left="6532" w:hanging="18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5"/>
  </w:num>
  <w:num w:numId="29">
    <w:abstractNumId w:val="37"/>
  </w:num>
  <w:num w:numId="30">
    <w:abstractNumId w:val="33"/>
  </w:num>
  <w:num w:numId="31">
    <w:abstractNumId w:val="19"/>
  </w:num>
  <w:num w:numId="32">
    <w:abstractNumId w:val="11"/>
  </w:num>
  <w:num w:numId="33">
    <w:abstractNumId w:val="31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30"/>
  </w:num>
  <w:num w:numId="41">
    <w:abstractNumId w:val="28"/>
  </w:num>
  <w:num w:numId="42">
    <w:abstractNumId w:val="21"/>
  </w:num>
  <w:num w:numId="43">
    <w:abstractNumId w:val="35"/>
  </w:num>
  <w:num w:numId="44">
    <w:abstractNumId w:val="12"/>
  </w:num>
  <w:num w:numId="4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757"/>
    <w:rsid w:val="000012DA"/>
    <w:rsid w:val="00001741"/>
    <w:rsid w:val="00001EDA"/>
    <w:rsid w:val="0000246E"/>
    <w:rsid w:val="00003862"/>
    <w:rsid w:val="000045B7"/>
    <w:rsid w:val="000048C9"/>
    <w:rsid w:val="00004BC0"/>
    <w:rsid w:val="00005019"/>
    <w:rsid w:val="00006CF5"/>
    <w:rsid w:val="000073BA"/>
    <w:rsid w:val="000078F4"/>
    <w:rsid w:val="000079D7"/>
    <w:rsid w:val="00007B07"/>
    <w:rsid w:val="000107BC"/>
    <w:rsid w:val="000107DA"/>
    <w:rsid w:val="000111C5"/>
    <w:rsid w:val="00011C90"/>
    <w:rsid w:val="000128B6"/>
    <w:rsid w:val="0001298B"/>
    <w:rsid w:val="00012A35"/>
    <w:rsid w:val="00013559"/>
    <w:rsid w:val="000153DE"/>
    <w:rsid w:val="00015BFE"/>
    <w:rsid w:val="00016099"/>
    <w:rsid w:val="00016744"/>
    <w:rsid w:val="00016DCE"/>
    <w:rsid w:val="00017DC2"/>
    <w:rsid w:val="00020E56"/>
    <w:rsid w:val="0002151A"/>
    <w:rsid w:val="00021522"/>
    <w:rsid w:val="0002172A"/>
    <w:rsid w:val="000223B3"/>
    <w:rsid w:val="00023471"/>
    <w:rsid w:val="00023F13"/>
    <w:rsid w:val="000240A3"/>
    <w:rsid w:val="00026D4B"/>
    <w:rsid w:val="00027B24"/>
    <w:rsid w:val="00030634"/>
    <w:rsid w:val="0003094F"/>
    <w:rsid w:val="000319C1"/>
    <w:rsid w:val="00031A8B"/>
    <w:rsid w:val="00031BCA"/>
    <w:rsid w:val="000330FA"/>
    <w:rsid w:val="0003362F"/>
    <w:rsid w:val="0003621F"/>
    <w:rsid w:val="000369E2"/>
    <w:rsid w:val="00036B63"/>
    <w:rsid w:val="00037E1A"/>
    <w:rsid w:val="000400A3"/>
    <w:rsid w:val="00040443"/>
    <w:rsid w:val="000406B6"/>
    <w:rsid w:val="00040DF4"/>
    <w:rsid w:val="00043354"/>
    <w:rsid w:val="00043495"/>
    <w:rsid w:val="000454FD"/>
    <w:rsid w:val="00046A75"/>
    <w:rsid w:val="000471BE"/>
    <w:rsid w:val="00047312"/>
    <w:rsid w:val="00047BD0"/>
    <w:rsid w:val="000508BD"/>
    <w:rsid w:val="000516F3"/>
    <w:rsid w:val="000517AB"/>
    <w:rsid w:val="0005339C"/>
    <w:rsid w:val="000536B2"/>
    <w:rsid w:val="00054AF6"/>
    <w:rsid w:val="0005571B"/>
    <w:rsid w:val="00056644"/>
    <w:rsid w:val="00056929"/>
    <w:rsid w:val="00057A2A"/>
    <w:rsid w:val="00057AB3"/>
    <w:rsid w:val="00057C3F"/>
    <w:rsid w:val="00060076"/>
    <w:rsid w:val="00060432"/>
    <w:rsid w:val="00060D87"/>
    <w:rsid w:val="00061476"/>
    <w:rsid w:val="000615A5"/>
    <w:rsid w:val="000635A2"/>
    <w:rsid w:val="00063DDB"/>
    <w:rsid w:val="00064AF6"/>
    <w:rsid w:val="00064E4C"/>
    <w:rsid w:val="00066901"/>
    <w:rsid w:val="00067473"/>
    <w:rsid w:val="000674CD"/>
    <w:rsid w:val="00067EB9"/>
    <w:rsid w:val="00070E86"/>
    <w:rsid w:val="0007146C"/>
    <w:rsid w:val="00071865"/>
    <w:rsid w:val="00071BEE"/>
    <w:rsid w:val="0007204B"/>
    <w:rsid w:val="000720F4"/>
    <w:rsid w:val="000736CD"/>
    <w:rsid w:val="00073851"/>
    <w:rsid w:val="00075002"/>
    <w:rsid w:val="0007515E"/>
    <w:rsid w:val="0007533B"/>
    <w:rsid w:val="0007545D"/>
    <w:rsid w:val="00075C20"/>
    <w:rsid w:val="000760BF"/>
    <w:rsid w:val="0007613E"/>
    <w:rsid w:val="00076BFC"/>
    <w:rsid w:val="00076F53"/>
    <w:rsid w:val="00080203"/>
    <w:rsid w:val="0008074C"/>
    <w:rsid w:val="00080E77"/>
    <w:rsid w:val="000814A7"/>
    <w:rsid w:val="00081AC5"/>
    <w:rsid w:val="00084593"/>
    <w:rsid w:val="00085448"/>
    <w:rsid w:val="0008557B"/>
    <w:rsid w:val="00085CE7"/>
    <w:rsid w:val="00085ED6"/>
    <w:rsid w:val="00086B16"/>
    <w:rsid w:val="00087D2A"/>
    <w:rsid w:val="000903A4"/>
    <w:rsid w:val="000906EE"/>
    <w:rsid w:val="00090D20"/>
    <w:rsid w:val="00091BA2"/>
    <w:rsid w:val="000929A9"/>
    <w:rsid w:val="000937B9"/>
    <w:rsid w:val="000944EF"/>
    <w:rsid w:val="000951E0"/>
    <w:rsid w:val="00095EF6"/>
    <w:rsid w:val="00096186"/>
    <w:rsid w:val="000961E2"/>
    <w:rsid w:val="0009732D"/>
    <w:rsid w:val="000973F0"/>
    <w:rsid w:val="000A0483"/>
    <w:rsid w:val="000A1296"/>
    <w:rsid w:val="000A1C27"/>
    <w:rsid w:val="000A1DAD"/>
    <w:rsid w:val="000A2649"/>
    <w:rsid w:val="000A323B"/>
    <w:rsid w:val="000A4BBC"/>
    <w:rsid w:val="000B298D"/>
    <w:rsid w:val="000B3929"/>
    <w:rsid w:val="000B43C0"/>
    <w:rsid w:val="000B572E"/>
    <w:rsid w:val="000B5B2D"/>
    <w:rsid w:val="000B5DC0"/>
    <w:rsid w:val="000B5DCE"/>
    <w:rsid w:val="000B5EF2"/>
    <w:rsid w:val="000C05BA"/>
    <w:rsid w:val="000C0960"/>
    <w:rsid w:val="000C0E8F"/>
    <w:rsid w:val="000C133A"/>
    <w:rsid w:val="000C322D"/>
    <w:rsid w:val="000C3688"/>
    <w:rsid w:val="000C4BC4"/>
    <w:rsid w:val="000C5C86"/>
    <w:rsid w:val="000C68AB"/>
    <w:rsid w:val="000C6A52"/>
    <w:rsid w:val="000C7239"/>
    <w:rsid w:val="000C7C1B"/>
    <w:rsid w:val="000D0110"/>
    <w:rsid w:val="000D0894"/>
    <w:rsid w:val="000D0BBF"/>
    <w:rsid w:val="000D0C48"/>
    <w:rsid w:val="000D2468"/>
    <w:rsid w:val="000D318A"/>
    <w:rsid w:val="000D400C"/>
    <w:rsid w:val="000D4A6E"/>
    <w:rsid w:val="000D50FE"/>
    <w:rsid w:val="000D5CB7"/>
    <w:rsid w:val="000D5E31"/>
    <w:rsid w:val="000D605E"/>
    <w:rsid w:val="000D6173"/>
    <w:rsid w:val="000D6F83"/>
    <w:rsid w:val="000D7B41"/>
    <w:rsid w:val="000E0871"/>
    <w:rsid w:val="000E1470"/>
    <w:rsid w:val="000E1A8E"/>
    <w:rsid w:val="000E1FB0"/>
    <w:rsid w:val="000E224F"/>
    <w:rsid w:val="000E25CC"/>
    <w:rsid w:val="000E3694"/>
    <w:rsid w:val="000E490F"/>
    <w:rsid w:val="000E4C9B"/>
    <w:rsid w:val="000E59A1"/>
    <w:rsid w:val="000E5B61"/>
    <w:rsid w:val="000E5BC3"/>
    <w:rsid w:val="000E6241"/>
    <w:rsid w:val="000E793C"/>
    <w:rsid w:val="000F039C"/>
    <w:rsid w:val="000F2BE3"/>
    <w:rsid w:val="000F3D0D"/>
    <w:rsid w:val="000F45D7"/>
    <w:rsid w:val="000F5FB4"/>
    <w:rsid w:val="000F6614"/>
    <w:rsid w:val="000F6C0A"/>
    <w:rsid w:val="000F6ED4"/>
    <w:rsid w:val="000F70D2"/>
    <w:rsid w:val="000F7A6E"/>
    <w:rsid w:val="001008DF"/>
    <w:rsid w:val="001024E4"/>
    <w:rsid w:val="00102AEB"/>
    <w:rsid w:val="00103FF8"/>
    <w:rsid w:val="001042BA"/>
    <w:rsid w:val="001055AA"/>
    <w:rsid w:val="00106D03"/>
    <w:rsid w:val="00110465"/>
    <w:rsid w:val="00110628"/>
    <w:rsid w:val="00111B85"/>
    <w:rsid w:val="0011245A"/>
    <w:rsid w:val="00112F5D"/>
    <w:rsid w:val="00113C7F"/>
    <w:rsid w:val="001148AC"/>
    <w:rsid w:val="0011493E"/>
    <w:rsid w:val="001154C9"/>
    <w:rsid w:val="00115B72"/>
    <w:rsid w:val="00115F86"/>
    <w:rsid w:val="001165DD"/>
    <w:rsid w:val="001171BD"/>
    <w:rsid w:val="00120210"/>
    <w:rsid w:val="001209EC"/>
    <w:rsid w:val="00120A9E"/>
    <w:rsid w:val="00120C3E"/>
    <w:rsid w:val="00120E77"/>
    <w:rsid w:val="00121981"/>
    <w:rsid w:val="00121ABA"/>
    <w:rsid w:val="00123A89"/>
    <w:rsid w:val="00125245"/>
    <w:rsid w:val="001255EE"/>
    <w:rsid w:val="00125A9C"/>
    <w:rsid w:val="00125BD2"/>
    <w:rsid w:val="00126C50"/>
    <w:rsid w:val="001270A2"/>
    <w:rsid w:val="00130232"/>
    <w:rsid w:val="00131237"/>
    <w:rsid w:val="00131998"/>
    <w:rsid w:val="00131F10"/>
    <w:rsid w:val="001329AC"/>
    <w:rsid w:val="0013449C"/>
    <w:rsid w:val="00134CA0"/>
    <w:rsid w:val="00136A92"/>
    <w:rsid w:val="001370E1"/>
    <w:rsid w:val="00137E9B"/>
    <w:rsid w:val="0014026F"/>
    <w:rsid w:val="00141F65"/>
    <w:rsid w:val="00142721"/>
    <w:rsid w:val="001438D6"/>
    <w:rsid w:val="00144B83"/>
    <w:rsid w:val="00146FB9"/>
    <w:rsid w:val="00146FF2"/>
    <w:rsid w:val="00147776"/>
    <w:rsid w:val="00147A47"/>
    <w:rsid w:val="00147AA1"/>
    <w:rsid w:val="00150725"/>
    <w:rsid w:val="0015079F"/>
    <w:rsid w:val="00151117"/>
    <w:rsid w:val="001520CF"/>
    <w:rsid w:val="00152798"/>
    <w:rsid w:val="00153E10"/>
    <w:rsid w:val="0015426D"/>
    <w:rsid w:val="00154584"/>
    <w:rsid w:val="0015496C"/>
    <w:rsid w:val="00155A07"/>
    <w:rsid w:val="00155C59"/>
    <w:rsid w:val="00156446"/>
    <w:rsid w:val="0015667C"/>
    <w:rsid w:val="00156950"/>
    <w:rsid w:val="00157110"/>
    <w:rsid w:val="0015742A"/>
    <w:rsid w:val="00157DA1"/>
    <w:rsid w:val="0016077C"/>
    <w:rsid w:val="00160C4F"/>
    <w:rsid w:val="00160E82"/>
    <w:rsid w:val="00161578"/>
    <w:rsid w:val="00163147"/>
    <w:rsid w:val="0016368F"/>
    <w:rsid w:val="001646E9"/>
    <w:rsid w:val="00164C57"/>
    <w:rsid w:val="00164C9D"/>
    <w:rsid w:val="001663A5"/>
    <w:rsid w:val="00170D26"/>
    <w:rsid w:val="001727D9"/>
    <w:rsid w:val="00172F7A"/>
    <w:rsid w:val="00173150"/>
    <w:rsid w:val="00173390"/>
    <w:rsid w:val="001736F0"/>
    <w:rsid w:val="00173BB3"/>
    <w:rsid w:val="001740D0"/>
    <w:rsid w:val="00174F2B"/>
    <w:rsid w:val="00174F2C"/>
    <w:rsid w:val="0017690E"/>
    <w:rsid w:val="0017693F"/>
    <w:rsid w:val="001771A1"/>
    <w:rsid w:val="001771BE"/>
    <w:rsid w:val="00177FCA"/>
    <w:rsid w:val="00180A2D"/>
    <w:rsid w:val="00180F2A"/>
    <w:rsid w:val="00183BE9"/>
    <w:rsid w:val="00184B91"/>
    <w:rsid w:val="00184D4A"/>
    <w:rsid w:val="00185653"/>
    <w:rsid w:val="00185824"/>
    <w:rsid w:val="00185EDC"/>
    <w:rsid w:val="00186DC4"/>
    <w:rsid w:val="00186EC1"/>
    <w:rsid w:val="00190812"/>
    <w:rsid w:val="00191E1F"/>
    <w:rsid w:val="00192968"/>
    <w:rsid w:val="0019473B"/>
    <w:rsid w:val="001947A7"/>
    <w:rsid w:val="001952B1"/>
    <w:rsid w:val="0019605A"/>
    <w:rsid w:val="0019672A"/>
    <w:rsid w:val="00196E39"/>
    <w:rsid w:val="001971F5"/>
    <w:rsid w:val="00197649"/>
    <w:rsid w:val="001A01A5"/>
    <w:rsid w:val="001A01FB"/>
    <w:rsid w:val="001A10E9"/>
    <w:rsid w:val="001A1713"/>
    <w:rsid w:val="001A183D"/>
    <w:rsid w:val="001A2346"/>
    <w:rsid w:val="001A2B65"/>
    <w:rsid w:val="001A2E87"/>
    <w:rsid w:val="001A399B"/>
    <w:rsid w:val="001A3CD3"/>
    <w:rsid w:val="001A480B"/>
    <w:rsid w:val="001A5895"/>
    <w:rsid w:val="001A5BEF"/>
    <w:rsid w:val="001A5D27"/>
    <w:rsid w:val="001A66EB"/>
    <w:rsid w:val="001A7F15"/>
    <w:rsid w:val="001B342E"/>
    <w:rsid w:val="001B3B9D"/>
    <w:rsid w:val="001B5981"/>
    <w:rsid w:val="001B739A"/>
    <w:rsid w:val="001B7435"/>
    <w:rsid w:val="001B7ADF"/>
    <w:rsid w:val="001C08D3"/>
    <w:rsid w:val="001C09EE"/>
    <w:rsid w:val="001C1832"/>
    <w:rsid w:val="001C188C"/>
    <w:rsid w:val="001C1D74"/>
    <w:rsid w:val="001C2D64"/>
    <w:rsid w:val="001C2F10"/>
    <w:rsid w:val="001C3F93"/>
    <w:rsid w:val="001C54F1"/>
    <w:rsid w:val="001C5E45"/>
    <w:rsid w:val="001C62D9"/>
    <w:rsid w:val="001C682F"/>
    <w:rsid w:val="001D039C"/>
    <w:rsid w:val="001D0A44"/>
    <w:rsid w:val="001D1783"/>
    <w:rsid w:val="001D2CB3"/>
    <w:rsid w:val="001D53CD"/>
    <w:rsid w:val="001D55A3"/>
    <w:rsid w:val="001D564F"/>
    <w:rsid w:val="001D5660"/>
    <w:rsid w:val="001D5AF5"/>
    <w:rsid w:val="001D5C9B"/>
    <w:rsid w:val="001D5D09"/>
    <w:rsid w:val="001D60D2"/>
    <w:rsid w:val="001D6487"/>
    <w:rsid w:val="001E0DFB"/>
    <w:rsid w:val="001E1E73"/>
    <w:rsid w:val="001E1FDA"/>
    <w:rsid w:val="001E228B"/>
    <w:rsid w:val="001E3809"/>
    <w:rsid w:val="001E4E0C"/>
    <w:rsid w:val="001E526D"/>
    <w:rsid w:val="001E5655"/>
    <w:rsid w:val="001E619B"/>
    <w:rsid w:val="001F114B"/>
    <w:rsid w:val="001F1832"/>
    <w:rsid w:val="001F1DA7"/>
    <w:rsid w:val="001F1DFD"/>
    <w:rsid w:val="001F220F"/>
    <w:rsid w:val="001F2258"/>
    <w:rsid w:val="001F25B3"/>
    <w:rsid w:val="001F2DF8"/>
    <w:rsid w:val="001F34ED"/>
    <w:rsid w:val="001F52D8"/>
    <w:rsid w:val="001F5A69"/>
    <w:rsid w:val="001F60EA"/>
    <w:rsid w:val="001F6616"/>
    <w:rsid w:val="001F6C86"/>
    <w:rsid w:val="00202AA4"/>
    <w:rsid w:val="00202BD4"/>
    <w:rsid w:val="002045B1"/>
    <w:rsid w:val="00204A97"/>
    <w:rsid w:val="00204C7E"/>
    <w:rsid w:val="00205742"/>
    <w:rsid w:val="002067C3"/>
    <w:rsid w:val="002114EF"/>
    <w:rsid w:val="00212250"/>
    <w:rsid w:val="00213F0C"/>
    <w:rsid w:val="002141E4"/>
    <w:rsid w:val="00214CF7"/>
    <w:rsid w:val="00214F4A"/>
    <w:rsid w:val="002166AD"/>
    <w:rsid w:val="00217871"/>
    <w:rsid w:val="00220E7E"/>
    <w:rsid w:val="00221298"/>
    <w:rsid w:val="002216EC"/>
    <w:rsid w:val="00221EB0"/>
    <w:rsid w:val="00221ED8"/>
    <w:rsid w:val="0022286F"/>
    <w:rsid w:val="00223019"/>
    <w:rsid w:val="002231EA"/>
    <w:rsid w:val="00223FDF"/>
    <w:rsid w:val="002240E6"/>
    <w:rsid w:val="0022516A"/>
    <w:rsid w:val="00226257"/>
    <w:rsid w:val="00226432"/>
    <w:rsid w:val="00226783"/>
    <w:rsid w:val="002279C0"/>
    <w:rsid w:val="00227E14"/>
    <w:rsid w:val="002317F6"/>
    <w:rsid w:val="002318AA"/>
    <w:rsid w:val="00231E74"/>
    <w:rsid w:val="002346B6"/>
    <w:rsid w:val="00234C53"/>
    <w:rsid w:val="00235645"/>
    <w:rsid w:val="00235923"/>
    <w:rsid w:val="0023727E"/>
    <w:rsid w:val="00241C7A"/>
    <w:rsid w:val="00242081"/>
    <w:rsid w:val="00243777"/>
    <w:rsid w:val="00243BD3"/>
    <w:rsid w:val="002441CD"/>
    <w:rsid w:val="00246B0C"/>
    <w:rsid w:val="002501A3"/>
    <w:rsid w:val="0025166C"/>
    <w:rsid w:val="00251FF6"/>
    <w:rsid w:val="0025288D"/>
    <w:rsid w:val="002555D4"/>
    <w:rsid w:val="00255C01"/>
    <w:rsid w:val="00255E03"/>
    <w:rsid w:val="0025689F"/>
    <w:rsid w:val="00260524"/>
    <w:rsid w:val="0026111E"/>
    <w:rsid w:val="00261A16"/>
    <w:rsid w:val="00261AA2"/>
    <w:rsid w:val="002628FF"/>
    <w:rsid w:val="00263522"/>
    <w:rsid w:val="00264EC6"/>
    <w:rsid w:val="00271013"/>
    <w:rsid w:val="00271F4E"/>
    <w:rsid w:val="0027270B"/>
    <w:rsid w:val="00273FE4"/>
    <w:rsid w:val="00274174"/>
    <w:rsid w:val="00275E96"/>
    <w:rsid w:val="002765B4"/>
    <w:rsid w:val="00276A94"/>
    <w:rsid w:val="00277872"/>
    <w:rsid w:val="00277DA8"/>
    <w:rsid w:val="002802C9"/>
    <w:rsid w:val="00280615"/>
    <w:rsid w:val="0028258F"/>
    <w:rsid w:val="00282728"/>
    <w:rsid w:val="00282887"/>
    <w:rsid w:val="00283486"/>
    <w:rsid w:val="00283BD6"/>
    <w:rsid w:val="0028467C"/>
    <w:rsid w:val="00286C82"/>
    <w:rsid w:val="00290505"/>
    <w:rsid w:val="00291C58"/>
    <w:rsid w:val="00291DE9"/>
    <w:rsid w:val="002924A6"/>
    <w:rsid w:val="002925A5"/>
    <w:rsid w:val="00293518"/>
    <w:rsid w:val="0029405D"/>
    <w:rsid w:val="002949C6"/>
    <w:rsid w:val="00294FA6"/>
    <w:rsid w:val="00295A6F"/>
    <w:rsid w:val="0029646E"/>
    <w:rsid w:val="002968AD"/>
    <w:rsid w:val="00296C85"/>
    <w:rsid w:val="002973F9"/>
    <w:rsid w:val="002976F0"/>
    <w:rsid w:val="00297A23"/>
    <w:rsid w:val="00297C1E"/>
    <w:rsid w:val="00297F68"/>
    <w:rsid w:val="002A028B"/>
    <w:rsid w:val="002A20C4"/>
    <w:rsid w:val="002A2B5D"/>
    <w:rsid w:val="002A46B9"/>
    <w:rsid w:val="002A4DAC"/>
    <w:rsid w:val="002A570F"/>
    <w:rsid w:val="002A631F"/>
    <w:rsid w:val="002A6775"/>
    <w:rsid w:val="002A7292"/>
    <w:rsid w:val="002A7358"/>
    <w:rsid w:val="002A7902"/>
    <w:rsid w:val="002B0506"/>
    <w:rsid w:val="002B0F6B"/>
    <w:rsid w:val="002B122A"/>
    <w:rsid w:val="002B23B8"/>
    <w:rsid w:val="002B2992"/>
    <w:rsid w:val="002B354B"/>
    <w:rsid w:val="002B4429"/>
    <w:rsid w:val="002B47C8"/>
    <w:rsid w:val="002B52EB"/>
    <w:rsid w:val="002B68A6"/>
    <w:rsid w:val="002B7FAF"/>
    <w:rsid w:val="002C07C8"/>
    <w:rsid w:val="002C0880"/>
    <w:rsid w:val="002C09FC"/>
    <w:rsid w:val="002C0F1E"/>
    <w:rsid w:val="002C19CA"/>
    <w:rsid w:val="002C20D0"/>
    <w:rsid w:val="002C25F0"/>
    <w:rsid w:val="002C3066"/>
    <w:rsid w:val="002C3140"/>
    <w:rsid w:val="002C325C"/>
    <w:rsid w:val="002C3672"/>
    <w:rsid w:val="002C4145"/>
    <w:rsid w:val="002C43CE"/>
    <w:rsid w:val="002C47A2"/>
    <w:rsid w:val="002C47D2"/>
    <w:rsid w:val="002C502A"/>
    <w:rsid w:val="002C6AB5"/>
    <w:rsid w:val="002C7D9E"/>
    <w:rsid w:val="002D07C2"/>
    <w:rsid w:val="002D0C4F"/>
    <w:rsid w:val="002D1364"/>
    <w:rsid w:val="002D2EF6"/>
    <w:rsid w:val="002D35E4"/>
    <w:rsid w:val="002D4D30"/>
    <w:rsid w:val="002D5000"/>
    <w:rsid w:val="002D5226"/>
    <w:rsid w:val="002D564E"/>
    <w:rsid w:val="002D598D"/>
    <w:rsid w:val="002D7188"/>
    <w:rsid w:val="002D7C7E"/>
    <w:rsid w:val="002E0D26"/>
    <w:rsid w:val="002E1DE3"/>
    <w:rsid w:val="002E2AB6"/>
    <w:rsid w:val="002E2DB0"/>
    <w:rsid w:val="002E327A"/>
    <w:rsid w:val="002E3F34"/>
    <w:rsid w:val="002E4E3D"/>
    <w:rsid w:val="002E4E7F"/>
    <w:rsid w:val="002E5E93"/>
    <w:rsid w:val="002E5F79"/>
    <w:rsid w:val="002E64FA"/>
    <w:rsid w:val="002F028C"/>
    <w:rsid w:val="002F0A00"/>
    <w:rsid w:val="002F0B92"/>
    <w:rsid w:val="002F0CFA"/>
    <w:rsid w:val="002F1CAF"/>
    <w:rsid w:val="002F34B5"/>
    <w:rsid w:val="002F465A"/>
    <w:rsid w:val="002F4D77"/>
    <w:rsid w:val="002F63B3"/>
    <w:rsid w:val="002F669F"/>
    <w:rsid w:val="00300E67"/>
    <w:rsid w:val="00301C97"/>
    <w:rsid w:val="00303618"/>
    <w:rsid w:val="00305F8E"/>
    <w:rsid w:val="00306978"/>
    <w:rsid w:val="00307F11"/>
    <w:rsid w:val="0031004C"/>
    <w:rsid w:val="003105F6"/>
    <w:rsid w:val="00310DDB"/>
    <w:rsid w:val="00311297"/>
    <w:rsid w:val="003113BE"/>
    <w:rsid w:val="00311756"/>
    <w:rsid w:val="003122CA"/>
    <w:rsid w:val="0031383E"/>
    <w:rsid w:val="003148FD"/>
    <w:rsid w:val="00316B34"/>
    <w:rsid w:val="00317450"/>
    <w:rsid w:val="00317D1B"/>
    <w:rsid w:val="00321080"/>
    <w:rsid w:val="00321B8B"/>
    <w:rsid w:val="00322A9D"/>
    <w:rsid w:val="00322D45"/>
    <w:rsid w:val="003251A2"/>
    <w:rsid w:val="0032569A"/>
    <w:rsid w:val="00325A1F"/>
    <w:rsid w:val="00325CED"/>
    <w:rsid w:val="003261E5"/>
    <w:rsid w:val="00326725"/>
    <w:rsid w:val="003268F9"/>
    <w:rsid w:val="00326E2C"/>
    <w:rsid w:val="00326FFF"/>
    <w:rsid w:val="003271A5"/>
    <w:rsid w:val="00327C62"/>
    <w:rsid w:val="003302BC"/>
    <w:rsid w:val="00330759"/>
    <w:rsid w:val="003308FE"/>
    <w:rsid w:val="00330BAF"/>
    <w:rsid w:val="00330C6D"/>
    <w:rsid w:val="00331204"/>
    <w:rsid w:val="00332143"/>
    <w:rsid w:val="003329DE"/>
    <w:rsid w:val="003348E7"/>
    <w:rsid w:val="00334A2F"/>
    <w:rsid w:val="00334AAE"/>
    <w:rsid w:val="00334E3A"/>
    <w:rsid w:val="00334FF3"/>
    <w:rsid w:val="00335300"/>
    <w:rsid w:val="00335F95"/>
    <w:rsid w:val="003361DD"/>
    <w:rsid w:val="00336B1E"/>
    <w:rsid w:val="00336C14"/>
    <w:rsid w:val="00337654"/>
    <w:rsid w:val="00337764"/>
    <w:rsid w:val="00337792"/>
    <w:rsid w:val="0034143C"/>
    <w:rsid w:val="00341A6A"/>
    <w:rsid w:val="00341AEB"/>
    <w:rsid w:val="00341EB5"/>
    <w:rsid w:val="00341F0D"/>
    <w:rsid w:val="00342189"/>
    <w:rsid w:val="00345B9C"/>
    <w:rsid w:val="003464F1"/>
    <w:rsid w:val="00350878"/>
    <w:rsid w:val="00351C3D"/>
    <w:rsid w:val="00352DAE"/>
    <w:rsid w:val="00354524"/>
    <w:rsid w:val="00354974"/>
    <w:rsid w:val="00354EB9"/>
    <w:rsid w:val="003559DB"/>
    <w:rsid w:val="00355F8E"/>
    <w:rsid w:val="003573D6"/>
    <w:rsid w:val="003602AE"/>
    <w:rsid w:val="00360929"/>
    <w:rsid w:val="00361167"/>
    <w:rsid w:val="00361414"/>
    <w:rsid w:val="00361880"/>
    <w:rsid w:val="00362EED"/>
    <w:rsid w:val="0036318E"/>
    <w:rsid w:val="003647D5"/>
    <w:rsid w:val="00365D30"/>
    <w:rsid w:val="00367232"/>
    <w:rsid w:val="003674B0"/>
    <w:rsid w:val="0036758A"/>
    <w:rsid w:val="003676D1"/>
    <w:rsid w:val="0037031C"/>
    <w:rsid w:val="003707DF"/>
    <w:rsid w:val="00372424"/>
    <w:rsid w:val="00372DA2"/>
    <w:rsid w:val="00373174"/>
    <w:rsid w:val="0037332E"/>
    <w:rsid w:val="00373C2F"/>
    <w:rsid w:val="0037712B"/>
    <w:rsid w:val="0037727C"/>
    <w:rsid w:val="0037774C"/>
    <w:rsid w:val="00377A78"/>
    <w:rsid w:val="00377E70"/>
    <w:rsid w:val="00380904"/>
    <w:rsid w:val="00381B19"/>
    <w:rsid w:val="00381BB4"/>
    <w:rsid w:val="003823EE"/>
    <w:rsid w:val="00382816"/>
    <w:rsid w:val="00382960"/>
    <w:rsid w:val="00382A71"/>
    <w:rsid w:val="003846F7"/>
    <w:rsid w:val="003851ED"/>
    <w:rsid w:val="00385B39"/>
    <w:rsid w:val="00385FC2"/>
    <w:rsid w:val="00386785"/>
    <w:rsid w:val="00386D49"/>
    <w:rsid w:val="00390CB0"/>
    <w:rsid w:val="00390E89"/>
    <w:rsid w:val="0039162B"/>
    <w:rsid w:val="003919B0"/>
    <w:rsid w:val="00391B1A"/>
    <w:rsid w:val="0039264E"/>
    <w:rsid w:val="00392FB7"/>
    <w:rsid w:val="00393DD0"/>
    <w:rsid w:val="0039411B"/>
    <w:rsid w:val="00394423"/>
    <w:rsid w:val="003947E6"/>
    <w:rsid w:val="003962A7"/>
    <w:rsid w:val="00396942"/>
    <w:rsid w:val="00396B49"/>
    <w:rsid w:val="00396E3E"/>
    <w:rsid w:val="0039721E"/>
    <w:rsid w:val="003A0911"/>
    <w:rsid w:val="003A243E"/>
    <w:rsid w:val="003A29AD"/>
    <w:rsid w:val="003A2C04"/>
    <w:rsid w:val="003A306E"/>
    <w:rsid w:val="003A4343"/>
    <w:rsid w:val="003A5836"/>
    <w:rsid w:val="003A60DC"/>
    <w:rsid w:val="003A6A46"/>
    <w:rsid w:val="003A6DC4"/>
    <w:rsid w:val="003A70EB"/>
    <w:rsid w:val="003A7A63"/>
    <w:rsid w:val="003B000C"/>
    <w:rsid w:val="003B0F1D"/>
    <w:rsid w:val="003B28D4"/>
    <w:rsid w:val="003B366B"/>
    <w:rsid w:val="003B3731"/>
    <w:rsid w:val="003B3D90"/>
    <w:rsid w:val="003B4A57"/>
    <w:rsid w:val="003B4FAD"/>
    <w:rsid w:val="003C04B7"/>
    <w:rsid w:val="003C0AD9"/>
    <w:rsid w:val="003C0ED0"/>
    <w:rsid w:val="003C1033"/>
    <w:rsid w:val="003C1958"/>
    <w:rsid w:val="003C1A64"/>
    <w:rsid w:val="003C1D49"/>
    <w:rsid w:val="003C1F8B"/>
    <w:rsid w:val="003C20E7"/>
    <w:rsid w:val="003C35C4"/>
    <w:rsid w:val="003C3C6C"/>
    <w:rsid w:val="003C4D41"/>
    <w:rsid w:val="003C747B"/>
    <w:rsid w:val="003C7966"/>
    <w:rsid w:val="003C7A84"/>
    <w:rsid w:val="003D0943"/>
    <w:rsid w:val="003D12C2"/>
    <w:rsid w:val="003D1308"/>
    <w:rsid w:val="003D31B9"/>
    <w:rsid w:val="003D3867"/>
    <w:rsid w:val="003D388B"/>
    <w:rsid w:val="003D45C4"/>
    <w:rsid w:val="003D6DFF"/>
    <w:rsid w:val="003E0D1A"/>
    <w:rsid w:val="003E1000"/>
    <w:rsid w:val="003E19A8"/>
    <w:rsid w:val="003E2B2F"/>
    <w:rsid w:val="003E2DA3"/>
    <w:rsid w:val="003E3745"/>
    <w:rsid w:val="003E4E98"/>
    <w:rsid w:val="003F020D"/>
    <w:rsid w:val="003F03D9"/>
    <w:rsid w:val="003F1E99"/>
    <w:rsid w:val="003F2FBE"/>
    <w:rsid w:val="003F318D"/>
    <w:rsid w:val="003F3F55"/>
    <w:rsid w:val="003F5BAE"/>
    <w:rsid w:val="003F5E3E"/>
    <w:rsid w:val="003F6ED7"/>
    <w:rsid w:val="003F7166"/>
    <w:rsid w:val="003F78E7"/>
    <w:rsid w:val="003F79CE"/>
    <w:rsid w:val="00400049"/>
    <w:rsid w:val="004002E6"/>
    <w:rsid w:val="00401371"/>
    <w:rsid w:val="00401A4C"/>
    <w:rsid w:val="00401C84"/>
    <w:rsid w:val="004027C5"/>
    <w:rsid w:val="00403210"/>
    <w:rsid w:val="004035BB"/>
    <w:rsid w:val="004035EB"/>
    <w:rsid w:val="004044C5"/>
    <w:rsid w:val="00404608"/>
    <w:rsid w:val="00404E76"/>
    <w:rsid w:val="00407332"/>
    <w:rsid w:val="00407828"/>
    <w:rsid w:val="00407F60"/>
    <w:rsid w:val="00412720"/>
    <w:rsid w:val="004128C2"/>
    <w:rsid w:val="00412B40"/>
    <w:rsid w:val="00413D8E"/>
    <w:rsid w:val="004140F2"/>
    <w:rsid w:val="00415CEA"/>
    <w:rsid w:val="00416583"/>
    <w:rsid w:val="004166C0"/>
    <w:rsid w:val="00416FA7"/>
    <w:rsid w:val="0041730F"/>
    <w:rsid w:val="00417B22"/>
    <w:rsid w:val="00417C08"/>
    <w:rsid w:val="00421085"/>
    <w:rsid w:val="004213C4"/>
    <w:rsid w:val="00421D9D"/>
    <w:rsid w:val="0042309B"/>
    <w:rsid w:val="0042465E"/>
    <w:rsid w:val="00424DF7"/>
    <w:rsid w:val="004264C6"/>
    <w:rsid w:val="00430967"/>
    <w:rsid w:val="004317E9"/>
    <w:rsid w:val="004326F6"/>
    <w:rsid w:val="00432B76"/>
    <w:rsid w:val="00432C6E"/>
    <w:rsid w:val="00433979"/>
    <w:rsid w:val="00434D01"/>
    <w:rsid w:val="004356A4"/>
    <w:rsid w:val="00435D26"/>
    <w:rsid w:val="00437744"/>
    <w:rsid w:val="00437EA3"/>
    <w:rsid w:val="00440C99"/>
    <w:rsid w:val="0044175C"/>
    <w:rsid w:val="004419A6"/>
    <w:rsid w:val="00441B43"/>
    <w:rsid w:val="00441CA8"/>
    <w:rsid w:val="00442AF5"/>
    <w:rsid w:val="0044424F"/>
    <w:rsid w:val="00445F4D"/>
    <w:rsid w:val="0044684D"/>
    <w:rsid w:val="00446993"/>
    <w:rsid w:val="00447853"/>
    <w:rsid w:val="00447CFB"/>
    <w:rsid w:val="00447F2C"/>
    <w:rsid w:val="00450389"/>
    <w:rsid w:val="004504C0"/>
    <w:rsid w:val="004508C8"/>
    <w:rsid w:val="00450A8B"/>
    <w:rsid w:val="00450C8B"/>
    <w:rsid w:val="004511D6"/>
    <w:rsid w:val="004537E4"/>
    <w:rsid w:val="004545FD"/>
    <w:rsid w:val="00454758"/>
    <w:rsid w:val="00454C0B"/>
    <w:rsid w:val="004550FB"/>
    <w:rsid w:val="00455352"/>
    <w:rsid w:val="00455F78"/>
    <w:rsid w:val="00457560"/>
    <w:rsid w:val="004577AD"/>
    <w:rsid w:val="00457BE3"/>
    <w:rsid w:val="004610F7"/>
    <w:rsid w:val="0046111A"/>
    <w:rsid w:val="00461635"/>
    <w:rsid w:val="00462946"/>
    <w:rsid w:val="004629EB"/>
    <w:rsid w:val="00463753"/>
    <w:rsid w:val="00463F43"/>
    <w:rsid w:val="00464B94"/>
    <w:rsid w:val="004653A8"/>
    <w:rsid w:val="00465A0B"/>
    <w:rsid w:val="00466741"/>
    <w:rsid w:val="0046675F"/>
    <w:rsid w:val="00467228"/>
    <w:rsid w:val="00467515"/>
    <w:rsid w:val="00467D2E"/>
    <w:rsid w:val="0047077C"/>
    <w:rsid w:val="00470B05"/>
    <w:rsid w:val="00470B2A"/>
    <w:rsid w:val="0047207C"/>
    <w:rsid w:val="004722D3"/>
    <w:rsid w:val="004723EC"/>
    <w:rsid w:val="00472C5B"/>
    <w:rsid w:val="00472CD6"/>
    <w:rsid w:val="004730F1"/>
    <w:rsid w:val="00473761"/>
    <w:rsid w:val="00474AA1"/>
    <w:rsid w:val="00474D5A"/>
    <w:rsid w:val="00474E3C"/>
    <w:rsid w:val="004759B3"/>
    <w:rsid w:val="00475AA5"/>
    <w:rsid w:val="00480854"/>
    <w:rsid w:val="00480A58"/>
    <w:rsid w:val="00481493"/>
    <w:rsid w:val="00481625"/>
    <w:rsid w:val="00482151"/>
    <w:rsid w:val="0048401E"/>
    <w:rsid w:val="004840CF"/>
    <w:rsid w:val="00485069"/>
    <w:rsid w:val="004853F0"/>
    <w:rsid w:val="004859A1"/>
    <w:rsid w:val="00485FAD"/>
    <w:rsid w:val="00487AED"/>
    <w:rsid w:val="00490C89"/>
    <w:rsid w:val="0049135C"/>
    <w:rsid w:val="00491EDF"/>
    <w:rsid w:val="00492971"/>
    <w:rsid w:val="00492A3F"/>
    <w:rsid w:val="00492A54"/>
    <w:rsid w:val="00492B32"/>
    <w:rsid w:val="00494F62"/>
    <w:rsid w:val="00495621"/>
    <w:rsid w:val="00497400"/>
    <w:rsid w:val="004A1E11"/>
    <w:rsid w:val="004A2001"/>
    <w:rsid w:val="004A28CD"/>
    <w:rsid w:val="004A3590"/>
    <w:rsid w:val="004A63DB"/>
    <w:rsid w:val="004A66F4"/>
    <w:rsid w:val="004A6C3E"/>
    <w:rsid w:val="004A7C91"/>
    <w:rsid w:val="004B00A7"/>
    <w:rsid w:val="004B0399"/>
    <w:rsid w:val="004B0789"/>
    <w:rsid w:val="004B1049"/>
    <w:rsid w:val="004B1D40"/>
    <w:rsid w:val="004B25E2"/>
    <w:rsid w:val="004B34D7"/>
    <w:rsid w:val="004B5037"/>
    <w:rsid w:val="004B5262"/>
    <w:rsid w:val="004B5AB1"/>
    <w:rsid w:val="004B5B2F"/>
    <w:rsid w:val="004B6246"/>
    <w:rsid w:val="004B626A"/>
    <w:rsid w:val="004B660E"/>
    <w:rsid w:val="004B6E71"/>
    <w:rsid w:val="004C0323"/>
    <w:rsid w:val="004C05BD"/>
    <w:rsid w:val="004C11FB"/>
    <w:rsid w:val="004C1C00"/>
    <w:rsid w:val="004C3A8A"/>
    <w:rsid w:val="004C3B06"/>
    <w:rsid w:val="004C3F97"/>
    <w:rsid w:val="004C4683"/>
    <w:rsid w:val="004C5AD3"/>
    <w:rsid w:val="004C6188"/>
    <w:rsid w:val="004C7041"/>
    <w:rsid w:val="004C7596"/>
    <w:rsid w:val="004C7EE7"/>
    <w:rsid w:val="004D072E"/>
    <w:rsid w:val="004D1022"/>
    <w:rsid w:val="004D2DEE"/>
    <w:rsid w:val="004D2E1F"/>
    <w:rsid w:val="004D7FD9"/>
    <w:rsid w:val="004E05BD"/>
    <w:rsid w:val="004E1324"/>
    <w:rsid w:val="004E19A5"/>
    <w:rsid w:val="004E37E5"/>
    <w:rsid w:val="004E3FDB"/>
    <w:rsid w:val="004E57A7"/>
    <w:rsid w:val="004E649B"/>
    <w:rsid w:val="004E716C"/>
    <w:rsid w:val="004E730F"/>
    <w:rsid w:val="004F03FA"/>
    <w:rsid w:val="004F070C"/>
    <w:rsid w:val="004F07CF"/>
    <w:rsid w:val="004F0C19"/>
    <w:rsid w:val="004F1536"/>
    <w:rsid w:val="004F1F4A"/>
    <w:rsid w:val="004F296D"/>
    <w:rsid w:val="004F29B7"/>
    <w:rsid w:val="004F3C16"/>
    <w:rsid w:val="004F3D9D"/>
    <w:rsid w:val="004F508B"/>
    <w:rsid w:val="004F63B8"/>
    <w:rsid w:val="004F64AC"/>
    <w:rsid w:val="004F695F"/>
    <w:rsid w:val="004F6CA4"/>
    <w:rsid w:val="004F6E14"/>
    <w:rsid w:val="004F78CD"/>
    <w:rsid w:val="00500752"/>
    <w:rsid w:val="0050117B"/>
    <w:rsid w:val="00501A50"/>
    <w:rsid w:val="0050222D"/>
    <w:rsid w:val="00503AF3"/>
    <w:rsid w:val="00503E07"/>
    <w:rsid w:val="005044A1"/>
    <w:rsid w:val="00505F4F"/>
    <w:rsid w:val="0050696D"/>
    <w:rsid w:val="00507A76"/>
    <w:rsid w:val="0051094B"/>
    <w:rsid w:val="005110D7"/>
    <w:rsid w:val="0051155F"/>
    <w:rsid w:val="00511D99"/>
    <w:rsid w:val="00512862"/>
    <w:rsid w:val="005128D3"/>
    <w:rsid w:val="0051470F"/>
    <w:rsid w:val="005147E8"/>
    <w:rsid w:val="005148A5"/>
    <w:rsid w:val="00515024"/>
    <w:rsid w:val="005158F2"/>
    <w:rsid w:val="00516472"/>
    <w:rsid w:val="00516FE3"/>
    <w:rsid w:val="0051724E"/>
    <w:rsid w:val="005176BA"/>
    <w:rsid w:val="005203DB"/>
    <w:rsid w:val="005215F0"/>
    <w:rsid w:val="005223B9"/>
    <w:rsid w:val="0052443A"/>
    <w:rsid w:val="00525E92"/>
    <w:rsid w:val="00525F8A"/>
    <w:rsid w:val="00526DFC"/>
    <w:rsid w:val="00526F43"/>
    <w:rsid w:val="00527651"/>
    <w:rsid w:val="00530DE6"/>
    <w:rsid w:val="00531254"/>
    <w:rsid w:val="00532DFC"/>
    <w:rsid w:val="005348DB"/>
    <w:rsid w:val="005363AB"/>
    <w:rsid w:val="005379A4"/>
    <w:rsid w:val="00537F9A"/>
    <w:rsid w:val="00540E85"/>
    <w:rsid w:val="00544EF4"/>
    <w:rsid w:val="00545608"/>
    <w:rsid w:val="00545E53"/>
    <w:rsid w:val="0054747C"/>
    <w:rsid w:val="005479D9"/>
    <w:rsid w:val="005502E4"/>
    <w:rsid w:val="00552E6E"/>
    <w:rsid w:val="00555723"/>
    <w:rsid w:val="005572BD"/>
    <w:rsid w:val="005578D0"/>
    <w:rsid w:val="00557A12"/>
    <w:rsid w:val="00560AC7"/>
    <w:rsid w:val="0056151F"/>
    <w:rsid w:val="00561578"/>
    <w:rsid w:val="00561AFB"/>
    <w:rsid w:val="00561FA8"/>
    <w:rsid w:val="00562B0F"/>
    <w:rsid w:val="005635ED"/>
    <w:rsid w:val="00563E10"/>
    <w:rsid w:val="00565253"/>
    <w:rsid w:val="0056557C"/>
    <w:rsid w:val="00566407"/>
    <w:rsid w:val="00567319"/>
    <w:rsid w:val="0056768A"/>
    <w:rsid w:val="00570191"/>
    <w:rsid w:val="00570570"/>
    <w:rsid w:val="0057140E"/>
    <w:rsid w:val="0057150F"/>
    <w:rsid w:val="00571820"/>
    <w:rsid w:val="005722C9"/>
    <w:rsid w:val="00572512"/>
    <w:rsid w:val="005726CA"/>
    <w:rsid w:val="00572BEE"/>
    <w:rsid w:val="00573EE6"/>
    <w:rsid w:val="005747EA"/>
    <w:rsid w:val="0057547F"/>
    <w:rsid w:val="005754EE"/>
    <w:rsid w:val="0057617E"/>
    <w:rsid w:val="00576497"/>
    <w:rsid w:val="005835E7"/>
    <w:rsid w:val="0058397F"/>
    <w:rsid w:val="00583BF8"/>
    <w:rsid w:val="00583D88"/>
    <w:rsid w:val="00583FA4"/>
    <w:rsid w:val="00584BB4"/>
    <w:rsid w:val="00585F33"/>
    <w:rsid w:val="005861B1"/>
    <w:rsid w:val="00587A72"/>
    <w:rsid w:val="00590426"/>
    <w:rsid w:val="00591124"/>
    <w:rsid w:val="005912BD"/>
    <w:rsid w:val="00591D8C"/>
    <w:rsid w:val="005928C3"/>
    <w:rsid w:val="00592F2A"/>
    <w:rsid w:val="00593F7D"/>
    <w:rsid w:val="0059464D"/>
    <w:rsid w:val="00594F03"/>
    <w:rsid w:val="00596307"/>
    <w:rsid w:val="00597024"/>
    <w:rsid w:val="00597F4A"/>
    <w:rsid w:val="005A0274"/>
    <w:rsid w:val="005A038D"/>
    <w:rsid w:val="005A095C"/>
    <w:rsid w:val="005A1DD5"/>
    <w:rsid w:val="005A2736"/>
    <w:rsid w:val="005A37B0"/>
    <w:rsid w:val="005A3D7A"/>
    <w:rsid w:val="005A4013"/>
    <w:rsid w:val="005A5C35"/>
    <w:rsid w:val="005A669D"/>
    <w:rsid w:val="005A6CEC"/>
    <w:rsid w:val="005A75D8"/>
    <w:rsid w:val="005A7EB1"/>
    <w:rsid w:val="005B1B48"/>
    <w:rsid w:val="005B1CD6"/>
    <w:rsid w:val="005B1F56"/>
    <w:rsid w:val="005B3500"/>
    <w:rsid w:val="005B460D"/>
    <w:rsid w:val="005B6B7D"/>
    <w:rsid w:val="005B6BDB"/>
    <w:rsid w:val="005B713E"/>
    <w:rsid w:val="005B7266"/>
    <w:rsid w:val="005C03B6"/>
    <w:rsid w:val="005C0846"/>
    <w:rsid w:val="005C0AD1"/>
    <w:rsid w:val="005C0D99"/>
    <w:rsid w:val="005C0E57"/>
    <w:rsid w:val="005C0E72"/>
    <w:rsid w:val="005C0FA9"/>
    <w:rsid w:val="005C154D"/>
    <w:rsid w:val="005C348E"/>
    <w:rsid w:val="005C4ACF"/>
    <w:rsid w:val="005C599E"/>
    <w:rsid w:val="005C68E1"/>
    <w:rsid w:val="005C79F8"/>
    <w:rsid w:val="005C7C39"/>
    <w:rsid w:val="005D14B3"/>
    <w:rsid w:val="005D14C1"/>
    <w:rsid w:val="005D1D24"/>
    <w:rsid w:val="005D3763"/>
    <w:rsid w:val="005D3E30"/>
    <w:rsid w:val="005D4FFE"/>
    <w:rsid w:val="005D5133"/>
    <w:rsid w:val="005D55E1"/>
    <w:rsid w:val="005D6876"/>
    <w:rsid w:val="005D7BC8"/>
    <w:rsid w:val="005E0860"/>
    <w:rsid w:val="005E0B0D"/>
    <w:rsid w:val="005E19F7"/>
    <w:rsid w:val="005E2B1F"/>
    <w:rsid w:val="005E4778"/>
    <w:rsid w:val="005E4F04"/>
    <w:rsid w:val="005E62C2"/>
    <w:rsid w:val="005E6C71"/>
    <w:rsid w:val="005F0351"/>
    <w:rsid w:val="005F0963"/>
    <w:rsid w:val="005F199A"/>
    <w:rsid w:val="005F223B"/>
    <w:rsid w:val="005F2824"/>
    <w:rsid w:val="005F2EBA"/>
    <w:rsid w:val="005F35ED"/>
    <w:rsid w:val="005F5632"/>
    <w:rsid w:val="005F6E98"/>
    <w:rsid w:val="005F73AE"/>
    <w:rsid w:val="005F73B4"/>
    <w:rsid w:val="005F7812"/>
    <w:rsid w:val="005F7A88"/>
    <w:rsid w:val="005F7BEF"/>
    <w:rsid w:val="00602AD8"/>
    <w:rsid w:val="00603A1A"/>
    <w:rsid w:val="006046D5"/>
    <w:rsid w:val="00604767"/>
    <w:rsid w:val="00604F6C"/>
    <w:rsid w:val="00605649"/>
    <w:rsid w:val="00605AB8"/>
    <w:rsid w:val="00606577"/>
    <w:rsid w:val="00607042"/>
    <w:rsid w:val="00607A93"/>
    <w:rsid w:val="00610C08"/>
    <w:rsid w:val="00610F2A"/>
    <w:rsid w:val="006110C9"/>
    <w:rsid w:val="00611F74"/>
    <w:rsid w:val="006132A2"/>
    <w:rsid w:val="0061560C"/>
    <w:rsid w:val="00615772"/>
    <w:rsid w:val="00615CEF"/>
    <w:rsid w:val="00620102"/>
    <w:rsid w:val="00620F55"/>
    <w:rsid w:val="00621256"/>
    <w:rsid w:val="00621B82"/>
    <w:rsid w:val="00621DF5"/>
    <w:rsid w:val="00621FCC"/>
    <w:rsid w:val="006224D2"/>
    <w:rsid w:val="00622E4B"/>
    <w:rsid w:val="00624119"/>
    <w:rsid w:val="0062653B"/>
    <w:rsid w:val="0063008F"/>
    <w:rsid w:val="00630551"/>
    <w:rsid w:val="0063138D"/>
    <w:rsid w:val="006333DA"/>
    <w:rsid w:val="00633500"/>
    <w:rsid w:val="00635134"/>
    <w:rsid w:val="006356E2"/>
    <w:rsid w:val="00636BD5"/>
    <w:rsid w:val="00637C82"/>
    <w:rsid w:val="006403CA"/>
    <w:rsid w:val="006416D1"/>
    <w:rsid w:val="00641859"/>
    <w:rsid w:val="00642A65"/>
    <w:rsid w:val="00643A76"/>
    <w:rsid w:val="00645840"/>
    <w:rsid w:val="00645DCE"/>
    <w:rsid w:val="00646298"/>
    <w:rsid w:val="006465AC"/>
    <w:rsid w:val="006465BF"/>
    <w:rsid w:val="00646616"/>
    <w:rsid w:val="00650E20"/>
    <w:rsid w:val="0065179D"/>
    <w:rsid w:val="00651BF0"/>
    <w:rsid w:val="006525ED"/>
    <w:rsid w:val="00652A23"/>
    <w:rsid w:val="00652C4E"/>
    <w:rsid w:val="00652ED1"/>
    <w:rsid w:val="0065329E"/>
    <w:rsid w:val="006537D8"/>
    <w:rsid w:val="00653B22"/>
    <w:rsid w:val="006550B4"/>
    <w:rsid w:val="0065560F"/>
    <w:rsid w:val="00657BF4"/>
    <w:rsid w:val="006603FB"/>
    <w:rsid w:val="006608DF"/>
    <w:rsid w:val="006623AC"/>
    <w:rsid w:val="006643EA"/>
    <w:rsid w:val="006678AF"/>
    <w:rsid w:val="00667CC1"/>
    <w:rsid w:val="006701EF"/>
    <w:rsid w:val="006707C0"/>
    <w:rsid w:val="006714B1"/>
    <w:rsid w:val="00672583"/>
    <w:rsid w:val="006725C4"/>
    <w:rsid w:val="006726E1"/>
    <w:rsid w:val="00673BA5"/>
    <w:rsid w:val="00675C2F"/>
    <w:rsid w:val="0067737F"/>
    <w:rsid w:val="00680058"/>
    <w:rsid w:val="006815E3"/>
    <w:rsid w:val="00681F9F"/>
    <w:rsid w:val="00682200"/>
    <w:rsid w:val="00683527"/>
    <w:rsid w:val="006840EA"/>
    <w:rsid w:val="006844E2"/>
    <w:rsid w:val="00685267"/>
    <w:rsid w:val="006864E8"/>
    <w:rsid w:val="00686671"/>
    <w:rsid w:val="0068669C"/>
    <w:rsid w:val="006872AE"/>
    <w:rsid w:val="00690082"/>
    <w:rsid w:val="00690252"/>
    <w:rsid w:val="006909D4"/>
    <w:rsid w:val="00691081"/>
    <w:rsid w:val="00692814"/>
    <w:rsid w:val="006946BB"/>
    <w:rsid w:val="0069475D"/>
    <w:rsid w:val="00695443"/>
    <w:rsid w:val="00696690"/>
    <w:rsid w:val="0069680A"/>
    <w:rsid w:val="006969FA"/>
    <w:rsid w:val="006A129B"/>
    <w:rsid w:val="006A1713"/>
    <w:rsid w:val="006A186A"/>
    <w:rsid w:val="006A35D5"/>
    <w:rsid w:val="006A485E"/>
    <w:rsid w:val="006A5D83"/>
    <w:rsid w:val="006A6546"/>
    <w:rsid w:val="006A70A0"/>
    <w:rsid w:val="006A748A"/>
    <w:rsid w:val="006B07A7"/>
    <w:rsid w:val="006B1F6D"/>
    <w:rsid w:val="006B3064"/>
    <w:rsid w:val="006B5982"/>
    <w:rsid w:val="006B669C"/>
    <w:rsid w:val="006B7EA7"/>
    <w:rsid w:val="006C26D1"/>
    <w:rsid w:val="006C419E"/>
    <w:rsid w:val="006C4A31"/>
    <w:rsid w:val="006C4BBF"/>
    <w:rsid w:val="006C5AC2"/>
    <w:rsid w:val="006C6216"/>
    <w:rsid w:val="006C6435"/>
    <w:rsid w:val="006C6AFB"/>
    <w:rsid w:val="006D1AF4"/>
    <w:rsid w:val="006D26B0"/>
    <w:rsid w:val="006D2735"/>
    <w:rsid w:val="006D39A8"/>
    <w:rsid w:val="006D45B2"/>
    <w:rsid w:val="006D4860"/>
    <w:rsid w:val="006D733B"/>
    <w:rsid w:val="006D7A2B"/>
    <w:rsid w:val="006D7F30"/>
    <w:rsid w:val="006E019B"/>
    <w:rsid w:val="006E0FCC"/>
    <w:rsid w:val="006E14C3"/>
    <w:rsid w:val="006E1735"/>
    <w:rsid w:val="006E1E96"/>
    <w:rsid w:val="006E38BA"/>
    <w:rsid w:val="006E4459"/>
    <w:rsid w:val="006E4D9C"/>
    <w:rsid w:val="006E5E21"/>
    <w:rsid w:val="006E6D8B"/>
    <w:rsid w:val="006E72DD"/>
    <w:rsid w:val="006E7C09"/>
    <w:rsid w:val="006F0649"/>
    <w:rsid w:val="006F0783"/>
    <w:rsid w:val="006F0835"/>
    <w:rsid w:val="006F2648"/>
    <w:rsid w:val="006F284C"/>
    <w:rsid w:val="006F2A25"/>
    <w:rsid w:val="006F2F10"/>
    <w:rsid w:val="006F3D63"/>
    <w:rsid w:val="006F3DFE"/>
    <w:rsid w:val="006F482B"/>
    <w:rsid w:val="006F4F35"/>
    <w:rsid w:val="006F5904"/>
    <w:rsid w:val="006F5B34"/>
    <w:rsid w:val="006F5D9A"/>
    <w:rsid w:val="006F6311"/>
    <w:rsid w:val="006F6559"/>
    <w:rsid w:val="00701952"/>
    <w:rsid w:val="00702556"/>
    <w:rsid w:val="0070277E"/>
    <w:rsid w:val="00702BFE"/>
    <w:rsid w:val="00702E98"/>
    <w:rsid w:val="00704156"/>
    <w:rsid w:val="007058AE"/>
    <w:rsid w:val="007069FC"/>
    <w:rsid w:val="007071B5"/>
    <w:rsid w:val="00710D12"/>
    <w:rsid w:val="00710E85"/>
    <w:rsid w:val="00711221"/>
    <w:rsid w:val="007114BB"/>
    <w:rsid w:val="00712675"/>
    <w:rsid w:val="00712D89"/>
    <w:rsid w:val="00713808"/>
    <w:rsid w:val="00714520"/>
    <w:rsid w:val="00714CEA"/>
    <w:rsid w:val="007151B6"/>
    <w:rsid w:val="0071520D"/>
    <w:rsid w:val="00715EDB"/>
    <w:rsid w:val="007160D5"/>
    <w:rsid w:val="007163FB"/>
    <w:rsid w:val="00717022"/>
    <w:rsid w:val="00717C2E"/>
    <w:rsid w:val="00717DF1"/>
    <w:rsid w:val="007204FA"/>
    <w:rsid w:val="007213B3"/>
    <w:rsid w:val="00722433"/>
    <w:rsid w:val="00722A47"/>
    <w:rsid w:val="00724169"/>
    <w:rsid w:val="0072457F"/>
    <w:rsid w:val="007249E8"/>
    <w:rsid w:val="00725406"/>
    <w:rsid w:val="00725AF0"/>
    <w:rsid w:val="00725EB6"/>
    <w:rsid w:val="007260FF"/>
    <w:rsid w:val="0072621B"/>
    <w:rsid w:val="00727E78"/>
    <w:rsid w:val="00730282"/>
    <w:rsid w:val="00730555"/>
    <w:rsid w:val="0073091B"/>
    <w:rsid w:val="007312CC"/>
    <w:rsid w:val="0073375D"/>
    <w:rsid w:val="0073423D"/>
    <w:rsid w:val="007353E5"/>
    <w:rsid w:val="00735FB0"/>
    <w:rsid w:val="0073677C"/>
    <w:rsid w:val="00736A64"/>
    <w:rsid w:val="00737F6A"/>
    <w:rsid w:val="007410B6"/>
    <w:rsid w:val="0074215A"/>
    <w:rsid w:val="0074361E"/>
    <w:rsid w:val="00744C6F"/>
    <w:rsid w:val="007457F6"/>
    <w:rsid w:val="00745ABB"/>
    <w:rsid w:val="00746E38"/>
    <w:rsid w:val="00747CD5"/>
    <w:rsid w:val="0075138E"/>
    <w:rsid w:val="007524F4"/>
    <w:rsid w:val="00752B75"/>
    <w:rsid w:val="00753241"/>
    <w:rsid w:val="00753B51"/>
    <w:rsid w:val="00754E29"/>
    <w:rsid w:val="007551EE"/>
    <w:rsid w:val="00755B5A"/>
    <w:rsid w:val="00755FB4"/>
    <w:rsid w:val="00756062"/>
    <w:rsid w:val="007564AE"/>
    <w:rsid w:val="00756629"/>
    <w:rsid w:val="007575D2"/>
    <w:rsid w:val="00757B4F"/>
    <w:rsid w:val="00757B6A"/>
    <w:rsid w:val="007604EA"/>
    <w:rsid w:val="007610E0"/>
    <w:rsid w:val="00761401"/>
    <w:rsid w:val="007619CB"/>
    <w:rsid w:val="007621AA"/>
    <w:rsid w:val="0076232D"/>
    <w:rsid w:val="0076260A"/>
    <w:rsid w:val="00763404"/>
    <w:rsid w:val="007646B8"/>
    <w:rsid w:val="0076475C"/>
    <w:rsid w:val="00764A67"/>
    <w:rsid w:val="0076593B"/>
    <w:rsid w:val="00766F9C"/>
    <w:rsid w:val="00767E62"/>
    <w:rsid w:val="00770193"/>
    <w:rsid w:val="007701A4"/>
    <w:rsid w:val="00770B52"/>
    <w:rsid w:val="00770F59"/>
    <w:rsid w:val="00770F6B"/>
    <w:rsid w:val="00771883"/>
    <w:rsid w:val="0077391C"/>
    <w:rsid w:val="00774586"/>
    <w:rsid w:val="00774E5E"/>
    <w:rsid w:val="00775DD5"/>
    <w:rsid w:val="00776DC2"/>
    <w:rsid w:val="00777A20"/>
    <w:rsid w:val="00780122"/>
    <w:rsid w:val="007803C1"/>
    <w:rsid w:val="00780C0C"/>
    <w:rsid w:val="00780CA3"/>
    <w:rsid w:val="0078214B"/>
    <w:rsid w:val="007828EE"/>
    <w:rsid w:val="0078451C"/>
    <w:rsid w:val="0078498A"/>
    <w:rsid w:val="007849AC"/>
    <w:rsid w:val="00786A55"/>
    <w:rsid w:val="0078742C"/>
    <w:rsid w:val="007878FE"/>
    <w:rsid w:val="00790883"/>
    <w:rsid w:val="00792207"/>
    <w:rsid w:val="00792B64"/>
    <w:rsid w:val="00792C2A"/>
    <w:rsid w:val="00792E29"/>
    <w:rsid w:val="0079379A"/>
    <w:rsid w:val="00794953"/>
    <w:rsid w:val="00794F89"/>
    <w:rsid w:val="0079524C"/>
    <w:rsid w:val="00795C74"/>
    <w:rsid w:val="00795F71"/>
    <w:rsid w:val="007969BA"/>
    <w:rsid w:val="00797016"/>
    <w:rsid w:val="007A028B"/>
    <w:rsid w:val="007A089D"/>
    <w:rsid w:val="007A0A2D"/>
    <w:rsid w:val="007A0D6F"/>
    <w:rsid w:val="007A1F2F"/>
    <w:rsid w:val="007A1F7A"/>
    <w:rsid w:val="007A2A5C"/>
    <w:rsid w:val="007A4A8B"/>
    <w:rsid w:val="007A5150"/>
    <w:rsid w:val="007A5373"/>
    <w:rsid w:val="007A56EF"/>
    <w:rsid w:val="007A59CE"/>
    <w:rsid w:val="007A789F"/>
    <w:rsid w:val="007B04A5"/>
    <w:rsid w:val="007B0918"/>
    <w:rsid w:val="007B168F"/>
    <w:rsid w:val="007B43A3"/>
    <w:rsid w:val="007B47BC"/>
    <w:rsid w:val="007B75BC"/>
    <w:rsid w:val="007C0BD6"/>
    <w:rsid w:val="007C0C31"/>
    <w:rsid w:val="007C1C69"/>
    <w:rsid w:val="007C3806"/>
    <w:rsid w:val="007C3BB9"/>
    <w:rsid w:val="007C556F"/>
    <w:rsid w:val="007C59A7"/>
    <w:rsid w:val="007C5B0D"/>
    <w:rsid w:val="007C5BB7"/>
    <w:rsid w:val="007C62F0"/>
    <w:rsid w:val="007C6CCA"/>
    <w:rsid w:val="007C71C9"/>
    <w:rsid w:val="007D0563"/>
    <w:rsid w:val="007D07D5"/>
    <w:rsid w:val="007D0F1E"/>
    <w:rsid w:val="007D1C64"/>
    <w:rsid w:val="007D32DD"/>
    <w:rsid w:val="007D43EA"/>
    <w:rsid w:val="007D628E"/>
    <w:rsid w:val="007D658C"/>
    <w:rsid w:val="007D6C4C"/>
    <w:rsid w:val="007D6DCE"/>
    <w:rsid w:val="007D72C4"/>
    <w:rsid w:val="007D7661"/>
    <w:rsid w:val="007E0757"/>
    <w:rsid w:val="007E09F5"/>
    <w:rsid w:val="007E1A89"/>
    <w:rsid w:val="007E1D30"/>
    <w:rsid w:val="007E2965"/>
    <w:rsid w:val="007E2CFE"/>
    <w:rsid w:val="007E37C3"/>
    <w:rsid w:val="007E47A4"/>
    <w:rsid w:val="007E4EF9"/>
    <w:rsid w:val="007E59C9"/>
    <w:rsid w:val="007E71B7"/>
    <w:rsid w:val="007F0072"/>
    <w:rsid w:val="007F13A0"/>
    <w:rsid w:val="007F1690"/>
    <w:rsid w:val="007F1F99"/>
    <w:rsid w:val="007F1FB9"/>
    <w:rsid w:val="007F2D41"/>
    <w:rsid w:val="007F2EB6"/>
    <w:rsid w:val="007F329D"/>
    <w:rsid w:val="007F3458"/>
    <w:rsid w:val="007F5368"/>
    <w:rsid w:val="007F54C3"/>
    <w:rsid w:val="007F59D8"/>
    <w:rsid w:val="007F5EE5"/>
    <w:rsid w:val="007F6031"/>
    <w:rsid w:val="007F6BAF"/>
    <w:rsid w:val="007F7404"/>
    <w:rsid w:val="0080132D"/>
    <w:rsid w:val="00801978"/>
    <w:rsid w:val="00802949"/>
    <w:rsid w:val="008029FC"/>
    <w:rsid w:val="0080301E"/>
    <w:rsid w:val="0080365F"/>
    <w:rsid w:val="00803E9E"/>
    <w:rsid w:val="0080488F"/>
    <w:rsid w:val="008122C9"/>
    <w:rsid w:val="00812BE5"/>
    <w:rsid w:val="00814C2E"/>
    <w:rsid w:val="0081564B"/>
    <w:rsid w:val="00816832"/>
    <w:rsid w:val="00817429"/>
    <w:rsid w:val="008176AC"/>
    <w:rsid w:val="00817873"/>
    <w:rsid w:val="00821514"/>
    <w:rsid w:val="00821E35"/>
    <w:rsid w:val="008232C3"/>
    <w:rsid w:val="0082429C"/>
    <w:rsid w:val="00824591"/>
    <w:rsid w:val="008245DA"/>
    <w:rsid w:val="00824AED"/>
    <w:rsid w:val="0082576C"/>
    <w:rsid w:val="0082617C"/>
    <w:rsid w:val="00827820"/>
    <w:rsid w:val="00830747"/>
    <w:rsid w:val="00830A06"/>
    <w:rsid w:val="00831B8B"/>
    <w:rsid w:val="0083405D"/>
    <w:rsid w:val="008343CB"/>
    <w:rsid w:val="0083509D"/>
    <w:rsid w:val="008352D4"/>
    <w:rsid w:val="0083556B"/>
    <w:rsid w:val="00835B5E"/>
    <w:rsid w:val="00836DB9"/>
    <w:rsid w:val="00837C67"/>
    <w:rsid w:val="008415B0"/>
    <w:rsid w:val="0084180E"/>
    <w:rsid w:val="00842028"/>
    <w:rsid w:val="00842774"/>
    <w:rsid w:val="00842DDE"/>
    <w:rsid w:val="008431B1"/>
    <w:rsid w:val="008436B8"/>
    <w:rsid w:val="0084444D"/>
    <w:rsid w:val="00845533"/>
    <w:rsid w:val="008460B6"/>
    <w:rsid w:val="008468B3"/>
    <w:rsid w:val="00847D20"/>
    <w:rsid w:val="00850C9D"/>
    <w:rsid w:val="00852B59"/>
    <w:rsid w:val="0085348B"/>
    <w:rsid w:val="00853A24"/>
    <w:rsid w:val="00853BC9"/>
    <w:rsid w:val="00854611"/>
    <w:rsid w:val="00856272"/>
    <w:rsid w:val="008563FF"/>
    <w:rsid w:val="008565D9"/>
    <w:rsid w:val="008579E2"/>
    <w:rsid w:val="00857E88"/>
    <w:rsid w:val="0086018B"/>
    <w:rsid w:val="008611DD"/>
    <w:rsid w:val="008620DE"/>
    <w:rsid w:val="00863305"/>
    <w:rsid w:val="00863E20"/>
    <w:rsid w:val="008646E0"/>
    <w:rsid w:val="00865006"/>
    <w:rsid w:val="00866867"/>
    <w:rsid w:val="00866974"/>
    <w:rsid w:val="00867D47"/>
    <w:rsid w:val="00870465"/>
    <w:rsid w:val="00870A04"/>
    <w:rsid w:val="008717DA"/>
    <w:rsid w:val="00871EA6"/>
    <w:rsid w:val="00872082"/>
    <w:rsid w:val="00872257"/>
    <w:rsid w:val="008728CA"/>
    <w:rsid w:val="00873029"/>
    <w:rsid w:val="008741FA"/>
    <w:rsid w:val="008751FA"/>
    <w:rsid w:val="00875335"/>
    <w:rsid w:val="008753E6"/>
    <w:rsid w:val="00876CB8"/>
    <w:rsid w:val="0087738C"/>
    <w:rsid w:val="008802AF"/>
    <w:rsid w:val="00880AC1"/>
    <w:rsid w:val="00881926"/>
    <w:rsid w:val="0088318F"/>
    <w:rsid w:val="0088331D"/>
    <w:rsid w:val="00883F0B"/>
    <w:rsid w:val="008852B0"/>
    <w:rsid w:val="00885AE7"/>
    <w:rsid w:val="00885C17"/>
    <w:rsid w:val="00885D3A"/>
    <w:rsid w:val="008865BF"/>
    <w:rsid w:val="00886B60"/>
    <w:rsid w:val="00886DFB"/>
    <w:rsid w:val="00887185"/>
    <w:rsid w:val="00887889"/>
    <w:rsid w:val="008914B3"/>
    <w:rsid w:val="008920FF"/>
    <w:rsid w:val="008926E8"/>
    <w:rsid w:val="008948B4"/>
    <w:rsid w:val="00894F19"/>
    <w:rsid w:val="00895BD5"/>
    <w:rsid w:val="00895C26"/>
    <w:rsid w:val="008963D7"/>
    <w:rsid w:val="00896609"/>
    <w:rsid w:val="00896A10"/>
    <w:rsid w:val="00896FC9"/>
    <w:rsid w:val="008971B5"/>
    <w:rsid w:val="008A07BF"/>
    <w:rsid w:val="008A0FEF"/>
    <w:rsid w:val="008A1B6C"/>
    <w:rsid w:val="008A1BB1"/>
    <w:rsid w:val="008A298F"/>
    <w:rsid w:val="008A2FEB"/>
    <w:rsid w:val="008A363B"/>
    <w:rsid w:val="008A5D26"/>
    <w:rsid w:val="008A688E"/>
    <w:rsid w:val="008A69D0"/>
    <w:rsid w:val="008A6B13"/>
    <w:rsid w:val="008A6ECB"/>
    <w:rsid w:val="008B0742"/>
    <w:rsid w:val="008B0BF9"/>
    <w:rsid w:val="008B2866"/>
    <w:rsid w:val="008B3859"/>
    <w:rsid w:val="008B436D"/>
    <w:rsid w:val="008B4E49"/>
    <w:rsid w:val="008B5B47"/>
    <w:rsid w:val="008B602F"/>
    <w:rsid w:val="008B611B"/>
    <w:rsid w:val="008B6B52"/>
    <w:rsid w:val="008B7386"/>
    <w:rsid w:val="008B7712"/>
    <w:rsid w:val="008B7B26"/>
    <w:rsid w:val="008C0907"/>
    <w:rsid w:val="008C23FD"/>
    <w:rsid w:val="008C2484"/>
    <w:rsid w:val="008C2FD9"/>
    <w:rsid w:val="008C3524"/>
    <w:rsid w:val="008C3C4D"/>
    <w:rsid w:val="008C3E1A"/>
    <w:rsid w:val="008C4061"/>
    <w:rsid w:val="008C4229"/>
    <w:rsid w:val="008C5BE0"/>
    <w:rsid w:val="008C6383"/>
    <w:rsid w:val="008C680F"/>
    <w:rsid w:val="008C7233"/>
    <w:rsid w:val="008C7453"/>
    <w:rsid w:val="008C7BAC"/>
    <w:rsid w:val="008D1685"/>
    <w:rsid w:val="008D2434"/>
    <w:rsid w:val="008D4572"/>
    <w:rsid w:val="008D46A5"/>
    <w:rsid w:val="008D4817"/>
    <w:rsid w:val="008D4B63"/>
    <w:rsid w:val="008D68F0"/>
    <w:rsid w:val="008E0DC0"/>
    <w:rsid w:val="008E171D"/>
    <w:rsid w:val="008E2785"/>
    <w:rsid w:val="008E4C2E"/>
    <w:rsid w:val="008E76F6"/>
    <w:rsid w:val="008E78A3"/>
    <w:rsid w:val="008E7944"/>
    <w:rsid w:val="008F0063"/>
    <w:rsid w:val="008F0654"/>
    <w:rsid w:val="008F06CB"/>
    <w:rsid w:val="008F207B"/>
    <w:rsid w:val="008F240C"/>
    <w:rsid w:val="008F2E83"/>
    <w:rsid w:val="008F2F8D"/>
    <w:rsid w:val="008F612A"/>
    <w:rsid w:val="008F7515"/>
    <w:rsid w:val="00900C57"/>
    <w:rsid w:val="009021FB"/>
    <w:rsid w:val="0090293D"/>
    <w:rsid w:val="009034DE"/>
    <w:rsid w:val="00903A71"/>
    <w:rsid w:val="00903C33"/>
    <w:rsid w:val="009050A7"/>
    <w:rsid w:val="00905396"/>
    <w:rsid w:val="0090605D"/>
    <w:rsid w:val="00906419"/>
    <w:rsid w:val="009069B2"/>
    <w:rsid w:val="009110C7"/>
    <w:rsid w:val="00912315"/>
    <w:rsid w:val="00912889"/>
    <w:rsid w:val="00913A42"/>
    <w:rsid w:val="00914167"/>
    <w:rsid w:val="009143DB"/>
    <w:rsid w:val="00914E5E"/>
    <w:rsid w:val="00915065"/>
    <w:rsid w:val="009175AD"/>
    <w:rsid w:val="00917CE5"/>
    <w:rsid w:val="0092101C"/>
    <w:rsid w:val="009211A7"/>
    <w:rsid w:val="009217C0"/>
    <w:rsid w:val="009229FD"/>
    <w:rsid w:val="00923F5D"/>
    <w:rsid w:val="00924690"/>
    <w:rsid w:val="00925241"/>
    <w:rsid w:val="00925432"/>
    <w:rsid w:val="00925CEC"/>
    <w:rsid w:val="00926A3F"/>
    <w:rsid w:val="0092794E"/>
    <w:rsid w:val="00927A64"/>
    <w:rsid w:val="0093033C"/>
    <w:rsid w:val="00930D30"/>
    <w:rsid w:val="0093240B"/>
    <w:rsid w:val="009332A2"/>
    <w:rsid w:val="00936C52"/>
    <w:rsid w:val="00937598"/>
    <w:rsid w:val="0093790B"/>
    <w:rsid w:val="00940903"/>
    <w:rsid w:val="0094167D"/>
    <w:rsid w:val="00941FD9"/>
    <w:rsid w:val="00943751"/>
    <w:rsid w:val="00943B4F"/>
    <w:rsid w:val="0094400F"/>
    <w:rsid w:val="009443B5"/>
    <w:rsid w:val="0094528E"/>
    <w:rsid w:val="0094688F"/>
    <w:rsid w:val="00946DD0"/>
    <w:rsid w:val="0094776E"/>
    <w:rsid w:val="0095046A"/>
    <w:rsid w:val="00950590"/>
    <w:rsid w:val="009509E6"/>
    <w:rsid w:val="009509F3"/>
    <w:rsid w:val="009519F4"/>
    <w:rsid w:val="00952018"/>
    <w:rsid w:val="00952047"/>
    <w:rsid w:val="00952168"/>
    <w:rsid w:val="00952800"/>
    <w:rsid w:val="00952F1A"/>
    <w:rsid w:val="0095300D"/>
    <w:rsid w:val="00955D51"/>
    <w:rsid w:val="00956812"/>
    <w:rsid w:val="009569FD"/>
    <w:rsid w:val="0095719A"/>
    <w:rsid w:val="00960036"/>
    <w:rsid w:val="009612E9"/>
    <w:rsid w:val="009613AC"/>
    <w:rsid w:val="0096147F"/>
    <w:rsid w:val="00961CEB"/>
    <w:rsid w:val="00961F0F"/>
    <w:rsid w:val="009623E9"/>
    <w:rsid w:val="009625A2"/>
    <w:rsid w:val="00962E3E"/>
    <w:rsid w:val="0096382D"/>
    <w:rsid w:val="00963EEB"/>
    <w:rsid w:val="009643A3"/>
    <w:rsid w:val="009648BC"/>
    <w:rsid w:val="00964C2F"/>
    <w:rsid w:val="00964C49"/>
    <w:rsid w:val="009655F1"/>
    <w:rsid w:val="009656EB"/>
    <w:rsid w:val="00965B91"/>
    <w:rsid w:val="00965F88"/>
    <w:rsid w:val="0096633D"/>
    <w:rsid w:val="00966ABE"/>
    <w:rsid w:val="00966CE4"/>
    <w:rsid w:val="0097157C"/>
    <w:rsid w:val="009747C1"/>
    <w:rsid w:val="00974B9F"/>
    <w:rsid w:val="009751A0"/>
    <w:rsid w:val="00977176"/>
    <w:rsid w:val="00977606"/>
    <w:rsid w:val="00980FD4"/>
    <w:rsid w:val="00981EFB"/>
    <w:rsid w:val="0098359D"/>
    <w:rsid w:val="009842A8"/>
    <w:rsid w:val="009847A1"/>
    <w:rsid w:val="009847FF"/>
    <w:rsid w:val="00984E03"/>
    <w:rsid w:val="00986CE0"/>
    <w:rsid w:val="00987AEE"/>
    <w:rsid w:val="00987B3C"/>
    <w:rsid w:val="00987E85"/>
    <w:rsid w:val="009909AB"/>
    <w:rsid w:val="00990A89"/>
    <w:rsid w:val="0099217B"/>
    <w:rsid w:val="009943A3"/>
    <w:rsid w:val="00994ED5"/>
    <w:rsid w:val="009953D5"/>
    <w:rsid w:val="0099765D"/>
    <w:rsid w:val="00997BDF"/>
    <w:rsid w:val="009A0355"/>
    <w:rsid w:val="009A03D1"/>
    <w:rsid w:val="009A0D12"/>
    <w:rsid w:val="009A1987"/>
    <w:rsid w:val="009A1DF3"/>
    <w:rsid w:val="009A2BEE"/>
    <w:rsid w:val="009A35E4"/>
    <w:rsid w:val="009A5289"/>
    <w:rsid w:val="009A5F77"/>
    <w:rsid w:val="009A60E7"/>
    <w:rsid w:val="009A661B"/>
    <w:rsid w:val="009A7A53"/>
    <w:rsid w:val="009B0143"/>
    <w:rsid w:val="009B0402"/>
    <w:rsid w:val="009B095D"/>
    <w:rsid w:val="009B0B75"/>
    <w:rsid w:val="009B1114"/>
    <w:rsid w:val="009B16DF"/>
    <w:rsid w:val="009B1A5E"/>
    <w:rsid w:val="009B1DBC"/>
    <w:rsid w:val="009B3A02"/>
    <w:rsid w:val="009B3C3B"/>
    <w:rsid w:val="009B4885"/>
    <w:rsid w:val="009B49F9"/>
    <w:rsid w:val="009B4A2D"/>
    <w:rsid w:val="009B4CB2"/>
    <w:rsid w:val="009B6701"/>
    <w:rsid w:val="009B675D"/>
    <w:rsid w:val="009B6EF7"/>
    <w:rsid w:val="009B7000"/>
    <w:rsid w:val="009B739C"/>
    <w:rsid w:val="009B77B4"/>
    <w:rsid w:val="009B77C6"/>
    <w:rsid w:val="009C04EC"/>
    <w:rsid w:val="009C1E46"/>
    <w:rsid w:val="009C226B"/>
    <w:rsid w:val="009C2B7D"/>
    <w:rsid w:val="009C328C"/>
    <w:rsid w:val="009C4444"/>
    <w:rsid w:val="009C79AD"/>
    <w:rsid w:val="009C7CA6"/>
    <w:rsid w:val="009D031E"/>
    <w:rsid w:val="009D0600"/>
    <w:rsid w:val="009D09B8"/>
    <w:rsid w:val="009D3316"/>
    <w:rsid w:val="009D34C0"/>
    <w:rsid w:val="009D34DE"/>
    <w:rsid w:val="009D3B08"/>
    <w:rsid w:val="009D4012"/>
    <w:rsid w:val="009D45F7"/>
    <w:rsid w:val="009D4FD5"/>
    <w:rsid w:val="009D55AA"/>
    <w:rsid w:val="009D565C"/>
    <w:rsid w:val="009E0058"/>
    <w:rsid w:val="009E021D"/>
    <w:rsid w:val="009E19A2"/>
    <w:rsid w:val="009E215B"/>
    <w:rsid w:val="009E28EF"/>
    <w:rsid w:val="009E2B4B"/>
    <w:rsid w:val="009E2E7F"/>
    <w:rsid w:val="009E36BB"/>
    <w:rsid w:val="009E3E77"/>
    <w:rsid w:val="009E3FAB"/>
    <w:rsid w:val="009E431F"/>
    <w:rsid w:val="009E490A"/>
    <w:rsid w:val="009E53DB"/>
    <w:rsid w:val="009E5B3F"/>
    <w:rsid w:val="009E64F5"/>
    <w:rsid w:val="009E73CB"/>
    <w:rsid w:val="009E7D2F"/>
    <w:rsid w:val="009E7D90"/>
    <w:rsid w:val="009F1AB0"/>
    <w:rsid w:val="009F33D6"/>
    <w:rsid w:val="009F38FA"/>
    <w:rsid w:val="009F501D"/>
    <w:rsid w:val="009F607E"/>
    <w:rsid w:val="009F7B86"/>
    <w:rsid w:val="00A0080D"/>
    <w:rsid w:val="00A00AA4"/>
    <w:rsid w:val="00A039D5"/>
    <w:rsid w:val="00A046AD"/>
    <w:rsid w:val="00A05B8D"/>
    <w:rsid w:val="00A05F6E"/>
    <w:rsid w:val="00A06176"/>
    <w:rsid w:val="00A079C1"/>
    <w:rsid w:val="00A07D53"/>
    <w:rsid w:val="00A07EB4"/>
    <w:rsid w:val="00A1093F"/>
    <w:rsid w:val="00A11D7D"/>
    <w:rsid w:val="00A12520"/>
    <w:rsid w:val="00A130FD"/>
    <w:rsid w:val="00A13D6D"/>
    <w:rsid w:val="00A14769"/>
    <w:rsid w:val="00A14942"/>
    <w:rsid w:val="00A15039"/>
    <w:rsid w:val="00A15076"/>
    <w:rsid w:val="00A15196"/>
    <w:rsid w:val="00A16151"/>
    <w:rsid w:val="00A16DF5"/>
    <w:rsid w:val="00A16EC6"/>
    <w:rsid w:val="00A177BE"/>
    <w:rsid w:val="00A17C06"/>
    <w:rsid w:val="00A2118B"/>
    <w:rsid w:val="00A2126E"/>
    <w:rsid w:val="00A21706"/>
    <w:rsid w:val="00A2204B"/>
    <w:rsid w:val="00A23C04"/>
    <w:rsid w:val="00A24FCC"/>
    <w:rsid w:val="00A253D8"/>
    <w:rsid w:val="00A26A90"/>
    <w:rsid w:val="00A26B27"/>
    <w:rsid w:val="00A3054D"/>
    <w:rsid w:val="00A30E4F"/>
    <w:rsid w:val="00A32253"/>
    <w:rsid w:val="00A329A6"/>
    <w:rsid w:val="00A32C0B"/>
    <w:rsid w:val="00A32FE6"/>
    <w:rsid w:val="00A3310E"/>
    <w:rsid w:val="00A333A0"/>
    <w:rsid w:val="00A36FE4"/>
    <w:rsid w:val="00A37AF7"/>
    <w:rsid w:val="00A37E70"/>
    <w:rsid w:val="00A42113"/>
    <w:rsid w:val="00A42A21"/>
    <w:rsid w:val="00A437E1"/>
    <w:rsid w:val="00A461BA"/>
    <w:rsid w:val="00A462BE"/>
    <w:rsid w:val="00A4685E"/>
    <w:rsid w:val="00A50CD4"/>
    <w:rsid w:val="00A51191"/>
    <w:rsid w:val="00A52772"/>
    <w:rsid w:val="00A52947"/>
    <w:rsid w:val="00A52C3C"/>
    <w:rsid w:val="00A53550"/>
    <w:rsid w:val="00A561FC"/>
    <w:rsid w:val="00A562B7"/>
    <w:rsid w:val="00A565ED"/>
    <w:rsid w:val="00A56D62"/>
    <w:rsid w:val="00A56F07"/>
    <w:rsid w:val="00A57161"/>
    <w:rsid w:val="00A5762C"/>
    <w:rsid w:val="00A600FC"/>
    <w:rsid w:val="00A60BCA"/>
    <w:rsid w:val="00A638DA"/>
    <w:rsid w:val="00A658AB"/>
    <w:rsid w:val="00A658BE"/>
    <w:rsid w:val="00A65B41"/>
    <w:rsid w:val="00A65DE3"/>
    <w:rsid w:val="00A65E00"/>
    <w:rsid w:val="00A661C8"/>
    <w:rsid w:val="00A66374"/>
    <w:rsid w:val="00A66A78"/>
    <w:rsid w:val="00A67467"/>
    <w:rsid w:val="00A713E4"/>
    <w:rsid w:val="00A71B39"/>
    <w:rsid w:val="00A7253C"/>
    <w:rsid w:val="00A72733"/>
    <w:rsid w:val="00A72F29"/>
    <w:rsid w:val="00A7436E"/>
    <w:rsid w:val="00A74E96"/>
    <w:rsid w:val="00A75A8E"/>
    <w:rsid w:val="00A75C5F"/>
    <w:rsid w:val="00A75D69"/>
    <w:rsid w:val="00A762BB"/>
    <w:rsid w:val="00A77511"/>
    <w:rsid w:val="00A800FA"/>
    <w:rsid w:val="00A80204"/>
    <w:rsid w:val="00A824DD"/>
    <w:rsid w:val="00A83676"/>
    <w:rsid w:val="00A83B7B"/>
    <w:rsid w:val="00A84274"/>
    <w:rsid w:val="00A850F3"/>
    <w:rsid w:val="00A85AB3"/>
    <w:rsid w:val="00A864E3"/>
    <w:rsid w:val="00A92BE5"/>
    <w:rsid w:val="00A9397C"/>
    <w:rsid w:val="00A93EA5"/>
    <w:rsid w:val="00A94574"/>
    <w:rsid w:val="00A94CDB"/>
    <w:rsid w:val="00A95936"/>
    <w:rsid w:val="00A96119"/>
    <w:rsid w:val="00A96265"/>
    <w:rsid w:val="00A96872"/>
    <w:rsid w:val="00A96E85"/>
    <w:rsid w:val="00A97084"/>
    <w:rsid w:val="00A97653"/>
    <w:rsid w:val="00AA1C2C"/>
    <w:rsid w:val="00AA2223"/>
    <w:rsid w:val="00AA2CA3"/>
    <w:rsid w:val="00AA35F6"/>
    <w:rsid w:val="00AA3C7C"/>
    <w:rsid w:val="00AA5931"/>
    <w:rsid w:val="00AA61BC"/>
    <w:rsid w:val="00AA667C"/>
    <w:rsid w:val="00AA6E91"/>
    <w:rsid w:val="00AA7151"/>
    <w:rsid w:val="00AA7439"/>
    <w:rsid w:val="00AA7792"/>
    <w:rsid w:val="00AB047E"/>
    <w:rsid w:val="00AB0B0A"/>
    <w:rsid w:val="00AB0BB7"/>
    <w:rsid w:val="00AB1CF6"/>
    <w:rsid w:val="00AB1E08"/>
    <w:rsid w:val="00AB21E2"/>
    <w:rsid w:val="00AB22C6"/>
    <w:rsid w:val="00AB2A04"/>
    <w:rsid w:val="00AB2AD0"/>
    <w:rsid w:val="00AB3DB2"/>
    <w:rsid w:val="00AB48A2"/>
    <w:rsid w:val="00AB5707"/>
    <w:rsid w:val="00AB67FC"/>
    <w:rsid w:val="00AB6EB6"/>
    <w:rsid w:val="00AB777C"/>
    <w:rsid w:val="00AB7D58"/>
    <w:rsid w:val="00AB7DE1"/>
    <w:rsid w:val="00AC00F2"/>
    <w:rsid w:val="00AC09F7"/>
    <w:rsid w:val="00AC1D51"/>
    <w:rsid w:val="00AC2DD3"/>
    <w:rsid w:val="00AC2E1E"/>
    <w:rsid w:val="00AC31B5"/>
    <w:rsid w:val="00AC3A08"/>
    <w:rsid w:val="00AC482C"/>
    <w:rsid w:val="00AC4EA1"/>
    <w:rsid w:val="00AC5381"/>
    <w:rsid w:val="00AC5920"/>
    <w:rsid w:val="00AC7BC6"/>
    <w:rsid w:val="00AD0260"/>
    <w:rsid w:val="00AD0AFF"/>
    <w:rsid w:val="00AD0E65"/>
    <w:rsid w:val="00AD1140"/>
    <w:rsid w:val="00AD1A9A"/>
    <w:rsid w:val="00AD2BF2"/>
    <w:rsid w:val="00AD4E90"/>
    <w:rsid w:val="00AD5422"/>
    <w:rsid w:val="00AD618C"/>
    <w:rsid w:val="00AD779E"/>
    <w:rsid w:val="00AE0763"/>
    <w:rsid w:val="00AE20B2"/>
    <w:rsid w:val="00AE4179"/>
    <w:rsid w:val="00AE4425"/>
    <w:rsid w:val="00AE4FBE"/>
    <w:rsid w:val="00AE51B2"/>
    <w:rsid w:val="00AE5405"/>
    <w:rsid w:val="00AE650F"/>
    <w:rsid w:val="00AE6555"/>
    <w:rsid w:val="00AE7D16"/>
    <w:rsid w:val="00AF001E"/>
    <w:rsid w:val="00AF18F8"/>
    <w:rsid w:val="00AF221A"/>
    <w:rsid w:val="00AF3086"/>
    <w:rsid w:val="00AF3765"/>
    <w:rsid w:val="00AF4CAA"/>
    <w:rsid w:val="00AF520B"/>
    <w:rsid w:val="00AF571A"/>
    <w:rsid w:val="00AF5D67"/>
    <w:rsid w:val="00AF60A0"/>
    <w:rsid w:val="00AF67FC"/>
    <w:rsid w:val="00AF7393"/>
    <w:rsid w:val="00AF7DF5"/>
    <w:rsid w:val="00B006E5"/>
    <w:rsid w:val="00B006FB"/>
    <w:rsid w:val="00B01DD6"/>
    <w:rsid w:val="00B024C2"/>
    <w:rsid w:val="00B035E7"/>
    <w:rsid w:val="00B0417A"/>
    <w:rsid w:val="00B05549"/>
    <w:rsid w:val="00B07700"/>
    <w:rsid w:val="00B10BA9"/>
    <w:rsid w:val="00B12998"/>
    <w:rsid w:val="00B13921"/>
    <w:rsid w:val="00B13BEF"/>
    <w:rsid w:val="00B144BA"/>
    <w:rsid w:val="00B1528C"/>
    <w:rsid w:val="00B15762"/>
    <w:rsid w:val="00B16ACD"/>
    <w:rsid w:val="00B20111"/>
    <w:rsid w:val="00B202B0"/>
    <w:rsid w:val="00B21487"/>
    <w:rsid w:val="00B219B7"/>
    <w:rsid w:val="00B2310B"/>
    <w:rsid w:val="00B232D1"/>
    <w:rsid w:val="00B23BD6"/>
    <w:rsid w:val="00B24025"/>
    <w:rsid w:val="00B24DB5"/>
    <w:rsid w:val="00B27F9E"/>
    <w:rsid w:val="00B30C3C"/>
    <w:rsid w:val="00B30E6B"/>
    <w:rsid w:val="00B318E8"/>
    <w:rsid w:val="00B31F9E"/>
    <w:rsid w:val="00B3268F"/>
    <w:rsid w:val="00B32C2C"/>
    <w:rsid w:val="00B33A1A"/>
    <w:rsid w:val="00B33E6C"/>
    <w:rsid w:val="00B3434D"/>
    <w:rsid w:val="00B366E9"/>
    <w:rsid w:val="00B371CC"/>
    <w:rsid w:val="00B41CD9"/>
    <w:rsid w:val="00B4203F"/>
    <w:rsid w:val="00B42679"/>
    <w:rsid w:val="00B427E6"/>
    <w:rsid w:val="00B428A6"/>
    <w:rsid w:val="00B43E1F"/>
    <w:rsid w:val="00B45FBC"/>
    <w:rsid w:val="00B46EFA"/>
    <w:rsid w:val="00B47531"/>
    <w:rsid w:val="00B47590"/>
    <w:rsid w:val="00B51399"/>
    <w:rsid w:val="00B51666"/>
    <w:rsid w:val="00B51A7D"/>
    <w:rsid w:val="00B51B8B"/>
    <w:rsid w:val="00B520BA"/>
    <w:rsid w:val="00B522B7"/>
    <w:rsid w:val="00B52926"/>
    <w:rsid w:val="00B52E96"/>
    <w:rsid w:val="00B52EAE"/>
    <w:rsid w:val="00B534BE"/>
    <w:rsid w:val="00B535C2"/>
    <w:rsid w:val="00B55544"/>
    <w:rsid w:val="00B56B71"/>
    <w:rsid w:val="00B56D51"/>
    <w:rsid w:val="00B60A93"/>
    <w:rsid w:val="00B62383"/>
    <w:rsid w:val="00B62648"/>
    <w:rsid w:val="00B642FC"/>
    <w:rsid w:val="00B64D26"/>
    <w:rsid w:val="00B64FBB"/>
    <w:rsid w:val="00B66996"/>
    <w:rsid w:val="00B70E22"/>
    <w:rsid w:val="00B71091"/>
    <w:rsid w:val="00B71572"/>
    <w:rsid w:val="00B76C87"/>
    <w:rsid w:val="00B76D97"/>
    <w:rsid w:val="00B774CB"/>
    <w:rsid w:val="00B77D63"/>
    <w:rsid w:val="00B80402"/>
    <w:rsid w:val="00B807CB"/>
    <w:rsid w:val="00B80B9A"/>
    <w:rsid w:val="00B830B7"/>
    <w:rsid w:val="00B83B0A"/>
    <w:rsid w:val="00B848EA"/>
    <w:rsid w:val="00B84B2B"/>
    <w:rsid w:val="00B8506E"/>
    <w:rsid w:val="00B86EE0"/>
    <w:rsid w:val="00B90500"/>
    <w:rsid w:val="00B90583"/>
    <w:rsid w:val="00B90D37"/>
    <w:rsid w:val="00B911FC"/>
    <w:rsid w:val="00B912B9"/>
    <w:rsid w:val="00B9176C"/>
    <w:rsid w:val="00B92E1D"/>
    <w:rsid w:val="00B93251"/>
    <w:rsid w:val="00B935A4"/>
    <w:rsid w:val="00B936F8"/>
    <w:rsid w:val="00B94D2E"/>
    <w:rsid w:val="00B951C2"/>
    <w:rsid w:val="00BA06A8"/>
    <w:rsid w:val="00BA0705"/>
    <w:rsid w:val="00BA0D99"/>
    <w:rsid w:val="00BA3461"/>
    <w:rsid w:val="00BA38F8"/>
    <w:rsid w:val="00BA5320"/>
    <w:rsid w:val="00BA561A"/>
    <w:rsid w:val="00BA5797"/>
    <w:rsid w:val="00BA59CF"/>
    <w:rsid w:val="00BB0424"/>
    <w:rsid w:val="00BB0DC6"/>
    <w:rsid w:val="00BB15E4"/>
    <w:rsid w:val="00BB1652"/>
    <w:rsid w:val="00BB1E19"/>
    <w:rsid w:val="00BB21D1"/>
    <w:rsid w:val="00BB2B5A"/>
    <w:rsid w:val="00BB32F2"/>
    <w:rsid w:val="00BB337C"/>
    <w:rsid w:val="00BB39A3"/>
    <w:rsid w:val="00BB4338"/>
    <w:rsid w:val="00BB5058"/>
    <w:rsid w:val="00BB5218"/>
    <w:rsid w:val="00BB5F19"/>
    <w:rsid w:val="00BB6B4A"/>
    <w:rsid w:val="00BB6C0E"/>
    <w:rsid w:val="00BB6D97"/>
    <w:rsid w:val="00BB7241"/>
    <w:rsid w:val="00BB771F"/>
    <w:rsid w:val="00BB7B38"/>
    <w:rsid w:val="00BC0C09"/>
    <w:rsid w:val="00BC11E5"/>
    <w:rsid w:val="00BC12CA"/>
    <w:rsid w:val="00BC18B2"/>
    <w:rsid w:val="00BC1A38"/>
    <w:rsid w:val="00BC1DE7"/>
    <w:rsid w:val="00BC2076"/>
    <w:rsid w:val="00BC2477"/>
    <w:rsid w:val="00BC3CC7"/>
    <w:rsid w:val="00BC4BC6"/>
    <w:rsid w:val="00BC4E9D"/>
    <w:rsid w:val="00BC52FD"/>
    <w:rsid w:val="00BC5B71"/>
    <w:rsid w:val="00BC6AF0"/>
    <w:rsid w:val="00BC6E62"/>
    <w:rsid w:val="00BC7443"/>
    <w:rsid w:val="00BD0648"/>
    <w:rsid w:val="00BD0EFF"/>
    <w:rsid w:val="00BD1040"/>
    <w:rsid w:val="00BD1EB6"/>
    <w:rsid w:val="00BD33D1"/>
    <w:rsid w:val="00BD34AA"/>
    <w:rsid w:val="00BD3DE1"/>
    <w:rsid w:val="00BD44B9"/>
    <w:rsid w:val="00BD4FE5"/>
    <w:rsid w:val="00BD5881"/>
    <w:rsid w:val="00BD5CB6"/>
    <w:rsid w:val="00BD7A92"/>
    <w:rsid w:val="00BD7D4B"/>
    <w:rsid w:val="00BE0B16"/>
    <w:rsid w:val="00BE0C44"/>
    <w:rsid w:val="00BE1B8B"/>
    <w:rsid w:val="00BE2A18"/>
    <w:rsid w:val="00BE2C01"/>
    <w:rsid w:val="00BE41EC"/>
    <w:rsid w:val="00BE507B"/>
    <w:rsid w:val="00BE56FB"/>
    <w:rsid w:val="00BE572A"/>
    <w:rsid w:val="00BE60AB"/>
    <w:rsid w:val="00BE78FE"/>
    <w:rsid w:val="00BF0E78"/>
    <w:rsid w:val="00BF1063"/>
    <w:rsid w:val="00BF1329"/>
    <w:rsid w:val="00BF346D"/>
    <w:rsid w:val="00BF3B27"/>
    <w:rsid w:val="00BF3DDE"/>
    <w:rsid w:val="00BF4720"/>
    <w:rsid w:val="00BF4973"/>
    <w:rsid w:val="00BF50C4"/>
    <w:rsid w:val="00BF62FB"/>
    <w:rsid w:val="00BF6589"/>
    <w:rsid w:val="00BF6821"/>
    <w:rsid w:val="00BF6F7F"/>
    <w:rsid w:val="00BF7DBC"/>
    <w:rsid w:val="00C00647"/>
    <w:rsid w:val="00C00885"/>
    <w:rsid w:val="00C0203F"/>
    <w:rsid w:val="00C0260E"/>
    <w:rsid w:val="00C02764"/>
    <w:rsid w:val="00C03C31"/>
    <w:rsid w:val="00C04CEF"/>
    <w:rsid w:val="00C0662F"/>
    <w:rsid w:val="00C072CF"/>
    <w:rsid w:val="00C0788B"/>
    <w:rsid w:val="00C07B79"/>
    <w:rsid w:val="00C11943"/>
    <w:rsid w:val="00C11BBC"/>
    <w:rsid w:val="00C11E95"/>
    <w:rsid w:val="00C12E96"/>
    <w:rsid w:val="00C12EE9"/>
    <w:rsid w:val="00C14763"/>
    <w:rsid w:val="00C153AB"/>
    <w:rsid w:val="00C159EE"/>
    <w:rsid w:val="00C16141"/>
    <w:rsid w:val="00C17E1D"/>
    <w:rsid w:val="00C2289C"/>
    <w:rsid w:val="00C2363F"/>
    <w:rsid w:val="00C236C8"/>
    <w:rsid w:val="00C23865"/>
    <w:rsid w:val="00C25131"/>
    <w:rsid w:val="00C252AD"/>
    <w:rsid w:val="00C260B1"/>
    <w:rsid w:val="00C26E56"/>
    <w:rsid w:val="00C27B9F"/>
    <w:rsid w:val="00C27BF5"/>
    <w:rsid w:val="00C308E0"/>
    <w:rsid w:val="00C31406"/>
    <w:rsid w:val="00C32767"/>
    <w:rsid w:val="00C33171"/>
    <w:rsid w:val="00C34DB5"/>
    <w:rsid w:val="00C35271"/>
    <w:rsid w:val="00C3574B"/>
    <w:rsid w:val="00C35939"/>
    <w:rsid w:val="00C37176"/>
    <w:rsid w:val="00C37194"/>
    <w:rsid w:val="00C376DF"/>
    <w:rsid w:val="00C40462"/>
    <w:rsid w:val="00C40637"/>
    <w:rsid w:val="00C40B19"/>
    <w:rsid w:val="00C40F6C"/>
    <w:rsid w:val="00C43640"/>
    <w:rsid w:val="00C443DA"/>
    <w:rsid w:val="00C44426"/>
    <w:rsid w:val="00C445F3"/>
    <w:rsid w:val="00C4482C"/>
    <w:rsid w:val="00C44D35"/>
    <w:rsid w:val="00C451F4"/>
    <w:rsid w:val="00C457BF"/>
    <w:rsid w:val="00C457D3"/>
    <w:rsid w:val="00C45C01"/>
    <w:rsid w:val="00C45EB1"/>
    <w:rsid w:val="00C51B79"/>
    <w:rsid w:val="00C52270"/>
    <w:rsid w:val="00C52841"/>
    <w:rsid w:val="00C53D55"/>
    <w:rsid w:val="00C53E26"/>
    <w:rsid w:val="00C54A3A"/>
    <w:rsid w:val="00C55566"/>
    <w:rsid w:val="00C56448"/>
    <w:rsid w:val="00C5769E"/>
    <w:rsid w:val="00C57EEF"/>
    <w:rsid w:val="00C61C88"/>
    <w:rsid w:val="00C61D95"/>
    <w:rsid w:val="00C627CD"/>
    <w:rsid w:val="00C62DC3"/>
    <w:rsid w:val="00C62E35"/>
    <w:rsid w:val="00C64531"/>
    <w:rsid w:val="00C6493C"/>
    <w:rsid w:val="00C667BE"/>
    <w:rsid w:val="00C66AA9"/>
    <w:rsid w:val="00C6766B"/>
    <w:rsid w:val="00C71343"/>
    <w:rsid w:val="00C72223"/>
    <w:rsid w:val="00C7231C"/>
    <w:rsid w:val="00C755F1"/>
    <w:rsid w:val="00C75748"/>
    <w:rsid w:val="00C75AE0"/>
    <w:rsid w:val="00C76096"/>
    <w:rsid w:val="00C76417"/>
    <w:rsid w:val="00C76B01"/>
    <w:rsid w:val="00C7726F"/>
    <w:rsid w:val="00C775ED"/>
    <w:rsid w:val="00C778D5"/>
    <w:rsid w:val="00C779B8"/>
    <w:rsid w:val="00C80C70"/>
    <w:rsid w:val="00C80F09"/>
    <w:rsid w:val="00C81D79"/>
    <w:rsid w:val="00C823DA"/>
    <w:rsid w:val="00C8246C"/>
    <w:rsid w:val="00C8259F"/>
    <w:rsid w:val="00C82746"/>
    <w:rsid w:val="00C8312F"/>
    <w:rsid w:val="00C8365E"/>
    <w:rsid w:val="00C83E7E"/>
    <w:rsid w:val="00C84B3D"/>
    <w:rsid w:val="00C84C47"/>
    <w:rsid w:val="00C858A4"/>
    <w:rsid w:val="00C858E7"/>
    <w:rsid w:val="00C85CAF"/>
    <w:rsid w:val="00C86AFA"/>
    <w:rsid w:val="00C872BF"/>
    <w:rsid w:val="00C87A1C"/>
    <w:rsid w:val="00C90463"/>
    <w:rsid w:val="00C94A1C"/>
    <w:rsid w:val="00C954F6"/>
    <w:rsid w:val="00C9587D"/>
    <w:rsid w:val="00C97AC3"/>
    <w:rsid w:val="00C97DE8"/>
    <w:rsid w:val="00CA2951"/>
    <w:rsid w:val="00CA2E10"/>
    <w:rsid w:val="00CA3848"/>
    <w:rsid w:val="00CA473F"/>
    <w:rsid w:val="00CA5811"/>
    <w:rsid w:val="00CA5DAB"/>
    <w:rsid w:val="00CA6160"/>
    <w:rsid w:val="00CA6D7C"/>
    <w:rsid w:val="00CA6FEF"/>
    <w:rsid w:val="00CA778E"/>
    <w:rsid w:val="00CB06A6"/>
    <w:rsid w:val="00CB13C5"/>
    <w:rsid w:val="00CB18D0"/>
    <w:rsid w:val="00CB1C8A"/>
    <w:rsid w:val="00CB1EC4"/>
    <w:rsid w:val="00CB1F60"/>
    <w:rsid w:val="00CB24F5"/>
    <w:rsid w:val="00CB2663"/>
    <w:rsid w:val="00CB2DE7"/>
    <w:rsid w:val="00CB3BBE"/>
    <w:rsid w:val="00CB4D4F"/>
    <w:rsid w:val="00CB4FA4"/>
    <w:rsid w:val="00CB59E9"/>
    <w:rsid w:val="00CB64E8"/>
    <w:rsid w:val="00CB66FC"/>
    <w:rsid w:val="00CB6D73"/>
    <w:rsid w:val="00CB6EDE"/>
    <w:rsid w:val="00CB7BA7"/>
    <w:rsid w:val="00CC0D6A"/>
    <w:rsid w:val="00CC0F5D"/>
    <w:rsid w:val="00CC1A00"/>
    <w:rsid w:val="00CC1F7B"/>
    <w:rsid w:val="00CC26E2"/>
    <w:rsid w:val="00CC3242"/>
    <w:rsid w:val="00CC3831"/>
    <w:rsid w:val="00CC3E3D"/>
    <w:rsid w:val="00CC519B"/>
    <w:rsid w:val="00CC52E8"/>
    <w:rsid w:val="00CC5A82"/>
    <w:rsid w:val="00CC66EF"/>
    <w:rsid w:val="00CC7295"/>
    <w:rsid w:val="00CC7609"/>
    <w:rsid w:val="00CC7CF0"/>
    <w:rsid w:val="00CD05E9"/>
    <w:rsid w:val="00CD06A6"/>
    <w:rsid w:val="00CD12C1"/>
    <w:rsid w:val="00CD1E60"/>
    <w:rsid w:val="00CD214E"/>
    <w:rsid w:val="00CD2220"/>
    <w:rsid w:val="00CD46FA"/>
    <w:rsid w:val="00CD4D98"/>
    <w:rsid w:val="00CD4EDD"/>
    <w:rsid w:val="00CD585D"/>
    <w:rsid w:val="00CD5973"/>
    <w:rsid w:val="00CD5A92"/>
    <w:rsid w:val="00CD672B"/>
    <w:rsid w:val="00CE1B47"/>
    <w:rsid w:val="00CE30B4"/>
    <w:rsid w:val="00CE3178"/>
    <w:rsid w:val="00CE31A6"/>
    <w:rsid w:val="00CE3618"/>
    <w:rsid w:val="00CE38A3"/>
    <w:rsid w:val="00CE43A1"/>
    <w:rsid w:val="00CE44E0"/>
    <w:rsid w:val="00CE461C"/>
    <w:rsid w:val="00CE63B7"/>
    <w:rsid w:val="00CE6E8B"/>
    <w:rsid w:val="00CE7C6C"/>
    <w:rsid w:val="00CE7E14"/>
    <w:rsid w:val="00CF09AA"/>
    <w:rsid w:val="00CF118D"/>
    <w:rsid w:val="00CF14BB"/>
    <w:rsid w:val="00CF1BAF"/>
    <w:rsid w:val="00CF3F53"/>
    <w:rsid w:val="00CF45A8"/>
    <w:rsid w:val="00CF4756"/>
    <w:rsid w:val="00CF4813"/>
    <w:rsid w:val="00CF5233"/>
    <w:rsid w:val="00CF74E2"/>
    <w:rsid w:val="00D0018B"/>
    <w:rsid w:val="00D00753"/>
    <w:rsid w:val="00D00AA8"/>
    <w:rsid w:val="00D012B4"/>
    <w:rsid w:val="00D0170F"/>
    <w:rsid w:val="00D01B4D"/>
    <w:rsid w:val="00D029B8"/>
    <w:rsid w:val="00D02F60"/>
    <w:rsid w:val="00D03C01"/>
    <w:rsid w:val="00D0464E"/>
    <w:rsid w:val="00D04A96"/>
    <w:rsid w:val="00D04C8E"/>
    <w:rsid w:val="00D053FB"/>
    <w:rsid w:val="00D0545C"/>
    <w:rsid w:val="00D06C0A"/>
    <w:rsid w:val="00D07A1D"/>
    <w:rsid w:val="00D07A7B"/>
    <w:rsid w:val="00D10518"/>
    <w:rsid w:val="00D10603"/>
    <w:rsid w:val="00D10E06"/>
    <w:rsid w:val="00D1150B"/>
    <w:rsid w:val="00D11A53"/>
    <w:rsid w:val="00D14024"/>
    <w:rsid w:val="00D1479F"/>
    <w:rsid w:val="00D15197"/>
    <w:rsid w:val="00D16820"/>
    <w:rsid w:val="00D169C8"/>
    <w:rsid w:val="00D172C2"/>
    <w:rsid w:val="00D1793F"/>
    <w:rsid w:val="00D17BC7"/>
    <w:rsid w:val="00D2034E"/>
    <w:rsid w:val="00D21016"/>
    <w:rsid w:val="00D22321"/>
    <w:rsid w:val="00D227A9"/>
    <w:rsid w:val="00D22AF5"/>
    <w:rsid w:val="00D230E3"/>
    <w:rsid w:val="00D235EA"/>
    <w:rsid w:val="00D24524"/>
    <w:rsid w:val="00D247A9"/>
    <w:rsid w:val="00D24A17"/>
    <w:rsid w:val="00D26DA3"/>
    <w:rsid w:val="00D32721"/>
    <w:rsid w:val="00D328DC"/>
    <w:rsid w:val="00D32DF3"/>
    <w:rsid w:val="00D33387"/>
    <w:rsid w:val="00D34855"/>
    <w:rsid w:val="00D37B88"/>
    <w:rsid w:val="00D37C26"/>
    <w:rsid w:val="00D402FB"/>
    <w:rsid w:val="00D40ABB"/>
    <w:rsid w:val="00D44B63"/>
    <w:rsid w:val="00D44C11"/>
    <w:rsid w:val="00D45423"/>
    <w:rsid w:val="00D45E84"/>
    <w:rsid w:val="00D46520"/>
    <w:rsid w:val="00D47D7A"/>
    <w:rsid w:val="00D50ABD"/>
    <w:rsid w:val="00D52CDE"/>
    <w:rsid w:val="00D55290"/>
    <w:rsid w:val="00D55D83"/>
    <w:rsid w:val="00D56B59"/>
    <w:rsid w:val="00D571BF"/>
    <w:rsid w:val="00D57791"/>
    <w:rsid w:val="00D57F7F"/>
    <w:rsid w:val="00D6046A"/>
    <w:rsid w:val="00D61911"/>
    <w:rsid w:val="00D62870"/>
    <w:rsid w:val="00D62BA9"/>
    <w:rsid w:val="00D63F0B"/>
    <w:rsid w:val="00D64710"/>
    <w:rsid w:val="00D647FE"/>
    <w:rsid w:val="00D64A6D"/>
    <w:rsid w:val="00D655D9"/>
    <w:rsid w:val="00D65872"/>
    <w:rsid w:val="00D676F3"/>
    <w:rsid w:val="00D70592"/>
    <w:rsid w:val="00D70EF5"/>
    <w:rsid w:val="00D71024"/>
    <w:rsid w:val="00D71A25"/>
    <w:rsid w:val="00D71BF1"/>
    <w:rsid w:val="00D71FCF"/>
    <w:rsid w:val="00D7200C"/>
    <w:rsid w:val="00D72A54"/>
    <w:rsid w:val="00D72CC1"/>
    <w:rsid w:val="00D74C5D"/>
    <w:rsid w:val="00D76A5D"/>
    <w:rsid w:val="00D76EC9"/>
    <w:rsid w:val="00D80E7D"/>
    <w:rsid w:val="00D81397"/>
    <w:rsid w:val="00D81532"/>
    <w:rsid w:val="00D820B6"/>
    <w:rsid w:val="00D847F8"/>
    <w:rsid w:val="00D848B9"/>
    <w:rsid w:val="00D84CE2"/>
    <w:rsid w:val="00D84EA2"/>
    <w:rsid w:val="00D85882"/>
    <w:rsid w:val="00D876DB"/>
    <w:rsid w:val="00D87B70"/>
    <w:rsid w:val="00D90CFC"/>
    <w:rsid w:val="00D90E69"/>
    <w:rsid w:val="00D91368"/>
    <w:rsid w:val="00D92AF2"/>
    <w:rsid w:val="00D93106"/>
    <w:rsid w:val="00D933E9"/>
    <w:rsid w:val="00D9505D"/>
    <w:rsid w:val="00D953D0"/>
    <w:rsid w:val="00D959F5"/>
    <w:rsid w:val="00D96884"/>
    <w:rsid w:val="00D9759C"/>
    <w:rsid w:val="00DA3FDD"/>
    <w:rsid w:val="00DA5200"/>
    <w:rsid w:val="00DA53E0"/>
    <w:rsid w:val="00DA6D40"/>
    <w:rsid w:val="00DA7017"/>
    <w:rsid w:val="00DA7028"/>
    <w:rsid w:val="00DA7450"/>
    <w:rsid w:val="00DA7AAC"/>
    <w:rsid w:val="00DB0CD9"/>
    <w:rsid w:val="00DB0FB6"/>
    <w:rsid w:val="00DB1AD2"/>
    <w:rsid w:val="00DB1FCB"/>
    <w:rsid w:val="00DB2B58"/>
    <w:rsid w:val="00DB2DD6"/>
    <w:rsid w:val="00DB3175"/>
    <w:rsid w:val="00DB32ED"/>
    <w:rsid w:val="00DB3F1B"/>
    <w:rsid w:val="00DB4222"/>
    <w:rsid w:val="00DB5206"/>
    <w:rsid w:val="00DB6276"/>
    <w:rsid w:val="00DB6350"/>
    <w:rsid w:val="00DB63F5"/>
    <w:rsid w:val="00DB6EBD"/>
    <w:rsid w:val="00DC0865"/>
    <w:rsid w:val="00DC1206"/>
    <w:rsid w:val="00DC1C6B"/>
    <w:rsid w:val="00DC2C2E"/>
    <w:rsid w:val="00DC4801"/>
    <w:rsid w:val="00DC4AF0"/>
    <w:rsid w:val="00DC6045"/>
    <w:rsid w:val="00DC64BE"/>
    <w:rsid w:val="00DC71B5"/>
    <w:rsid w:val="00DC7886"/>
    <w:rsid w:val="00DD0CF2"/>
    <w:rsid w:val="00DD2F43"/>
    <w:rsid w:val="00DD58DB"/>
    <w:rsid w:val="00DD5979"/>
    <w:rsid w:val="00DD5C77"/>
    <w:rsid w:val="00DD5FB5"/>
    <w:rsid w:val="00DD6A83"/>
    <w:rsid w:val="00DD78AE"/>
    <w:rsid w:val="00DE1554"/>
    <w:rsid w:val="00DE1FDD"/>
    <w:rsid w:val="00DE2901"/>
    <w:rsid w:val="00DE2D1C"/>
    <w:rsid w:val="00DE2E2D"/>
    <w:rsid w:val="00DE517D"/>
    <w:rsid w:val="00DE590F"/>
    <w:rsid w:val="00DE7DC1"/>
    <w:rsid w:val="00DF019C"/>
    <w:rsid w:val="00DF1021"/>
    <w:rsid w:val="00DF14B1"/>
    <w:rsid w:val="00DF1926"/>
    <w:rsid w:val="00DF26B0"/>
    <w:rsid w:val="00DF3BCF"/>
    <w:rsid w:val="00DF3F7E"/>
    <w:rsid w:val="00DF7648"/>
    <w:rsid w:val="00E001EC"/>
    <w:rsid w:val="00E005F4"/>
    <w:rsid w:val="00E00E29"/>
    <w:rsid w:val="00E0178E"/>
    <w:rsid w:val="00E02BAB"/>
    <w:rsid w:val="00E034FF"/>
    <w:rsid w:val="00E04CEB"/>
    <w:rsid w:val="00E060BC"/>
    <w:rsid w:val="00E06622"/>
    <w:rsid w:val="00E10227"/>
    <w:rsid w:val="00E1031E"/>
    <w:rsid w:val="00E10404"/>
    <w:rsid w:val="00E11420"/>
    <w:rsid w:val="00E132FB"/>
    <w:rsid w:val="00E13889"/>
    <w:rsid w:val="00E1537D"/>
    <w:rsid w:val="00E16146"/>
    <w:rsid w:val="00E16AC2"/>
    <w:rsid w:val="00E170B7"/>
    <w:rsid w:val="00E173AA"/>
    <w:rsid w:val="00E177DD"/>
    <w:rsid w:val="00E17BBF"/>
    <w:rsid w:val="00E20900"/>
    <w:rsid w:val="00E20C7F"/>
    <w:rsid w:val="00E20E0F"/>
    <w:rsid w:val="00E22CB3"/>
    <w:rsid w:val="00E2396E"/>
    <w:rsid w:val="00E24728"/>
    <w:rsid w:val="00E24B19"/>
    <w:rsid w:val="00E276AC"/>
    <w:rsid w:val="00E31E25"/>
    <w:rsid w:val="00E3332B"/>
    <w:rsid w:val="00E33C67"/>
    <w:rsid w:val="00E349E6"/>
    <w:rsid w:val="00E34A35"/>
    <w:rsid w:val="00E35997"/>
    <w:rsid w:val="00E35F7F"/>
    <w:rsid w:val="00E366D0"/>
    <w:rsid w:val="00E36AD0"/>
    <w:rsid w:val="00E37C2F"/>
    <w:rsid w:val="00E41622"/>
    <w:rsid w:val="00E416C8"/>
    <w:rsid w:val="00E41C28"/>
    <w:rsid w:val="00E43CBA"/>
    <w:rsid w:val="00E4440D"/>
    <w:rsid w:val="00E44DA6"/>
    <w:rsid w:val="00E45F84"/>
    <w:rsid w:val="00E46308"/>
    <w:rsid w:val="00E47FC1"/>
    <w:rsid w:val="00E5095A"/>
    <w:rsid w:val="00E50AC8"/>
    <w:rsid w:val="00E51442"/>
    <w:rsid w:val="00E51E17"/>
    <w:rsid w:val="00E52599"/>
    <w:rsid w:val="00E52DAB"/>
    <w:rsid w:val="00E539B0"/>
    <w:rsid w:val="00E54996"/>
    <w:rsid w:val="00E55994"/>
    <w:rsid w:val="00E5728A"/>
    <w:rsid w:val="00E60606"/>
    <w:rsid w:val="00E60B38"/>
    <w:rsid w:val="00E60C66"/>
    <w:rsid w:val="00E60F98"/>
    <w:rsid w:val="00E6164D"/>
    <w:rsid w:val="00E618C9"/>
    <w:rsid w:val="00E62774"/>
    <w:rsid w:val="00E6307C"/>
    <w:rsid w:val="00E6368E"/>
    <w:rsid w:val="00E636FA"/>
    <w:rsid w:val="00E64A18"/>
    <w:rsid w:val="00E64AC5"/>
    <w:rsid w:val="00E659CD"/>
    <w:rsid w:val="00E66C50"/>
    <w:rsid w:val="00E679D3"/>
    <w:rsid w:val="00E67E60"/>
    <w:rsid w:val="00E70B50"/>
    <w:rsid w:val="00E71208"/>
    <w:rsid w:val="00E71444"/>
    <w:rsid w:val="00E71C91"/>
    <w:rsid w:val="00E720A1"/>
    <w:rsid w:val="00E72280"/>
    <w:rsid w:val="00E726DE"/>
    <w:rsid w:val="00E72B68"/>
    <w:rsid w:val="00E74483"/>
    <w:rsid w:val="00E74FC5"/>
    <w:rsid w:val="00E75DDA"/>
    <w:rsid w:val="00E7601D"/>
    <w:rsid w:val="00E76892"/>
    <w:rsid w:val="00E773E8"/>
    <w:rsid w:val="00E77401"/>
    <w:rsid w:val="00E812B2"/>
    <w:rsid w:val="00E822EE"/>
    <w:rsid w:val="00E82859"/>
    <w:rsid w:val="00E83ADD"/>
    <w:rsid w:val="00E84267"/>
    <w:rsid w:val="00E84F38"/>
    <w:rsid w:val="00E85623"/>
    <w:rsid w:val="00E87441"/>
    <w:rsid w:val="00E904E4"/>
    <w:rsid w:val="00E91FAE"/>
    <w:rsid w:val="00E924EE"/>
    <w:rsid w:val="00E93A8D"/>
    <w:rsid w:val="00E93FE2"/>
    <w:rsid w:val="00E94E6D"/>
    <w:rsid w:val="00E96E3F"/>
    <w:rsid w:val="00E97608"/>
    <w:rsid w:val="00EA1677"/>
    <w:rsid w:val="00EA1ACB"/>
    <w:rsid w:val="00EA270C"/>
    <w:rsid w:val="00EA4974"/>
    <w:rsid w:val="00EA4AB1"/>
    <w:rsid w:val="00EA532E"/>
    <w:rsid w:val="00EB06D9"/>
    <w:rsid w:val="00EB0888"/>
    <w:rsid w:val="00EB1618"/>
    <w:rsid w:val="00EB192B"/>
    <w:rsid w:val="00EB19ED"/>
    <w:rsid w:val="00EB1CAB"/>
    <w:rsid w:val="00EB2010"/>
    <w:rsid w:val="00EB3BD3"/>
    <w:rsid w:val="00EB57E5"/>
    <w:rsid w:val="00EB6143"/>
    <w:rsid w:val="00EB6911"/>
    <w:rsid w:val="00EB6F4B"/>
    <w:rsid w:val="00EC0F5A"/>
    <w:rsid w:val="00EC2235"/>
    <w:rsid w:val="00EC22C6"/>
    <w:rsid w:val="00EC2703"/>
    <w:rsid w:val="00EC3E49"/>
    <w:rsid w:val="00EC422E"/>
    <w:rsid w:val="00EC4265"/>
    <w:rsid w:val="00EC4CEB"/>
    <w:rsid w:val="00EC50CA"/>
    <w:rsid w:val="00EC54A5"/>
    <w:rsid w:val="00EC5AC6"/>
    <w:rsid w:val="00EC659E"/>
    <w:rsid w:val="00EC6B5F"/>
    <w:rsid w:val="00EC6DBB"/>
    <w:rsid w:val="00ED01D9"/>
    <w:rsid w:val="00ED0AE9"/>
    <w:rsid w:val="00ED0DA2"/>
    <w:rsid w:val="00ED0F4A"/>
    <w:rsid w:val="00ED1DB4"/>
    <w:rsid w:val="00ED2072"/>
    <w:rsid w:val="00ED266C"/>
    <w:rsid w:val="00ED2AE0"/>
    <w:rsid w:val="00ED5553"/>
    <w:rsid w:val="00ED5E36"/>
    <w:rsid w:val="00ED635A"/>
    <w:rsid w:val="00ED65EF"/>
    <w:rsid w:val="00ED6961"/>
    <w:rsid w:val="00EE05A2"/>
    <w:rsid w:val="00EE13B2"/>
    <w:rsid w:val="00EE17FE"/>
    <w:rsid w:val="00EE22D0"/>
    <w:rsid w:val="00EE6011"/>
    <w:rsid w:val="00EE623B"/>
    <w:rsid w:val="00EE678F"/>
    <w:rsid w:val="00EE72F8"/>
    <w:rsid w:val="00EF0B96"/>
    <w:rsid w:val="00EF10B6"/>
    <w:rsid w:val="00EF29DB"/>
    <w:rsid w:val="00EF3486"/>
    <w:rsid w:val="00EF363E"/>
    <w:rsid w:val="00EF388B"/>
    <w:rsid w:val="00EF47AF"/>
    <w:rsid w:val="00EF53B6"/>
    <w:rsid w:val="00EF54F3"/>
    <w:rsid w:val="00EF5735"/>
    <w:rsid w:val="00EF77BA"/>
    <w:rsid w:val="00EF7C46"/>
    <w:rsid w:val="00F007A5"/>
    <w:rsid w:val="00F00B73"/>
    <w:rsid w:val="00F02DFF"/>
    <w:rsid w:val="00F03129"/>
    <w:rsid w:val="00F04190"/>
    <w:rsid w:val="00F04B4B"/>
    <w:rsid w:val="00F0507B"/>
    <w:rsid w:val="00F059EF"/>
    <w:rsid w:val="00F05A7D"/>
    <w:rsid w:val="00F06FC0"/>
    <w:rsid w:val="00F07816"/>
    <w:rsid w:val="00F10A90"/>
    <w:rsid w:val="00F10DDB"/>
    <w:rsid w:val="00F115CA"/>
    <w:rsid w:val="00F11747"/>
    <w:rsid w:val="00F1282F"/>
    <w:rsid w:val="00F12C53"/>
    <w:rsid w:val="00F13CE9"/>
    <w:rsid w:val="00F14817"/>
    <w:rsid w:val="00F14B9C"/>
    <w:rsid w:val="00F14EBA"/>
    <w:rsid w:val="00F1510F"/>
    <w:rsid w:val="00F1533A"/>
    <w:rsid w:val="00F15E5A"/>
    <w:rsid w:val="00F15F9D"/>
    <w:rsid w:val="00F16A91"/>
    <w:rsid w:val="00F173C5"/>
    <w:rsid w:val="00F177F2"/>
    <w:rsid w:val="00F17F0A"/>
    <w:rsid w:val="00F20A95"/>
    <w:rsid w:val="00F25EC3"/>
    <w:rsid w:val="00F26051"/>
    <w:rsid w:val="00F2668F"/>
    <w:rsid w:val="00F2742F"/>
    <w:rsid w:val="00F2753B"/>
    <w:rsid w:val="00F27A1D"/>
    <w:rsid w:val="00F301EC"/>
    <w:rsid w:val="00F31845"/>
    <w:rsid w:val="00F322CD"/>
    <w:rsid w:val="00F3335F"/>
    <w:rsid w:val="00F33929"/>
    <w:rsid w:val="00F33F8B"/>
    <w:rsid w:val="00F340B2"/>
    <w:rsid w:val="00F40411"/>
    <w:rsid w:val="00F40615"/>
    <w:rsid w:val="00F40D87"/>
    <w:rsid w:val="00F40EC1"/>
    <w:rsid w:val="00F414F8"/>
    <w:rsid w:val="00F428FE"/>
    <w:rsid w:val="00F43390"/>
    <w:rsid w:val="00F443B2"/>
    <w:rsid w:val="00F447C9"/>
    <w:rsid w:val="00F458D8"/>
    <w:rsid w:val="00F50237"/>
    <w:rsid w:val="00F51BAD"/>
    <w:rsid w:val="00F53596"/>
    <w:rsid w:val="00F53C21"/>
    <w:rsid w:val="00F54044"/>
    <w:rsid w:val="00F5474B"/>
    <w:rsid w:val="00F55B4B"/>
    <w:rsid w:val="00F55BA8"/>
    <w:rsid w:val="00F55DB1"/>
    <w:rsid w:val="00F56ACA"/>
    <w:rsid w:val="00F600FE"/>
    <w:rsid w:val="00F60CA4"/>
    <w:rsid w:val="00F62B0A"/>
    <w:rsid w:val="00F62E4D"/>
    <w:rsid w:val="00F66B34"/>
    <w:rsid w:val="00F675B9"/>
    <w:rsid w:val="00F700D8"/>
    <w:rsid w:val="00F711C9"/>
    <w:rsid w:val="00F72304"/>
    <w:rsid w:val="00F7234C"/>
    <w:rsid w:val="00F72748"/>
    <w:rsid w:val="00F72CB7"/>
    <w:rsid w:val="00F74195"/>
    <w:rsid w:val="00F74C59"/>
    <w:rsid w:val="00F757E9"/>
    <w:rsid w:val="00F75C3A"/>
    <w:rsid w:val="00F76BF4"/>
    <w:rsid w:val="00F8177B"/>
    <w:rsid w:val="00F82E30"/>
    <w:rsid w:val="00F831CB"/>
    <w:rsid w:val="00F848A3"/>
    <w:rsid w:val="00F84ACF"/>
    <w:rsid w:val="00F85742"/>
    <w:rsid w:val="00F85BF8"/>
    <w:rsid w:val="00F85FF3"/>
    <w:rsid w:val="00F86668"/>
    <w:rsid w:val="00F871CE"/>
    <w:rsid w:val="00F877DA"/>
    <w:rsid w:val="00F87802"/>
    <w:rsid w:val="00F87FB1"/>
    <w:rsid w:val="00F92C0A"/>
    <w:rsid w:val="00F934A1"/>
    <w:rsid w:val="00F9415B"/>
    <w:rsid w:val="00F94438"/>
    <w:rsid w:val="00F94DB5"/>
    <w:rsid w:val="00F950D5"/>
    <w:rsid w:val="00F96F05"/>
    <w:rsid w:val="00FA13C2"/>
    <w:rsid w:val="00FA19B9"/>
    <w:rsid w:val="00FA64E8"/>
    <w:rsid w:val="00FA7F91"/>
    <w:rsid w:val="00FB0018"/>
    <w:rsid w:val="00FB0DDC"/>
    <w:rsid w:val="00FB1187"/>
    <w:rsid w:val="00FB121C"/>
    <w:rsid w:val="00FB16D0"/>
    <w:rsid w:val="00FB1CDD"/>
    <w:rsid w:val="00FB1DA4"/>
    <w:rsid w:val="00FB1FBF"/>
    <w:rsid w:val="00FB215F"/>
    <w:rsid w:val="00FB2C2F"/>
    <w:rsid w:val="00FB305C"/>
    <w:rsid w:val="00FB4318"/>
    <w:rsid w:val="00FB59BB"/>
    <w:rsid w:val="00FB5AAF"/>
    <w:rsid w:val="00FB6F8E"/>
    <w:rsid w:val="00FB72B3"/>
    <w:rsid w:val="00FB7C05"/>
    <w:rsid w:val="00FC0309"/>
    <w:rsid w:val="00FC1AEA"/>
    <w:rsid w:val="00FC2E3D"/>
    <w:rsid w:val="00FC3809"/>
    <w:rsid w:val="00FC3BDE"/>
    <w:rsid w:val="00FC453E"/>
    <w:rsid w:val="00FC4AF1"/>
    <w:rsid w:val="00FC5383"/>
    <w:rsid w:val="00FC55C6"/>
    <w:rsid w:val="00FC5E11"/>
    <w:rsid w:val="00FC6057"/>
    <w:rsid w:val="00FC6306"/>
    <w:rsid w:val="00FC6B95"/>
    <w:rsid w:val="00FC6E5F"/>
    <w:rsid w:val="00FC795A"/>
    <w:rsid w:val="00FC7ED2"/>
    <w:rsid w:val="00FC7F2E"/>
    <w:rsid w:val="00FD09FB"/>
    <w:rsid w:val="00FD0F9D"/>
    <w:rsid w:val="00FD1DBE"/>
    <w:rsid w:val="00FD25A7"/>
    <w:rsid w:val="00FD2705"/>
    <w:rsid w:val="00FD27B6"/>
    <w:rsid w:val="00FD2DD4"/>
    <w:rsid w:val="00FD3689"/>
    <w:rsid w:val="00FD42A3"/>
    <w:rsid w:val="00FD7468"/>
    <w:rsid w:val="00FD75BA"/>
    <w:rsid w:val="00FD7CE0"/>
    <w:rsid w:val="00FE0B3B"/>
    <w:rsid w:val="00FE113A"/>
    <w:rsid w:val="00FE1BE2"/>
    <w:rsid w:val="00FE251A"/>
    <w:rsid w:val="00FE3E05"/>
    <w:rsid w:val="00FE4A8B"/>
    <w:rsid w:val="00FE4F00"/>
    <w:rsid w:val="00FE70B0"/>
    <w:rsid w:val="00FE730A"/>
    <w:rsid w:val="00FE75D0"/>
    <w:rsid w:val="00FE7EC8"/>
    <w:rsid w:val="00FF0E28"/>
    <w:rsid w:val="00FF1DD7"/>
    <w:rsid w:val="00FF212D"/>
    <w:rsid w:val="00FF29D8"/>
    <w:rsid w:val="00FF3137"/>
    <w:rsid w:val="00FF4453"/>
    <w:rsid w:val="00FF4F31"/>
    <w:rsid w:val="00FF5574"/>
    <w:rsid w:val="00FF63CC"/>
    <w:rsid w:val="00FF644F"/>
    <w:rsid w:val="00FF6FF8"/>
    <w:rsid w:val="00FF70D7"/>
    <w:rsid w:val="00FF792C"/>
    <w:rsid w:val="00FF7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75AD73A"/>
  <w15:docId w15:val="{2EB6BEA1-24B4-40F0-AFCF-2CC72A776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F77BA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8C3C4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suppressAutoHyphens/>
      <w:spacing w:after="0"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 w:cs="Arial"/>
      <w:b/>
      <w:i/>
      <w:sz w:val="24"/>
      <w:szCs w:val="20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after="0" w:line="240" w:lineRule="auto"/>
      <w:ind w:left="283" w:hanging="170"/>
    </w:pPr>
    <w:rPr>
      <w:rFonts w:ascii="Times New Roman" w:hAnsi="Times New Roman" w:cs="Arial"/>
      <w:sz w:val="20"/>
      <w:szCs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hAnsi="Times" w:cs="Arial"/>
      <w:bCs/>
      <w:kern w:val="24"/>
      <w:sz w:val="24"/>
      <w:szCs w:val="20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hAnsi="Times" w:cs="Arial"/>
      <w:bCs/>
      <w:kern w:val="24"/>
      <w:sz w:val="24"/>
      <w:szCs w:val="20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77391C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8C3C4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F322C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22C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3D388B"/>
    <w:pPr>
      <w:spacing w:after="0" w:line="240" w:lineRule="auto"/>
      <w:ind w:left="720"/>
    </w:pPr>
    <w:rPr>
      <w:rFonts w:ascii="Calibri" w:eastAsiaTheme="minorHAnsi" w:hAnsi="Calibri" w:cs="Calibri"/>
      <w:lang w:eastAsia="en-US"/>
    </w:rPr>
  </w:style>
  <w:style w:type="character" w:styleId="Uwydatnienie">
    <w:name w:val="Emphasis"/>
    <w:basedOn w:val="Domylnaczcionkaakapitu"/>
    <w:uiPriority w:val="20"/>
    <w:qFormat/>
    <w:rsid w:val="005C0F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962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308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43591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3267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851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44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2420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192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036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017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3625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07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664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40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9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035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24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8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348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8077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4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5947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7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6482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883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5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7848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249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516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316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7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4313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854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500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082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0770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62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4252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9333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0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077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516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44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773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5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61103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46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3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052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506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15833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219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1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098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91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0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31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98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7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020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311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2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74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91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3387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83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6122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0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5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6268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955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799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63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0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848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05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6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9317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40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6894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620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884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88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5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15775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93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1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583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98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7887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51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8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515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905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3933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64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5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20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507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481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769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0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8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6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9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4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607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100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0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78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94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1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09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29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327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6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363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66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5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5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292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66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5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7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768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736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4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783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971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2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6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47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0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14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59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0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7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55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39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9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0728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01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827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9465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4937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34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3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016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437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5264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20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0535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3006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8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69167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75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0986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0358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gumowski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fa592502-768b-4b47-93c2-5aa1c366ffb6" value=""/>
  <element uid="47928880-dea4-4d50-89bf-6da6cd3216ab" value=""/>
</sisl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E816D61-0CCF-41AE-BDBE-DB95FCEA68A1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B1049459-8BAC-430A-B9E5-84B94635E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426</TotalTime>
  <Pages>1</Pages>
  <Words>4874</Words>
  <Characters>29250</Characters>
  <Application>Microsoft Office Word</Application>
  <DocSecurity>0</DocSecurity>
  <Lines>243</Lines>
  <Paragraphs>68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34056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Ziendalska Iwona</dc:creator>
  <cp:lastModifiedBy>Pracownik</cp:lastModifiedBy>
  <cp:revision>14</cp:revision>
  <cp:lastPrinted>2026-07-17T14:03:00Z</cp:lastPrinted>
  <dcterms:created xsi:type="dcterms:W3CDTF">2026-09-03T08:37:00Z</dcterms:created>
  <dcterms:modified xsi:type="dcterms:W3CDTF">2026-09-11T15:57:00Z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SIP_Label_52a0fa98-7deb-4b97-a58b-3087d9cf6647_Enabled">
    <vt:lpwstr>true</vt:lpwstr>
  </property>
  <property fmtid="{D5CDD505-2E9C-101B-9397-08002B2CF9AE}" pid="5" name="MSIP_Label_52a0fa98-7deb-4b97-a58b-3087d9cf6647_SetDate">
    <vt:lpwstr>2025-03-10T09:11:44Z</vt:lpwstr>
  </property>
  <property fmtid="{D5CDD505-2E9C-101B-9397-08002B2CF9AE}" pid="6" name="MSIP_Label_52a0fa98-7deb-4b97-a58b-3087d9cf6647_Method">
    <vt:lpwstr>Privileged</vt:lpwstr>
  </property>
  <property fmtid="{D5CDD505-2E9C-101B-9397-08002B2CF9AE}" pid="7" name="MSIP_Label_52a0fa98-7deb-4b97-a58b-3087d9cf6647_Name">
    <vt:lpwstr>52a0fa98-7deb-4b97-a58b-3087d9cf6647</vt:lpwstr>
  </property>
  <property fmtid="{D5CDD505-2E9C-101B-9397-08002B2CF9AE}" pid="8" name="MSIP_Label_52a0fa98-7deb-4b97-a58b-3087d9cf6647_SiteId">
    <vt:lpwstr>29bb5b9c-200a-4906-89ef-c651c86ab301</vt:lpwstr>
  </property>
  <property fmtid="{D5CDD505-2E9C-101B-9397-08002B2CF9AE}" pid="9" name="MSIP_Label_52a0fa98-7deb-4b97-a58b-3087d9cf6647_ActionId">
    <vt:lpwstr>8ac7d62f-b701-4646-b9f8-5cff543dc958</vt:lpwstr>
  </property>
  <property fmtid="{D5CDD505-2E9C-101B-9397-08002B2CF9AE}" pid="10" name="MSIP_Label_52a0fa98-7deb-4b97-a58b-3087d9cf6647_ContentBits">
    <vt:lpwstr>0</vt:lpwstr>
  </property>
  <property fmtid="{D5CDD505-2E9C-101B-9397-08002B2CF9AE}" pid="11" name="MSIP_Label_52a0fa98-7deb-4b97-a58b-3087d9cf6647_Tag">
    <vt:lpwstr>10, 0, 1, 1</vt:lpwstr>
  </property>
  <property fmtid="{D5CDD505-2E9C-101B-9397-08002B2CF9AE}" pid="12" name="docIndexRef">
    <vt:lpwstr>735a93ec-d123-47d5-9393-63af89937de9</vt:lpwstr>
  </property>
  <property fmtid="{D5CDD505-2E9C-101B-9397-08002B2CF9AE}" pid="13" name="bjSaver">
    <vt:lpwstr>YaH0gsYtpxSKMKPong9eJ+cu7VAo2fMF</vt:lpwstr>
  </property>
  <property fmtid="{D5CDD505-2E9C-101B-9397-08002B2CF9AE}" pid="14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15" name="bjDocumentLabelXML-0">
    <vt:lpwstr>ames.com/2008/01/sie/internal/label"&gt;&lt;element uid="fa592502-768b-4b47-93c2-5aa1c366ffb6" value="" /&gt;&lt;element uid="47928880-dea4-4d50-89bf-6da6cd3216ab" value="" /&gt;&lt;/sisl&gt;</vt:lpwstr>
  </property>
  <property fmtid="{D5CDD505-2E9C-101B-9397-08002B2CF9AE}" pid="16" name="bjDocumentSecurityLabel">
    <vt:lpwstr>PRAWNIE CHRONIONE</vt:lpwstr>
  </property>
  <property fmtid="{D5CDD505-2E9C-101B-9397-08002B2CF9AE}" pid="17" name="bjClsUserRVM">
    <vt:lpwstr>[]</vt:lpwstr>
  </property>
  <property fmtid="{D5CDD505-2E9C-101B-9397-08002B2CF9AE}" pid="18" name="MFCATEGORY">
    <vt:lpwstr>InformacjePubliczneInformacjeSektoraPublicznego</vt:lpwstr>
  </property>
  <property fmtid="{D5CDD505-2E9C-101B-9397-08002B2CF9AE}" pid="19" name="MFClassifiedBy">
    <vt:lpwstr>UxC4dwLulzfINJ8nQH+xvX5LNGipWa4BRSZhPgxsCvlDo7b2ATWWLP51y0uehV0gJ4xspLTnh83yvJC7VX37Ug==</vt:lpwstr>
  </property>
  <property fmtid="{D5CDD505-2E9C-101B-9397-08002B2CF9AE}" pid="20" name="MFClassificationDate">
    <vt:lpwstr>2023-03-22T16:40:10.3484577+01:00</vt:lpwstr>
  </property>
  <property fmtid="{D5CDD505-2E9C-101B-9397-08002B2CF9AE}" pid="21" name="MFClassifiedBySID">
    <vt:lpwstr>UxC4dwLulzfINJ8nQH+xvX5LNGipWa4BRSZhPgxsCvm42mrIC/DSDv0ggS+FjUN/2v1BBotkLlY5aAiEhoi6uanvKtgfCfCHDmpGpiCqtLOca20EK2TMEMPM928Addsl</vt:lpwstr>
  </property>
  <property fmtid="{D5CDD505-2E9C-101B-9397-08002B2CF9AE}" pid="22" name="MFGRNItemId">
    <vt:lpwstr>GRN-fbb8ab97-e35b-4b2d-bfd2-e4c637c957ec</vt:lpwstr>
  </property>
  <property fmtid="{D5CDD505-2E9C-101B-9397-08002B2CF9AE}" pid="23" name="MFHash">
    <vt:lpwstr>3BIZ5STaGt00QvP/0eT0vZl/L/21qmx1pAa4/kXzK+E=</vt:lpwstr>
  </property>
  <property fmtid="{D5CDD505-2E9C-101B-9397-08002B2CF9AE}" pid="24" name="MFVisualMarkingsSettings">
    <vt:lpwstr>HeaderAlignment=1;FooterAlignment=1</vt:lpwstr>
  </property>
  <property fmtid="{D5CDD505-2E9C-101B-9397-08002B2CF9AE}" pid="25" name="DLPManualFileClassification">
    <vt:lpwstr>{2755b7d9-e53d-4779-a40c-03797dcf43b3}</vt:lpwstr>
  </property>
  <property fmtid="{D5CDD505-2E9C-101B-9397-08002B2CF9AE}" pid="26" name="MFRefresh">
    <vt:lpwstr>False</vt:lpwstr>
  </property>
</Properties>
</file>